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8A49" w14:textId="091BF8B8" w:rsidR="00FC0041" w:rsidRPr="00524C48" w:rsidRDefault="00791E5B" w:rsidP="00524C48">
      <w:pPr>
        <w:pStyle w:val="Heading1"/>
      </w:pPr>
      <w:r w:rsidRPr="00524C48">
        <w:t>Team Leader Compulsory Voting (TLCV) - Duty Statement</w:t>
      </w:r>
    </w:p>
    <w:p w14:paraId="463AF7D6" w14:textId="77777777" w:rsidR="00791E5B" w:rsidRPr="001B35C2" w:rsidRDefault="00791E5B" w:rsidP="007B6C59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1B35C2" w14:paraId="50288A4C" w14:textId="77777777" w:rsidTr="00292444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1B35C2" w:rsidRDefault="00FC0041" w:rsidP="007B6C59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1B35C2">
              <w:rPr>
                <w:rFonts w:cs="Arial"/>
                <w:sz w:val="22"/>
              </w:rPr>
              <w:t>T</w:t>
            </w:r>
            <w:r w:rsidR="00DC26FB" w:rsidRPr="001B35C2">
              <w:rPr>
                <w:rFonts w:cs="Arial"/>
                <w:sz w:val="22"/>
              </w:rPr>
              <w:t>itle</w:t>
            </w:r>
            <w:r w:rsidRPr="001B35C2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1C554103" w:rsidR="00FC0041" w:rsidRPr="001B35C2" w:rsidRDefault="009E4CE5" w:rsidP="007B6C59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1B35C2">
                  <w:rPr>
                    <w:rStyle w:val="Style5"/>
                  </w:rPr>
                  <w:t>Team Leader Compulsory Voting</w:t>
                </w:r>
              </w:p>
            </w:tc>
          </w:sdtContent>
        </w:sdt>
      </w:tr>
      <w:tr w:rsidR="009E368A" w:rsidRPr="001B35C2" w14:paraId="303AA6C9" w14:textId="77777777" w:rsidTr="00292444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1B35C2" w:rsidRDefault="009E368A" w:rsidP="007B6C59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1B35C2">
              <w:rPr>
                <w:rFonts w:cs="Arial"/>
                <w:sz w:val="22"/>
              </w:rPr>
              <w:t>C</w:t>
            </w:r>
            <w:r w:rsidR="00DC26FB" w:rsidRPr="001B35C2">
              <w:rPr>
                <w:rFonts w:cs="Arial"/>
                <w:sz w:val="22"/>
              </w:rPr>
              <w:t>lassification</w:t>
            </w:r>
            <w:r w:rsidRPr="001B35C2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B9E627A7DC744389AFEAA5412D0BB7BB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03C80338" w:rsidR="009E368A" w:rsidRPr="001B35C2" w:rsidRDefault="00A825AD" w:rsidP="007B6C59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1B35C2">
                  <w:rPr>
                    <w:rStyle w:val="Style1"/>
                    <w:rFonts w:ascii="GT Walsheim Light" w:hAnsi="GT Walsheim Light"/>
                    <w:sz w:val="22"/>
                  </w:rPr>
                  <w:t>VPS Grade 3.1</w:t>
                </w:r>
              </w:p>
            </w:tc>
          </w:sdtContent>
        </w:sdt>
      </w:tr>
      <w:tr w:rsidR="007F67FC" w:rsidRPr="001B35C2" w14:paraId="4CA5D75F" w14:textId="77777777" w:rsidTr="00292444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1B35C2" w:rsidRDefault="007F67FC" w:rsidP="007B6C59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1B35C2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07B1646B" w:rsidR="007F67FC" w:rsidRPr="001B35C2" w:rsidRDefault="0018147D" w:rsidP="007B6C59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1B35C2">
              <w:rPr>
                <w:rStyle w:val="Style1"/>
                <w:rFonts w:ascii="GT Walsheim Light" w:hAnsi="GT Walsheim Light"/>
                <w:sz w:val="22"/>
              </w:rPr>
              <w:t>$</w:t>
            </w:r>
            <w:r w:rsidR="00E45F45" w:rsidRPr="001B35C2">
              <w:rPr>
                <w:rStyle w:val="Style1"/>
                <w:rFonts w:ascii="GT Walsheim Light" w:hAnsi="GT Walsheim Light"/>
                <w:sz w:val="22"/>
              </w:rPr>
              <w:t>51.38</w:t>
            </w:r>
            <w:r w:rsidRPr="001B35C2">
              <w:rPr>
                <w:rStyle w:val="Style1"/>
                <w:rFonts w:ascii="GT Walsheim Light" w:hAnsi="GT Walsheim Light"/>
                <w:sz w:val="22"/>
              </w:rPr>
              <w:t xml:space="preserve"> (inclusive of 25% casual loading)</w:t>
            </w:r>
          </w:p>
        </w:tc>
      </w:tr>
      <w:tr w:rsidR="00FC0041" w:rsidRPr="001B35C2" w14:paraId="50288A55" w14:textId="77777777" w:rsidTr="00292444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1B35C2" w:rsidRDefault="00593B41" w:rsidP="007B6C59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1B35C2">
              <w:rPr>
                <w:rFonts w:cs="Arial"/>
                <w:sz w:val="22"/>
              </w:rPr>
              <w:t>R</w:t>
            </w:r>
            <w:r w:rsidR="00DC26FB" w:rsidRPr="001B35C2">
              <w:rPr>
                <w:rFonts w:cs="Arial"/>
                <w:sz w:val="22"/>
              </w:rPr>
              <w:t>eports to</w:t>
            </w:r>
            <w:r w:rsidRPr="001B35C2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617BAAB5" w:rsidR="00FC0041" w:rsidRPr="001B35C2" w:rsidRDefault="007B6C59" w:rsidP="007B6C59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1B35C2">
                  <w:rPr>
                    <w:rStyle w:val="Style1"/>
                    <w:rFonts w:ascii="GT Walsheim Light" w:hAnsi="GT Walsheim Light"/>
                    <w:sz w:val="22"/>
                  </w:rPr>
                  <w:t>Project Lead</w:t>
                </w:r>
              </w:p>
            </w:tc>
          </w:sdtContent>
        </w:sdt>
      </w:tr>
      <w:tr w:rsidR="00DE050E" w:rsidRPr="001B35C2" w14:paraId="057DD9C8" w14:textId="77777777" w:rsidTr="00292444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1B35C2" w:rsidRDefault="00DE050E" w:rsidP="007B6C59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1B35C2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67DAF7D1" w:rsidR="00DE050E" w:rsidRPr="001B35C2" w:rsidRDefault="0014530B" w:rsidP="007B6C59">
            <w:pPr>
              <w:spacing w:line="276" w:lineRule="auto"/>
              <w:jc w:val="both"/>
              <w:rPr>
                <w:rFonts w:eastAsia="GT Walsheim Light" w:cs="GT Walsheim Light"/>
                <w:sz w:val="22"/>
              </w:rPr>
            </w:pPr>
            <w:r w:rsidRPr="001B35C2">
              <w:rPr>
                <w:rFonts w:eastAsia="GT Walsheim Light" w:cs="GT Walsheim Light"/>
                <w:sz w:val="22"/>
              </w:rPr>
              <w:t>Melbourne CBD</w:t>
            </w:r>
            <w:r w:rsidR="65330907" w:rsidRPr="001B35C2">
              <w:rPr>
                <w:rFonts w:eastAsia="GT Walsheim Light" w:cs="GT Walsheim Light"/>
                <w:sz w:val="22"/>
              </w:rPr>
              <w:t xml:space="preserve"> or Port Melbourne</w:t>
            </w:r>
          </w:p>
        </w:tc>
      </w:tr>
      <w:tr w:rsidR="00914A3D" w:rsidRPr="001B35C2" w14:paraId="0F36160F" w14:textId="77777777" w:rsidTr="00292444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4C093028" w:rsidR="00914A3D" w:rsidRPr="001B35C2" w:rsidRDefault="00B31752" w:rsidP="007B6C59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1B35C2">
              <w:rPr>
                <w:rFonts w:cs="Arial"/>
                <w:sz w:val="22"/>
              </w:rPr>
              <w:t>Last</w:t>
            </w:r>
            <w:r w:rsidR="00914A3D" w:rsidRPr="001B35C2">
              <w:rPr>
                <w:rFonts w:cs="Arial"/>
                <w:sz w:val="22"/>
              </w:rPr>
              <w:t xml:space="preserve"> </w:t>
            </w:r>
            <w:r w:rsidR="00B3243E" w:rsidRPr="001B35C2">
              <w:rPr>
                <w:rFonts w:cs="Arial"/>
                <w:sz w:val="22"/>
              </w:rPr>
              <w:t>reviewed</w:t>
            </w:r>
            <w:r w:rsidR="006A7E72" w:rsidRPr="001B35C2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21CD070C" w:rsidR="00914A3D" w:rsidRPr="001B35C2" w:rsidRDefault="00BE7C57" w:rsidP="007B6C59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1B35C2">
                  <w:rPr>
                    <w:rStyle w:val="Style1"/>
                    <w:rFonts w:ascii="GT Walsheim Light" w:hAnsi="GT Walsheim Light"/>
                    <w:sz w:val="22"/>
                  </w:rPr>
                  <w:t>January 2026</w:t>
                </w:r>
              </w:p>
            </w:tc>
          </w:sdtContent>
        </w:sdt>
      </w:tr>
    </w:tbl>
    <w:p w14:paraId="2E813064" w14:textId="77F54914" w:rsidR="006F3414" w:rsidRPr="001B35C2" w:rsidRDefault="006F3414" w:rsidP="007B6C59">
      <w:pPr>
        <w:spacing w:line="276" w:lineRule="auto"/>
      </w:pPr>
    </w:p>
    <w:p w14:paraId="5DE5994A" w14:textId="787EEACB" w:rsidR="00E44FE3" w:rsidRPr="001B35C2" w:rsidRDefault="00E44FE3" w:rsidP="00791E5B">
      <w:pPr>
        <w:pStyle w:val="Heading2"/>
      </w:pPr>
      <w:r w:rsidRPr="001B35C2">
        <w:t xml:space="preserve">Position statement </w:t>
      </w:r>
    </w:p>
    <w:p w14:paraId="4790DD41" w14:textId="7F29B8AF" w:rsidR="005F0BD9" w:rsidRPr="001B35C2" w:rsidRDefault="00B05D2C" w:rsidP="007B6C59">
      <w:pPr>
        <w:spacing w:line="276" w:lineRule="auto"/>
        <w:rPr>
          <w:rFonts w:cs="Arial"/>
          <w:b/>
          <w:caps/>
          <w:color w:val="A91D3F"/>
          <w:sz w:val="22"/>
          <w:szCs w:val="20"/>
        </w:rPr>
      </w:pPr>
      <w:r w:rsidRPr="001B35C2">
        <w:rPr>
          <w:sz w:val="22"/>
          <w:szCs w:val="20"/>
        </w:rPr>
        <w:t xml:space="preserve">This role </w:t>
      </w:r>
      <w:r w:rsidR="00BE7E13" w:rsidRPr="001B35C2">
        <w:rPr>
          <w:rFonts w:cs="Arial"/>
          <w:sz w:val="22"/>
          <w:szCs w:val="20"/>
        </w:rPr>
        <w:t>is responsible for overseeing allocated activities such as roll scanning and reconciliation, excuse processing, mail processing, assessing</w:t>
      </w:r>
      <w:r w:rsidR="0040104C" w:rsidRPr="001B35C2">
        <w:rPr>
          <w:rFonts w:cs="Arial"/>
          <w:sz w:val="22"/>
          <w:szCs w:val="20"/>
        </w:rPr>
        <w:t xml:space="preserve"> responses</w:t>
      </w:r>
      <w:r w:rsidR="00D5245A" w:rsidRPr="001B35C2">
        <w:rPr>
          <w:rFonts w:cs="Arial"/>
          <w:sz w:val="22"/>
          <w:szCs w:val="20"/>
        </w:rPr>
        <w:t>,</w:t>
      </w:r>
      <w:r w:rsidR="00BE7E13" w:rsidRPr="001B35C2">
        <w:rPr>
          <w:rFonts w:cs="Arial"/>
          <w:sz w:val="22"/>
          <w:szCs w:val="20"/>
        </w:rPr>
        <w:t xml:space="preserve"> and payments processing</w:t>
      </w:r>
      <w:r w:rsidR="00634907" w:rsidRPr="001B35C2">
        <w:rPr>
          <w:rFonts w:cs="Arial"/>
          <w:sz w:val="22"/>
          <w:szCs w:val="20"/>
        </w:rPr>
        <w:t>,</w:t>
      </w:r>
      <w:r w:rsidR="00BE7E13" w:rsidRPr="001B35C2">
        <w:rPr>
          <w:rFonts w:cs="Arial"/>
          <w:sz w:val="22"/>
          <w:szCs w:val="20"/>
        </w:rPr>
        <w:t xml:space="preserve"> in an efficient, impartial and professional manner. </w:t>
      </w:r>
    </w:p>
    <w:p w14:paraId="7F0A4C53" w14:textId="77777777" w:rsidR="00323924" w:rsidRPr="001B35C2" w:rsidRDefault="00323924" w:rsidP="007B6C59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1B35C2" w:rsidRDefault="00AB377B" w:rsidP="00791E5B">
      <w:pPr>
        <w:pStyle w:val="Heading2"/>
      </w:pPr>
      <w:r w:rsidRPr="001B35C2">
        <w:t>Du</w:t>
      </w:r>
      <w:r w:rsidR="000330EE" w:rsidRPr="001B35C2">
        <w:t>ties</w:t>
      </w:r>
      <w:r w:rsidRPr="001B35C2">
        <w:t xml:space="preserve"> </w:t>
      </w:r>
    </w:p>
    <w:p w14:paraId="6723294F" w14:textId="022218BF" w:rsidR="00B05D2C" w:rsidRPr="001B35C2" w:rsidRDefault="00B05D2C" w:rsidP="007B6C59">
      <w:p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The </w:t>
      </w:r>
      <w:r w:rsidR="00BE7E13" w:rsidRPr="001B35C2">
        <w:rPr>
          <w:sz w:val="22"/>
          <w:szCs w:val="20"/>
        </w:rPr>
        <w:t>Team Leader Compulsory Voting</w:t>
      </w:r>
      <w:r w:rsidRPr="001B35C2">
        <w:rPr>
          <w:sz w:val="22"/>
          <w:szCs w:val="20"/>
        </w:rPr>
        <w:t>:</w:t>
      </w:r>
    </w:p>
    <w:p w14:paraId="4F175460" w14:textId="4D95A0FC" w:rsidR="00671905" w:rsidRPr="001B35C2" w:rsidRDefault="00671905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c</w:t>
      </w:r>
      <w:r w:rsidR="007117D2" w:rsidRPr="001B35C2">
        <w:rPr>
          <w:sz w:val="22"/>
          <w:szCs w:val="20"/>
        </w:rPr>
        <w:t>omplete</w:t>
      </w:r>
      <w:r w:rsidRPr="001B35C2">
        <w:rPr>
          <w:sz w:val="22"/>
          <w:szCs w:val="20"/>
        </w:rPr>
        <w:t>s all required training</w:t>
      </w:r>
    </w:p>
    <w:p w14:paraId="6305416A" w14:textId="17BD4A2D" w:rsidR="0040314C" w:rsidRPr="001B35C2" w:rsidRDefault="0040314C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reads and is familiar with instructional products</w:t>
      </w:r>
    </w:p>
    <w:p w14:paraId="26368136" w14:textId="54F2CC93" w:rsidR="0040314C" w:rsidRPr="001B35C2" w:rsidRDefault="0040314C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ensures compulsory voting process</w:t>
      </w:r>
      <w:r w:rsidR="00BF6D83" w:rsidRPr="001B35C2">
        <w:rPr>
          <w:sz w:val="22"/>
          <w:szCs w:val="20"/>
        </w:rPr>
        <w:t>es</w:t>
      </w:r>
      <w:r w:rsidRPr="001B35C2">
        <w:rPr>
          <w:sz w:val="22"/>
          <w:szCs w:val="20"/>
        </w:rPr>
        <w:t xml:space="preserve"> and procedures are</w:t>
      </w:r>
      <w:r w:rsidR="00485AAC" w:rsidRPr="001B35C2">
        <w:rPr>
          <w:sz w:val="22"/>
          <w:szCs w:val="20"/>
        </w:rPr>
        <w:t xml:space="preserve"> </w:t>
      </w:r>
      <w:r w:rsidR="000F0554" w:rsidRPr="001B35C2">
        <w:rPr>
          <w:sz w:val="22"/>
          <w:szCs w:val="20"/>
        </w:rPr>
        <w:t>delivered in accordance with legislative and organisational requirements</w:t>
      </w:r>
    </w:p>
    <w:p w14:paraId="702F427B" w14:textId="2623F7F5" w:rsidR="007117D2" w:rsidRPr="001B35C2" w:rsidRDefault="00392BD7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manages</w:t>
      </w:r>
      <w:r w:rsidR="00671905" w:rsidRPr="001B35C2">
        <w:rPr>
          <w:sz w:val="22"/>
          <w:szCs w:val="20"/>
        </w:rPr>
        <w:t xml:space="preserve"> </w:t>
      </w:r>
      <w:r w:rsidR="00B41B6D" w:rsidRPr="001B35C2">
        <w:rPr>
          <w:sz w:val="22"/>
          <w:szCs w:val="20"/>
        </w:rPr>
        <w:t>allocated</w:t>
      </w:r>
      <w:r w:rsidR="007117D2" w:rsidRPr="001B35C2">
        <w:rPr>
          <w:sz w:val="22"/>
          <w:szCs w:val="20"/>
        </w:rPr>
        <w:t xml:space="preserve"> program tasks and activities </w:t>
      </w:r>
      <w:r w:rsidR="00BC3085" w:rsidRPr="001B35C2">
        <w:rPr>
          <w:sz w:val="22"/>
          <w:szCs w:val="20"/>
        </w:rPr>
        <w:t>within set timeframes</w:t>
      </w:r>
    </w:p>
    <w:p w14:paraId="601653C1" w14:textId="67856C5D" w:rsidR="007117D2" w:rsidRPr="001B35C2" w:rsidRDefault="00BC3085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c</w:t>
      </w:r>
      <w:r w:rsidR="007117D2" w:rsidRPr="001B35C2">
        <w:rPr>
          <w:sz w:val="22"/>
          <w:szCs w:val="20"/>
        </w:rPr>
        <w:t>ontribute</w:t>
      </w:r>
      <w:r w:rsidRPr="001B35C2">
        <w:rPr>
          <w:sz w:val="22"/>
          <w:szCs w:val="20"/>
        </w:rPr>
        <w:t>s</w:t>
      </w:r>
      <w:r w:rsidR="007117D2" w:rsidRPr="001B35C2">
        <w:rPr>
          <w:sz w:val="22"/>
          <w:szCs w:val="20"/>
        </w:rPr>
        <w:t xml:space="preserve"> to </w:t>
      </w:r>
      <w:r w:rsidRPr="001B35C2">
        <w:rPr>
          <w:sz w:val="22"/>
          <w:szCs w:val="20"/>
        </w:rPr>
        <w:t>improving</w:t>
      </w:r>
      <w:r w:rsidR="00967858" w:rsidRPr="001B35C2">
        <w:rPr>
          <w:sz w:val="22"/>
          <w:szCs w:val="20"/>
        </w:rPr>
        <w:t xml:space="preserve"> program procedures and workflows</w:t>
      </w:r>
      <w:r w:rsidR="00485AAC" w:rsidRPr="001B35C2">
        <w:rPr>
          <w:sz w:val="22"/>
          <w:szCs w:val="20"/>
        </w:rPr>
        <w:t xml:space="preserve"> by identifying issues </w:t>
      </w:r>
      <w:r w:rsidR="00E03FA1" w:rsidRPr="001B35C2">
        <w:rPr>
          <w:sz w:val="22"/>
          <w:szCs w:val="20"/>
        </w:rPr>
        <w:t>in</w:t>
      </w:r>
      <w:r w:rsidR="00B72966" w:rsidRPr="001B35C2">
        <w:rPr>
          <w:sz w:val="22"/>
          <w:szCs w:val="20"/>
        </w:rPr>
        <w:t xml:space="preserve"> compulsory voting activities</w:t>
      </w:r>
    </w:p>
    <w:p w14:paraId="539802AE" w14:textId="2499B645" w:rsidR="007117D2" w:rsidRPr="001B35C2" w:rsidRDefault="00A41B9F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r</w:t>
      </w:r>
      <w:r w:rsidR="007117D2" w:rsidRPr="001B35C2">
        <w:rPr>
          <w:sz w:val="22"/>
          <w:szCs w:val="20"/>
        </w:rPr>
        <w:t>ecruit</w:t>
      </w:r>
      <w:r w:rsidRPr="001B35C2">
        <w:rPr>
          <w:sz w:val="22"/>
          <w:szCs w:val="20"/>
        </w:rPr>
        <w:t>s</w:t>
      </w:r>
      <w:r w:rsidR="007117D2" w:rsidRPr="001B35C2">
        <w:rPr>
          <w:sz w:val="22"/>
          <w:szCs w:val="20"/>
        </w:rPr>
        <w:t>, train</w:t>
      </w:r>
      <w:r w:rsidRPr="001B35C2">
        <w:rPr>
          <w:sz w:val="22"/>
          <w:szCs w:val="20"/>
        </w:rPr>
        <w:t>s</w:t>
      </w:r>
      <w:r w:rsidR="007117D2" w:rsidRPr="001B35C2">
        <w:rPr>
          <w:sz w:val="22"/>
          <w:szCs w:val="20"/>
        </w:rPr>
        <w:t>, supervise</w:t>
      </w:r>
      <w:r w:rsidRPr="001B35C2">
        <w:rPr>
          <w:sz w:val="22"/>
          <w:szCs w:val="20"/>
        </w:rPr>
        <w:t>s</w:t>
      </w:r>
      <w:r w:rsidR="007117D2" w:rsidRPr="001B35C2">
        <w:rPr>
          <w:sz w:val="22"/>
          <w:szCs w:val="20"/>
        </w:rPr>
        <w:t xml:space="preserve"> and support</w:t>
      </w:r>
      <w:r w:rsidRPr="001B35C2">
        <w:rPr>
          <w:sz w:val="22"/>
          <w:szCs w:val="20"/>
        </w:rPr>
        <w:t>s</w:t>
      </w:r>
      <w:r w:rsidR="007117D2" w:rsidRPr="001B35C2">
        <w:rPr>
          <w:sz w:val="22"/>
          <w:szCs w:val="20"/>
        </w:rPr>
        <w:t xml:space="preserve"> staff</w:t>
      </w:r>
      <w:r w:rsidR="00AF0EF0" w:rsidRPr="001B35C2">
        <w:rPr>
          <w:sz w:val="22"/>
          <w:szCs w:val="20"/>
        </w:rPr>
        <w:t>,</w:t>
      </w:r>
      <w:r w:rsidR="007117D2" w:rsidRPr="001B35C2">
        <w:rPr>
          <w:sz w:val="22"/>
          <w:szCs w:val="20"/>
        </w:rPr>
        <w:t xml:space="preserve"> </w:t>
      </w:r>
      <w:r w:rsidR="0036524D" w:rsidRPr="001B35C2">
        <w:rPr>
          <w:sz w:val="22"/>
          <w:szCs w:val="20"/>
        </w:rPr>
        <w:t>and monitors their work to ensure tasks are c</w:t>
      </w:r>
      <w:r w:rsidR="007117D2" w:rsidRPr="001B35C2">
        <w:rPr>
          <w:sz w:val="22"/>
          <w:szCs w:val="20"/>
        </w:rPr>
        <w:t>omplete</w:t>
      </w:r>
      <w:r w:rsidR="0036524D" w:rsidRPr="001B35C2">
        <w:rPr>
          <w:sz w:val="22"/>
          <w:szCs w:val="20"/>
        </w:rPr>
        <w:t>d</w:t>
      </w:r>
      <w:r w:rsidR="00AF0EF0" w:rsidRPr="001B35C2">
        <w:rPr>
          <w:sz w:val="22"/>
          <w:szCs w:val="20"/>
        </w:rPr>
        <w:t xml:space="preserve"> accurately</w:t>
      </w:r>
      <w:r w:rsidR="00712071" w:rsidRPr="001B35C2">
        <w:rPr>
          <w:sz w:val="22"/>
          <w:szCs w:val="20"/>
        </w:rPr>
        <w:t>,</w:t>
      </w:r>
      <w:r w:rsidR="00AF0EF0" w:rsidRPr="001B35C2">
        <w:rPr>
          <w:sz w:val="22"/>
          <w:szCs w:val="20"/>
        </w:rPr>
        <w:t xml:space="preserve"> on time and to required standards</w:t>
      </w:r>
    </w:p>
    <w:p w14:paraId="22D2572C" w14:textId="20250C94" w:rsidR="007117D2" w:rsidRPr="001B35C2" w:rsidRDefault="00FC53E1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e</w:t>
      </w:r>
      <w:r w:rsidR="007117D2" w:rsidRPr="001B35C2">
        <w:rPr>
          <w:sz w:val="22"/>
          <w:szCs w:val="20"/>
        </w:rPr>
        <w:t>nsure</w:t>
      </w:r>
      <w:r w:rsidRPr="001B35C2">
        <w:rPr>
          <w:sz w:val="22"/>
          <w:szCs w:val="20"/>
        </w:rPr>
        <w:t>s</w:t>
      </w:r>
      <w:r w:rsidR="007117D2" w:rsidRPr="001B35C2">
        <w:rPr>
          <w:sz w:val="22"/>
          <w:szCs w:val="20"/>
        </w:rPr>
        <w:t xml:space="preserve"> staff </w:t>
      </w:r>
      <w:r w:rsidRPr="001B35C2">
        <w:rPr>
          <w:sz w:val="22"/>
          <w:szCs w:val="20"/>
        </w:rPr>
        <w:t xml:space="preserve">submit </w:t>
      </w:r>
      <w:r w:rsidR="007117D2" w:rsidRPr="001B35C2">
        <w:rPr>
          <w:sz w:val="22"/>
          <w:szCs w:val="20"/>
        </w:rPr>
        <w:t>timesheets</w:t>
      </w:r>
      <w:r w:rsidRPr="001B35C2">
        <w:rPr>
          <w:sz w:val="22"/>
          <w:szCs w:val="20"/>
        </w:rPr>
        <w:t xml:space="preserve"> </w:t>
      </w:r>
      <w:r w:rsidR="007117D2" w:rsidRPr="001B35C2">
        <w:rPr>
          <w:sz w:val="22"/>
          <w:szCs w:val="20"/>
        </w:rPr>
        <w:t>correctly and on time</w:t>
      </w:r>
    </w:p>
    <w:p w14:paraId="7A66E6E8" w14:textId="6936A5F5" w:rsidR="007117D2" w:rsidRPr="001B35C2" w:rsidRDefault="0044534B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reviews </w:t>
      </w:r>
      <w:r w:rsidR="00C8191A" w:rsidRPr="001B35C2">
        <w:rPr>
          <w:sz w:val="22"/>
          <w:szCs w:val="20"/>
        </w:rPr>
        <w:t>activities and tasks to ensure they meet requirements</w:t>
      </w:r>
      <w:r w:rsidR="00E03FA1" w:rsidRPr="001B35C2">
        <w:rPr>
          <w:sz w:val="22"/>
          <w:szCs w:val="20"/>
        </w:rPr>
        <w:t>,</w:t>
      </w:r>
      <w:r w:rsidR="00C8191A" w:rsidRPr="001B35C2">
        <w:rPr>
          <w:sz w:val="22"/>
          <w:szCs w:val="20"/>
        </w:rPr>
        <w:t xml:space="preserve"> and </w:t>
      </w:r>
      <w:r w:rsidR="00FC53E1" w:rsidRPr="001B35C2">
        <w:rPr>
          <w:sz w:val="22"/>
          <w:szCs w:val="20"/>
        </w:rPr>
        <w:t>escal</w:t>
      </w:r>
      <w:r w:rsidR="007117D2" w:rsidRPr="001B35C2">
        <w:rPr>
          <w:sz w:val="22"/>
          <w:szCs w:val="20"/>
        </w:rPr>
        <w:t>ate</w:t>
      </w:r>
      <w:r w:rsidR="00FC53E1" w:rsidRPr="001B35C2">
        <w:rPr>
          <w:sz w:val="22"/>
          <w:szCs w:val="20"/>
        </w:rPr>
        <w:t xml:space="preserve">s </w:t>
      </w:r>
      <w:r w:rsidR="007117D2" w:rsidRPr="001B35C2">
        <w:rPr>
          <w:sz w:val="22"/>
          <w:szCs w:val="20"/>
        </w:rPr>
        <w:t>issues to the manager</w:t>
      </w:r>
      <w:r w:rsidR="00FC53E1" w:rsidRPr="001B35C2">
        <w:rPr>
          <w:sz w:val="22"/>
          <w:szCs w:val="20"/>
        </w:rPr>
        <w:t xml:space="preserve"> when </w:t>
      </w:r>
      <w:r w:rsidR="007117D2" w:rsidRPr="001B35C2">
        <w:rPr>
          <w:sz w:val="22"/>
          <w:szCs w:val="20"/>
        </w:rPr>
        <w:t>required</w:t>
      </w:r>
    </w:p>
    <w:p w14:paraId="58B54DC3" w14:textId="08C7B5C3" w:rsidR="007117D2" w:rsidRPr="001B35C2" w:rsidRDefault="00FC53E1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pre</w:t>
      </w:r>
      <w:r w:rsidR="007117D2" w:rsidRPr="001B35C2">
        <w:rPr>
          <w:sz w:val="22"/>
          <w:szCs w:val="20"/>
        </w:rPr>
        <w:t>pare</w:t>
      </w:r>
      <w:r w:rsidRPr="001B35C2">
        <w:rPr>
          <w:sz w:val="22"/>
          <w:szCs w:val="20"/>
        </w:rPr>
        <w:t>s</w:t>
      </w:r>
      <w:r w:rsidR="007117D2" w:rsidRPr="001B35C2">
        <w:rPr>
          <w:sz w:val="22"/>
          <w:szCs w:val="20"/>
        </w:rPr>
        <w:t xml:space="preserve"> reports as requested</w:t>
      </w:r>
    </w:p>
    <w:p w14:paraId="5E87BDCD" w14:textId="2CEB39D2" w:rsidR="00134C88" w:rsidRPr="001B35C2" w:rsidRDefault="005646EC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u</w:t>
      </w:r>
      <w:r w:rsidR="00445CAC" w:rsidRPr="001B35C2">
        <w:rPr>
          <w:sz w:val="22"/>
          <w:szCs w:val="20"/>
        </w:rPr>
        <w:t>nderstand</w:t>
      </w:r>
      <w:r w:rsidRPr="001B35C2">
        <w:rPr>
          <w:sz w:val="22"/>
          <w:szCs w:val="20"/>
        </w:rPr>
        <w:t>s</w:t>
      </w:r>
      <w:r w:rsidR="00445CAC" w:rsidRPr="001B35C2">
        <w:rPr>
          <w:sz w:val="22"/>
          <w:szCs w:val="20"/>
        </w:rPr>
        <w:t xml:space="preserve"> and </w:t>
      </w:r>
      <w:r w:rsidR="00835064" w:rsidRPr="001B35C2">
        <w:rPr>
          <w:sz w:val="22"/>
          <w:szCs w:val="20"/>
        </w:rPr>
        <w:t>follows</w:t>
      </w:r>
      <w:r w:rsidR="005F0BD9" w:rsidRPr="001B35C2">
        <w:rPr>
          <w:sz w:val="22"/>
          <w:szCs w:val="20"/>
        </w:rPr>
        <w:t xml:space="preserve"> the VEC code of conduct, VEC policies, guidelines and procedures, and risk </w:t>
      </w:r>
      <w:r w:rsidR="000B3A55" w:rsidRPr="001B35C2">
        <w:rPr>
          <w:sz w:val="22"/>
          <w:szCs w:val="20"/>
        </w:rPr>
        <w:t>standard</w:t>
      </w:r>
      <w:r w:rsidR="009232DB" w:rsidRPr="001B35C2">
        <w:rPr>
          <w:sz w:val="22"/>
          <w:szCs w:val="20"/>
        </w:rPr>
        <w:t xml:space="preserve"> procedures</w:t>
      </w:r>
    </w:p>
    <w:p w14:paraId="7E4AEBFE" w14:textId="15D3CD15" w:rsidR="005F0BD9" w:rsidRPr="001B35C2" w:rsidRDefault="00D436A2" w:rsidP="007B6C59">
      <w:pPr>
        <w:pStyle w:val="ListParagraph"/>
        <w:numPr>
          <w:ilvl w:val="0"/>
          <w:numId w:val="11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performs </w:t>
      </w:r>
      <w:r w:rsidR="00835064" w:rsidRPr="001B35C2">
        <w:rPr>
          <w:sz w:val="22"/>
          <w:szCs w:val="20"/>
        </w:rPr>
        <w:t>o</w:t>
      </w:r>
      <w:r w:rsidR="005F0BD9" w:rsidRPr="001B35C2">
        <w:rPr>
          <w:sz w:val="22"/>
          <w:szCs w:val="20"/>
        </w:rPr>
        <w:t xml:space="preserve">ther duties as requested. </w:t>
      </w:r>
    </w:p>
    <w:p w14:paraId="1B4C6F54" w14:textId="77777777" w:rsidR="005F0BD9" w:rsidRPr="001B35C2" w:rsidRDefault="005F0BD9" w:rsidP="007B6C59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Pr="001B35C2" w:rsidRDefault="000330EE" w:rsidP="00791E5B">
      <w:pPr>
        <w:pStyle w:val="Heading2"/>
      </w:pPr>
      <w:r w:rsidRPr="001B35C2">
        <w:lastRenderedPageBreak/>
        <w:t xml:space="preserve">Key selection criteria </w:t>
      </w:r>
    </w:p>
    <w:p w14:paraId="1E8557D6" w14:textId="54281CF4" w:rsidR="00835064" w:rsidRPr="001B35C2" w:rsidRDefault="00835064" w:rsidP="007B6C59">
      <w:p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The </w:t>
      </w:r>
      <w:r w:rsidR="004F7B2F" w:rsidRPr="001B35C2">
        <w:rPr>
          <w:sz w:val="22"/>
          <w:szCs w:val="20"/>
        </w:rPr>
        <w:t xml:space="preserve">Team Leader Compulsory Voting </w:t>
      </w:r>
      <w:r w:rsidRPr="001B35C2">
        <w:rPr>
          <w:sz w:val="22"/>
          <w:szCs w:val="20"/>
        </w:rPr>
        <w:t>is able to:</w:t>
      </w:r>
    </w:p>
    <w:p w14:paraId="385A0182" w14:textId="12117FCA" w:rsidR="007E722F" w:rsidRPr="001B35C2" w:rsidRDefault="007E722F" w:rsidP="00E87741">
      <w:pPr>
        <w:pStyle w:val="ListParagraph"/>
        <w:numPr>
          <w:ilvl w:val="0"/>
          <w:numId w:val="17"/>
        </w:numPr>
        <w:spacing w:line="276" w:lineRule="auto"/>
        <w:rPr>
          <w:rFonts w:cs="Arial"/>
          <w:sz w:val="22"/>
          <w:szCs w:val="16"/>
        </w:rPr>
      </w:pPr>
      <w:r w:rsidRPr="001B35C2">
        <w:rPr>
          <w:rFonts w:cs="Arial"/>
          <w:sz w:val="22"/>
          <w:szCs w:val="16"/>
        </w:rPr>
        <w:t>apply relevant legislation, rules, and VEC procedures accurately across all program activities</w:t>
      </w:r>
    </w:p>
    <w:p w14:paraId="6FF8A793" w14:textId="3787AD85" w:rsidR="007E722F" w:rsidRPr="001B35C2" w:rsidRDefault="007E722F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wo</w:t>
      </w:r>
      <w:r w:rsidR="003032C9" w:rsidRPr="001B35C2">
        <w:rPr>
          <w:sz w:val="22"/>
          <w:szCs w:val="20"/>
        </w:rPr>
        <w:t xml:space="preserve">rk </w:t>
      </w:r>
      <w:r w:rsidRPr="001B35C2">
        <w:rPr>
          <w:sz w:val="22"/>
          <w:szCs w:val="20"/>
        </w:rPr>
        <w:t>professionally and impartially, maintain</w:t>
      </w:r>
      <w:r w:rsidR="00705FC2" w:rsidRPr="001B35C2">
        <w:rPr>
          <w:sz w:val="22"/>
          <w:szCs w:val="20"/>
        </w:rPr>
        <w:t>ing</w:t>
      </w:r>
      <w:r w:rsidRPr="001B35C2">
        <w:rPr>
          <w:sz w:val="22"/>
          <w:szCs w:val="20"/>
        </w:rPr>
        <w:t xml:space="preserve"> electoral integrity</w:t>
      </w:r>
      <w:r w:rsidR="00705FC2" w:rsidRPr="001B35C2">
        <w:rPr>
          <w:sz w:val="22"/>
          <w:szCs w:val="20"/>
        </w:rPr>
        <w:t xml:space="preserve"> and confidentiality by following procedures, keeping a</w:t>
      </w:r>
      <w:r w:rsidR="001D0FD8" w:rsidRPr="001B35C2">
        <w:rPr>
          <w:sz w:val="22"/>
          <w:szCs w:val="20"/>
        </w:rPr>
        <w:t xml:space="preserve">ccurate records </w:t>
      </w:r>
      <w:r w:rsidRPr="001B35C2">
        <w:rPr>
          <w:sz w:val="22"/>
          <w:szCs w:val="20"/>
        </w:rPr>
        <w:t xml:space="preserve">and </w:t>
      </w:r>
      <w:r w:rsidR="00BF18AA" w:rsidRPr="001B35C2">
        <w:rPr>
          <w:sz w:val="22"/>
          <w:szCs w:val="20"/>
        </w:rPr>
        <w:t>handl</w:t>
      </w:r>
      <w:r w:rsidR="00ED5E38" w:rsidRPr="001B35C2">
        <w:rPr>
          <w:sz w:val="22"/>
          <w:szCs w:val="20"/>
        </w:rPr>
        <w:t>ing</w:t>
      </w:r>
      <w:r w:rsidR="00BF18AA" w:rsidRPr="001B35C2">
        <w:rPr>
          <w:sz w:val="22"/>
          <w:szCs w:val="20"/>
        </w:rPr>
        <w:t xml:space="preserve"> </w:t>
      </w:r>
      <w:r w:rsidRPr="001B35C2">
        <w:rPr>
          <w:sz w:val="22"/>
          <w:szCs w:val="20"/>
        </w:rPr>
        <w:t>materials securely</w:t>
      </w:r>
    </w:p>
    <w:p w14:paraId="314199F4" w14:textId="6B189098" w:rsidR="007E722F" w:rsidRPr="001B35C2" w:rsidRDefault="00BF18AA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organise </w:t>
      </w:r>
      <w:r w:rsidR="00C60C11" w:rsidRPr="001B35C2">
        <w:rPr>
          <w:sz w:val="22"/>
          <w:szCs w:val="20"/>
        </w:rPr>
        <w:t>work effectively, manage competing priorities</w:t>
      </w:r>
      <w:r w:rsidR="007E722F" w:rsidRPr="001B35C2">
        <w:rPr>
          <w:sz w:val="22"/>
          <w:szCs w:val="20"/>
        </w:rPr>
        <w:t xml:space="preserve"> and meet deadlines </w:t>
      </w:r>
    </w:p>
    <w:p w14:paraId="7F7A1C4F" w14:textId="77777777" w:rsidR="009E2EDB" w:rsidRPr="001B35C2" w:rsidRDefault="009E2EDB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demonstrate high attention to detail, and use strong literacy and numeracy skills to ensure accurate work</w:t>
      </w:r>
    </w:p>
    <w:p w14:paraId="1EB65BE9" w14:textId="1B3D1C03" w:rsidR="00351AEE" w:rsidRPr="001B35C2" w:rsidRDefault="00351AEE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communicate clearly, both verbally and in writing</w:t>
      </w:r>
      <w:r w:rsidR="00B921EC" w:rsidRPr="001B35C2">
        <w:rPr>
          <w:sz w:val="22"/>
          <w:szCs w:val="20"/>
        </w:rPr>
        <w:t>,</w:t>
      </w:r>
      <w:r w:rsidR="000F3793" w:rsidRPr="001B35C2">
        <w:rPr>
          <w:sz w:val="22"/>
          <w:szCs w:val="20"/>
        </w:rPr>
        <w:t xml:space="preserve"> </w:t>
      </w:r>
      <w:r w:rsidR="00B921EC" w:rsidRPr="001B35C2">
        <w:rPr>
          <w:sz w:val="22"/>
          <w:szCs w:val="20"/>
        </w:rPr>
        <w:t>giving</w:t>
      </w:r>
      <w:r w:rsidRPr="001B35C2">
        <w:rPr>
          <w:sz w:val="22"/>
          <w:szCs w:val="20"/>
        </w:rPr>
        <w:t xml:space="preserve"> instructions and </w:t>
      </w:r>
      <w:r w:rsidR="00B921EC" w:rsidRPr="001B35C2">
        <w:rPr>
          <w:sz w:val="22"/>
          <w:szCs w:val="20"/>
        </w:rPr>
        <w:t>responding to</w:t>
      </w:r>
      <w:r w:rsidRPr="001B35C2">
        <w:rPr>
          <w:sz w:val="22"/>
          <w:szCs w:val="20"/>
        </w:rPr>
        <w:t xml:space="preserve"> questions</w:t>
      </w:r>
    </w:p>
    <w:p w14:paraId="1372E14A" w14:textId="0044856D" w:rsidR="007E722F" w:rsidRPr="001B35C2" w:rsidRDefault="007E722F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supervise and support a small team, </w:t>
      </w:r>
      <w:r w:rsidR="00F81920" w:rsidRPr="001B35C2">
        <w:rPr>
          <w:sz w:val="22"/>
          <w:szCs w:val="20"/>
        </w:rPr>
        <w:t>and provide</w:t>
      </w:r>
      <w:r w:rsidRPr="001B35C2">
        <w:rPr>
          <w:sz w:val="22"/>
          <w:szCs w:val="20"/>
        </w:rPr>
        <w:t xml:space="preserve"> clear direction</w:t>
      </w:r>
    </w:p>
    <w:p w14:paraId="25DAC928" w14:textId="71374A2C" w:rsidR="000E3043" w:rsidRPr="001B35C2" w:rsidRDefault="000E3043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support improvements to procedures and workflows</w:t>
      </w:r>
    </w:p>
    <w:p w14:paraId="393991B3" w14:textId="28B3560A" w:rsidR="007E722F" w:rsidRPr="001B35C2" w:rsidRDefault="007E722F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identify issues, escalate or seek advice when needed, and report appropriately </w:t>
      </w:r>
    </w:p>
    <w:p w14:paraId="7097543E" w14:textId="515A9548" w:rsidR="007E722F" w:rsidRPr="001B35C2" w:rsidRDefault="007E722F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prepare clear and accurate reports</w:t>
      </w:r>
      <w:r w:rsidR="009E2EDB" w:rsidRPr="001B35C2">
        <w:rPr>
          <w:sz w:val="22"/>
          <w:szCs w:val="20"/>
        </w:rPr>
        <w:t xml:space="preserve"> </w:t>
      </w:r>
      <w:r w:rsidR="00B921EC" w:rsidRPr="001B35C2">
        <w:rPr>
          <w:sz w:val="22"/>
          <w:szCs w:val="20"/>
        </w:rPr>
        <w:t>as required</w:t>
      </w:r>
      <w:r w:rsidRPr="001B35C2">
        <w:rPr>
          <w:sz w:val="22"/>
          <w:szCs w:val="20"/>
        </w:rPr>
        <w:t xml:space="preserve"> </w:t>
      </w:r>
    </w:p>
    <w:p w14:paraId="7887D504" w14:textId="35682B98" w:rsidR="007E722F" w:rsidRPr="001B35C2" w:rsidRDefault="007E722F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work cooperatively in a team environment, contributing to a positive, efficient, and supportive workplace</w:t>
      </w:r>
    </w:p>
    <w:p w14:paraId="4DA15581" w14:textId="3BC89D35" w:rsidR="0013075D" w:rsidRPr="001B35C2" w:rsidRDefault="007E722F" w:rsidP="00E87741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1B35C2">
        <w:rPr>
          <w:rFonts w:cs="Arial"/>
          <w:sz w:val="22"/>
          <w:szCs w:val="16"/>
        </w:rPr>
        <w:t>learn and use specialised in-house applications, if required</w:t>
      </w:r>
      <w:r w:rsidR="00E60DDE" w:rsidRPr="001B35C2">
        <w:rPr>
          <w:rFonts w:cs="Arial"/>
          <w:sz w:val="22"/>
          <w:szCs w:val="16"/>
        </w:rPr>
        <w:t>.</w:t>
      </w:r>
    </w:p>
    <w:p w14:paraId="1DF8A921" w14:textId="7AE24E62" w:rsidR="0013075D" w:rsidRPr="001B35C2" w:rsidRDefault="0013075D" w:rsidP="007B6C59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Pr="001B35C2" w:rsidRDefault="590D751C" w:rsidP="00791E5B">
      <w:pPr>
        <w:pStyle w:val="Heading2"/>
      </w:pPr>
      <w:r w:rsidRPr="001B35C2">
        <w:t>Physical requirement</w:t>
      </w:r>
      <w:r w:rsidR="002D1B36" w:rsidRPr="001B35C2">
        <w:t>s</w:t>
      </w:r>
    </w:p>
    <w:p w14:paraId="762B647B" w14:textId="2043A5EA" w:rsidR="00282B5A" w:rsidRPr="001B35C2" w:rsidRDefault="00E94206" w:rsidP="007B6C59">
      <w:p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The following list is not </w:t>
      </w:r>
      <w:r w:rsidR="00E92875" w:rsidRPr="001B35C2">
        <w:rPr>
          <w:sz w:val="22"/>
          <w:szCs w:val="20"/>
        </w:rPr>
        <w:t>exhaustive,</w:t>
      </w:r>
      <w:r w:rsidRPr="001B35C2">
        <w:rPr>
          <w:sz w:val="22"/>
          <w:szCs w:val="20"/>
        </w:rPr>
        <w:t xml:space="preserve"> and </w:t>
      </w:r>
      <w:r w:rsidR="00E15B29" w:rsidRPr="001B35C2">
        <w:rPr>
          <w:sz w:val="22"/>
          <w:szCs w:val="20"/>
        </w:rPr>
        <w:t>other tasks may be required.</w:t>
      </w:r>
    </w:p>
    <w:p w14:paraId="62FC423C" w14:textId="574D9F80" w:rsidR="00524682" w:rsidRPr="001B35C2" w:rsidRDefault="00524682" w:rsidP="007B6C59">
      <w:pPr>
        <w:spacing w:line="276" w:lineRule="auto"/>
        <w:rPr>
          <w:b/>
          <w:caps/>
          <w:sz w:val="22"/>
          <w:szCs w:val="20"/>
        </w:rPr>
      </w:pPr>
      <w:r w:rsidRPr="001B35C2">
        <w:rPr>
          <w:sz w:val="22"/>
          <w:szCs w:val="20"/>
        </w:rPr>
        <w:t xml:space="preserve">The </w:t>
      </w:r>
      <w:r w:rsidR="004F7B2F" w:rsidRPr="001B35C2">
        <w:rPr>
          <w:sz w:val="22"/>
          <w:szCs w:val="20"/>
        </w:rPr>
        <w:t xml:space="preserve">Team Leader Compulsory Voting </w:t>
      </w:r>
      <w:r w:rsidRPr="001B35C2">
        <w:rPr>
          <w:sz w:val="22"/>
          <w:szCs w:val="20"/>
        </w:rPr>
        <w:t>should be able to</w:t>
      </w:r>
      <w:r w:rsidR="00D92742" w:rsidRPr="001B35C2">
        <w:rPr>
          <w:sz w:val="22"/>
          <w:szCs w:val="20"/>
        </w:rPr>
        <w:t>:</w:t>
      </w:r>
    </w:p>
    <w:p w14:paraId="2DCF2C50" w14:textId="093E1A84" w:rsidR="00F47684" w:rsidRPr="001B35C2" w:rsidRDefault="00F47684" w:rsidP="007B6C59">
      <w:pPr>
        <w:pStyle w:val="Numberedheading2"/>
        <w:numPr>
          <w:ilvl w:val="2"/>
          <w:numId w:val="10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 xml:space="preserve">move </w:t>
      </w:r>
      <w:r w:rsidR="00E606C6" w:rsidRPr="001B35C2">
        <w:rPr>
          <w:sz w:val="22"/>
          <w:szCs w:val="20"/>
        </w:rPr>
        <w:t>between sitting, standing and walking while undertaking tasks across different areas of the venue as required</w:t>
      </w:r>
    </w:p>
    <w:p w14:paraId="15550FDD" w14:textId="54B91EF2" w:rsidR="00E606C6" w:rsidRPr="001B35C2" w:rsidRDefault="00E606C6" w:rsidP="007B6C59">
      <w:pPr>
        <w:pStyle w:val="Numberedheading2"/>
        <w:numPr>
          <w:ilvl w:val="2"/>
          <w:numId w:val="10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walk short distances upwards of 200</w:t>
      </w:r>
      <w:r w:rsidR="00741BEE">
        <w:rPr>
          <w:sz w:val="22"/>
          <w:szCs w:val="20"/>
        </w:rPr>
        <w:t xml:space="preserve"> metres</w:t>
      </w:r>
      <w:r w:rsidRPr="001B35C2">
        <w:rPr>
          <w:sz w:val="22"/>
          <w:szCs w:val="20"/>
        </w:rPr>
        <w:t xml:space="preserve"> or more, depending on venue requirements</w:t>
      </w:r>
    </w:p>
    <w:p w14:paraId="53149BE8" w14:textId="449FBE39" w:rsidR="00E606C6" w:rsidRPr="001B35C2" w:rsidRDefault="00E606C6" w:rsidP="007B6C59">
      <w:pPr>
        <w:pStyle w:val="Numberedheading2"/>
        <w:numPr>
          <w:ilvl w:val="2"/>
          <w:numId w:val="10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safely lift, carry, and pack materials and equipment such as large security boxes (usually less than 13 k</w:t>
      </w:r>
      <w:r w:rsidR="00741BEE">
        <w:rPr>
          <w:sz w:val="22"/>
          <w:szCs w:val="20"/>
        </w:rPr>
        <w:t>ilograms</w:t>
      </w:r>
      <w:r w:rsidRPr="001B35C2">
        <w:rPr>
          <w:sz w:val="22"/>
          <w:szCs w:val="20"/>
        </w:rPr>
        <w:t>), which may involve pushing, pulling and squatting actions </w:t>
      </w:r>
    </w:p>
    <w:p w14:paraId="50288ABB" w14:textId="11786703" w:rsidR="00EB163A" w:rsidRPr="001B35C2" w:rsidRDefault="00E606C6" w:rsidP="007B6C59">
      <w:pPr>
        <w:pStyle w:val="Numberedheading2"/>
        <w:numPr>
          <w:ilvl w:val="2"/>
          <w:numId w:val="10"/>
        </w:numPr>
        <w:spacing w:line="276" w:lineRule="auto"/>
        <w:rPr>
          <w:sz w:val="22"/>
          <w:szCs w:val="20"/>
        </w:rPr>
      </w:pPr>
      <w:r w:rsidRPr="001B35C2">
        <w:rPr>
          <w:sz w:val="22"/>
          <w:szCs w:val="20"/>
        </w:rPr>
        <w:t>use a laptop or computer for extended periods of time</w:t>
      </w:r>
      <w:r w:rsidR="00F47684" w:rsidRPr="001B35C2">
        <w:rPr>
          <w:sz w:val="22"/>
          <w:szCs w:val="20"/>
        </w:rPr>
        <w:t>.</w:t>
      </w:r>
    </w:p>
    <w:sectPr w:rsidR="00EB163A" w:rsidRPr="001B35C2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A0C1" w14:textId="77777777" w:rsidR="00F30E0B" w:rsidRDefault="00F30E0B">
      <w:r>
        <w:separator/>
      </w:r>
    </w:p>
  </w:endnote>
  <w:endnote w:type="continuationSeparator" w:id="0">
    <w:p w14:paraId="21F983AF" w14:textId="77777777" w:rsidR="00F30E0B" w:rsidRDefault="00F30E0B">
      <w:r>
        <w:continuationSeparator/>
      </w:r>
    </w:p>
  </w:endnote>
  <w:endnote w:type="continuationNotice" w:id="1">
    <w:p w14:paraId="5FF12D88" w14:textId="77777777" w:rsidR="00F30E0B" w:rsidRDefault="00F30E0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E057A" w14:textId="77777777" w:rsidR="00F30E0B" w:rsidRDefault="00F30E0B">
      <w:r>
        <w:separator/>
      </w:r>
    </w:p>
  </w:footnote>
  <w:footnote w:type="continuationSeparator" w:id="0">
    <w:p w14:paraId="3C276935" w14:textId="77777777" w:rsidR="00F30E0B" w:rsidRDefault="00F30E0B">
      <w:r>
        <w:continuationSeparator/>
      </w:r>
    </w:p>
  </w:footnote>
  <w:footnote w:type="continuationNotice" w:id="1">
    <w:p w14:paraId="335BCD33" w14:textId="77777777" w:rsidR="00F30E0B" w:rsidRDefault="00F30E0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25DC6A50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79E493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3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3B962692"/>
    <w:multiLevelType w:val="hybridMultilevel"/>
    <w:tmpl w:val="D52A2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8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DB0735"/>
    <w:multiLevelType w:val="hybridMultilevel"/>
    <w:tmpl w:val="660AF3C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5358F"/>
    <w:multiLevelType w:val="multilevel"/>
    <w:tmpl w:val="69F0B3CC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08943958">
    <w:abstractNumId w:val="14"/>
  </w:num>
  <w:num w:numId="2" w16cid:durableId="614139069">
    <w:abstractNumId w:val="0"/>
  </w:num>
  <w:num w:numId="3" w16cid:durableId="1636327227">
    <w:abstractNumId w:val="12"/>
  </w:num>
  <w:num w:numId="4" w16cid:durableId="1360232169">
    <w:abstractNumId w:val="8"/>
  </w:num>
  <w:num w:numId="5" w16cid:durableId="308944186">
    <w:abstractNumId w:val="9"/>
  </w:num>
  <w:num w:numId="6" w16cid:durableId="621038994">
    <w:abstractNumId w:val="3"/>
  </w:num>
  <w:num w:numId="7" w16cid:durableId="598561567">
    <w:abstractNumId w:val="1"/>
  </w:num>
  <w:num w:numId="8" w16cid:durableId="1822039744">
    <w:abstractNumId w:val="2"/>
  </w:num>
  <w:num w:numId="9" w16cid:durableId="1970744858">
    <w:abstractNumId w:val="7"/>
  </w:num>
  <w:num w:numId="10" w16cid:durableId="1282809278">
    <w:abstractNumId w:val="4"/>
  </w:num>
  <w:num w:numId="11" w16cid:durableId="1605530958">
    <w:abstractNumId w:val="15"/>
  </w:num>
  <w:num w:numId="12" w16cid:durableId="1105736082">
    <w:abstractNumId w:val="10"/>
  </w:num>
  <w:num w:numId="13" w16cid:durableId="1456364886">
    <w:abstractNumId w:val="11"/>
  </w:num>
  <w:num w:numId="14" w16cid:durableId="1213157439">
    <w:abstractNumId w:val="6"/>
  </w:num>
  <w:num w:numId="15" w16cid:durableId="2060469355">
    <w:abstractNumId w:val="16"/>
  </w:num>
  <w:num w:numId="16" w16cid:durableId="1329286135">
    <w:abstractNumId w:val="13"/>
  </w:num>
  <w:num w:numId="17" w16cid:durableId="181890932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4ECD"/>
    <w:rsid w:val="00016197"/>
    <w:rsid w:val="00017A4E"/>
    <w:rsid w:val="00017EF3"/>
    <w:rsid w:val="00020C24"/>
    <w:rsid w:val="00020E70"/>
    <w:rsid w:val="00022FF1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40720"/>
    <w:rsid w:val="00042193"/>
    <w:rsid w:val="000447CD"/>
    <w:rsid w:val="000449E4"/>
    <w:rsid w:val="0004520E"/>
    <w:rsid w:val="00047E88"/>
    <w:rsid w:val="00052F49"/>
    <w:rsid w:val="00054FD7"/>
    <w:rsid w:val="00060E6D"/>
    <w:rsid w:val="00066B26"/>
    <w:rsid w:val="00066D75"/>
    <w:rsid w:val="000713AD"/>
    <w:rsid w:val="000716B2"/>
    <w:rsid w:val="000716D4"/>
    <w:rsid w:val="00071757"/>
    <w:rsid w:val="00074610"/>
    <w:rsid w:val="00083154"/>
    <w:rsid w:val="000834D0"/>
    <w:rsid w:val="000838DF"/>
    <w:rsid w:val="0008417B"/>
    <w:rsid w:val="00086EF7"/>
    <w:rsid w:val="00087504"/>
    <w:rsid w:val="00094677"/>
    <w:rsid w:val="000951D9"/>
    <w:rsid w:val="00096C83"/>
    <w:rsid w:val="000A4B87"/>
    <w:rsid w:val="000A63F2"/>
    <w:rsid w:val="000B010B"/>
    <w:rsid w:val="000B2EC4"/>
    <w:rsid w:val="000B3200"/>
    <w:rsid w:val="000B3A55"/>
    <w:rsid w:val="000B5E9B"/>
    <w:rsid w:val="000C0251"/>
    <w:rsid w:val="000C227F"/>
    <w:rsid w:val="000C3276"/>
    <w:rsid w:val="000C5BA4"/>
    <w:rsid w:val="000D2625"/>
    <w:rsid w:val="000D4708"/>
    <w:rsid w:val="000D481B"/>
    <w:rsid w:val="000D6563"/>
    <w:rsid w:val="000D7299"/>
    <w:rsid w:val="000D7B2E"/>
    <w:rsid w:val="000E3043"/>
    <w:rsid w:val="000E3DB3"/>
    <w:rsid w:val="000E63B7"/>
    <w:rsid w:val="000E7F8F"/>
    <w:rsid w:val="000F0554"/>
    <w:rsid w:val="000F3793"/>
    <w:rsid w:val="000F734F"/>
    <w:rsid w:val="000F74D3"/>
    <w:rsid w:val="00100013"/>
    <w:rsid w:val="00101E36"/>
    <w:rsid w:val="00102204"/>
    <w:rsid w:val="00105BC4"/>
    <w:rsid w:val="00106AD6"/>
    <w:rsid w:val="001112C8"/>
    <w:rsid w:val="00111D19"/>
    <w:rsid w:val="00113EB4"/>
    <w:rsid w:val="00114BDD"/>
    <w:rsid w:val="00116517"/>
    <w:rsid w:val="00130252"/>
    <w:rsid w:val="0013075D"/>
    <w:rsid w:val="001309FD"/>
    <w:rsid w:val="00130EF3"/>
    <w:rsid w:val="00131855"/>
    <w:rsid w:val="0013359C"/>
    <w:rsid w:val="00133C20"/>
    <w:rsid w:val="001340E3"/>
    <w:rsid w:val="00134C88"/>
    <w:rsid w:val="00134DE3"/>
    <w:rsid w:val="00140C1E"/>
    <w:rsid w:val="001417A9"/>
    <w:rsid w:val="001430FD"/>
    <w:rsid w:val="0014530B"/>
    <w:rsid w:val="00145F11"/>
    <w:rsid w:val="001461B1"/>
    <w:rsid w:val="00150411"/>
    <w:rsid w:val="00153A50"/>
    <w:rsid w:val="00153AE8"/>
    <w:rsid w:val="00154546"/>
    <w:rsid w:val="00160197"/>
    <w:rsid w:val="00163A14"/>
    <w:rsid w:val="00163C52"/>
    <w:rsid w:val="00165E6D"/>
    <w:rsid w:val="00170D05"/>
    <w:rsid w:val="0017332F"/>
    <w:rsid w:val="001739E9"/>
    <w:rsid w:val="0017528C"/>
    <w:rsid w:val="001779C2"/>
    <w:rsid w:val="0018147D"/>
    <w:rsid w:val="00184278"/>
    <w:rsid w:val="001869D5"/>
    <w:rsid w:val="00193814"/>
    <w:rsid w:val="00194632"/>
    <w:rsid w:val="00196A15"/>
    <w:rsid w:val="00196CAC"/>
    <w:rsid w:val="00196D4F"/>
    <w:rsid w:val="001A01DD"/>
    <w:rsid w:val="001A4B91"/>
    <w:rsid w:val="001A5A57"/>
    <w:rsid w:val="001A6586"/>
    <w:rsid w:val="001B00A3"/>
    <w:rsid w:val="001B2F48"/>
    <w:rsid w:val="001B300B"/>
    <w:rsid w:val="001B35C2"/>
    <w:rsid w:val="001B6139"/>
    <w:rsid w:val="001B74DF"/>
    <w:rsid w:val="001B7FAE"/>
    <w:rsid w:val="001C10A2"/>
    <w:rsid w:val="001C1C76"/>
    <w:rsid w:val="001C25DE"/>
    <w:rsid w:val="001D0FD8"/>
    <w:rsid w:val="001D3593"/>
    <w:rsid w:val="001D3AC9"/>
    <w:rsid w:val="001D4836"/>
    <w:rsid w:val="001D4E8C"/>
    <w:rsid w:val="001E11AB"/>
    <w:rsid w:val="001E1DFC"/>
    <w:rsid w:val="001E1E0C"/>
    <w:rsid w:val="001E30CC"/>
    <w:rsid w:val="001E526A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FB1"/>
    <w:rsid w:val="001F7AC3"/>
    <w:rsid w:val="00202B79"/>
    <w:rsid w:val="00203269"/>
    <w:rsid w:val="00211A6B"/>
    <w:rsid w:val="00221696"/>
    <w:rsid w:val="002221F4"/>
    <w:rsid w:val="00224E79"/>
    <w:rsid w:val="00226AD1"/>
    <w:rsid w:val="00226B4E"/>
    <w:rsid w:val="002314B7"/>
    <w:rsid w:val="0023242A"/>
    <w:rsid w:val="00233510"/>
    <w:rsid w:val="00245AED"/>
    <w:rsid w:val="00245EA5"/>
    <w:rsid w:val="00252D8B"/>
    <w:rsid w:val="00253D40"/>
    <w:rsid w:val="002557D9"/>
    <w:rsid w:val="00255A3B"/>
    <w:rsid w:val="002616DB"/>
    <w:rsid w:val="0026184E"/>
    <w:rsid w:val="002641BE"/>
    <w:rsid w:val="002648FD"/>
    <w:rsid w:val="00264A82"/>
    <w:rsid w:val="00265BA7"/>
    <w:rsid w:val="00271423"/>
    <w:rsid w:val="00272DA9"/>
    <w:rsid w:val="0027342B"/>
    <w:rsid w:val="0027367A"/>
    <w:rsid w:val="0027625A"/>
    <w:rsid w:val="00282B5A"/>
    <w:rsid w:val="00283518"/>
    <w:rsid w:val="00292444"/>
    <w:rsid w:val="00293024"/>
    <w:rsid w:val="00293745"/>
    <w:rsid w:val="0029415A"/>
    <w:rsid w:val="00297479"/>
    <w:rsid w:val="002A39E5"/>
    <w:rsid w:val="002A76AF"/>
    <w:rsid w:val="002B306C"/>
    <w:rsid w:val="002B41A0"/>
    <w:rsid w:val="002B6226"/>
    <w:rsid w:val="002C489C"/>
    <w:rsid w:val="002C4F24"/>
    <w:rsid w:val="002D1B36"/>
    <w:rsid w:val="002D2F7E"/>
    <w:rsid w:val="002D4912"/>
    <w:rsid w:val="002E0F9B"/>
    <w:rsid w:val="002E101B"/>
    <w:rsid w:val="002E3B0B"/>
    <w:rsid w:val="002E3CFD"/>
    <w:rsid w:val="002E468E"/>
    <w:rsid w:val="002E5CD9"/>
    <w:rsid w:val="002F014B"/>
    <w:rsid w:val="002F04DD"/>
    <w:rsid w:val="002F0D07"/>
    <w:rsid w:val="002F3B48"/>
    <w:rsid w:val="002F785B"/>
    <w:rsid w:val="003028CA"/>
    <w:rsid w:val="003032C9"/>
    <w:rsid w:val="00304602"/>
    <w:rsid w:val="00304821"/>
    <w:rsid w:val="00304FC6"/>
    <w:rsid w:val="003137FE"/>
    <w:rsid w:val="00313F3E"/>
    <w:rsid w:val="00316BB6"/>
    <w:rsid w:val="003220BD"/>
    <w:rsid w:val="00323924"/>
    <w:rsid w:val="003240EF"/>
    <w:rsid w:val="003244BC"/>
    <w:rsid w:val="003266B9"/>
    <w:rsid w:val="003269DF"/>
    <w:rsid w:val="00332A35"/>
    <w:rsid w:val="003333AE"/>
    <w:rsid w:val="00333FE2"/>
    <w:rsid w:val="0033420D"/>
    <w:rsid w:val="003362F3"/>
    <w:rsid w:val="00337345"/>
    <w:rsid w:val="00340F35"/>
    <w:rsid w:val="00341A9C"/>
    <w:rsid w:val="00342AE9"/>
    <w:rsid w:val="00351AEE"/>
    <w:rsid w:val="003539AA"/>
    <w:rsid w:val="003544B4"/>
    <w:rsid w:val="00357732"/>
    <w:rsid w:val="00360BA7"/>
    <w:rsid w:val="00361793"/>
    <w:rsid w:val="00361A44"/>
    <w:rsid w:val="003632AD"/>
    <w:rsid w:val="0036524D"/>
    <w:rsid w:val="00366C04"/>
    <w:rsid w:val="0037259F"/>
    <w:rsid w:val="00373C22"/>
    <w:rsid w:val="00374BC4"/>
    <w:rsid w:val="00374C0C"/>
    <w:rsid w:val="00374C20"/>
    <w:rsid w:val="00380F9C"/>
    <w:rsid w:val="00380FC3"/>
    <w:rsid w:val="00381C82"/>
    <w:rsid w:val="00382848"/>
    <w:rsid w:val="00385883"/>
    <w:rsid w:val="00386E02"/>
    <w:rsid w:val="0039082C"/>
    <w:rsid w:val="00392BD7"/>
    <w:rsid w:val="00395A1A"/>
    <w:rsid w:val="003A1988"/>
    <w:rsid w:val="003A2E60"/>
    <w:rsid w:val="003B09EE"/>
    <w:rsid w:val="003B3D2E"/>
    <w:rsid w:val="003B3FB9"/>
    <w:rsid w:val="003B58A8"/>
    <w:rsid w:val="003B6E9A"/>
    <w:rsid w:val="003C02DE"/>
    <w:rsid w:val="003C0577"/>
    <w:rsid w:val="003C2A29"/>
    <w:rsid w:val="003C35DA"/>
    <w:rsid w:val="003D04D9"/>
    <w:rsid w:val="003D3F71"/>
    <w:rsid w:val="003D43AB"/>
    <w:rsid w:val="003D4418"/>
    <w:rsid w:val="003D4423"/>
    <w:rsid w:val="003D4CD4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6F05"/>
    <w:rsid w:val="003F7E31"/>
    <w:rsid w:val="0040104C"/>
    <w:rsid w:val="00402196"/>
    <w:rsid w:val="00402211"/>
    <w:rsid w:val="0040314C"/>
    <w:rsid w:val="00406A19"/>
    <w:rsid w:val="004108AD"/>
    <w:rsid w:val="004139E1"/>
    <w:rsid w:val="00414922"/>
    <w:rsid w:val="00415510"/>
    <w:rsid w:val="00421B0D"/>
    <w:rsid w:val="00422BAC"/>
    <w:rsid w:val="0042381F"/>
    <w:rsid w:val="00424311"/>
    <w:rsid w:val="00424BB5"/>
    <w:rsid w:val="004309A1"/>
    <w:rsid w:val="00434A6C"/>
    <w:rsid w:val="004351B6"/>
    <w:rsid w:val="004374A0"/>
    <w:rsid w:val="0044018B"/>
    <w:rsid w:val="004405DE"/>
    <w:rsid w:val="0044084C"/>
    <w:rsid w:val="00442075"/>
    <w:rsid w:val="00442639"/>
    <w:rsid w:val="0044534B"/>
    <w:rsid w:val="00445CAC"/>
    <w:rsid w:val="0044609B"/>
    <w:rsid w:val="004477BA"/>
    <w:rsid w:val="00450CCD"/>
    <w:rsid w:val="004528B6"/>
    <w:rsid w:val="00452A74"/>
    <w:rsid w:val="00453212"/>
    <w:rsid w:val="004561A0"/>
    <w:rsid w:val="004634C0"/>
    <w:rsid w:val="00467129"/>
    <w:rsid w:val="004673F7"/>
    <w:rsid w:val="00475E45"/>
    <w:rsid w:val="00475EB1"/>
    <w:rsid w:val="00477F83"/>
    <w:rsid w:val="00481D0B"/>
    <w:rsid w:val="0048584A"/>
    <w:rsid w:val="00485AAC"/>
    <w:rsid w:val="004864CD"/>
    <w:rsid w:val="00486D5D"/>
    <w:rsid w:val="0048791D"/>
    <w:rsid w:val="00490D6B"/>
    <w:rsid w:val="004948A3"/>
    <w:rsid w:val="00496488"/>
    <w:rsid w:val="00496E40"/>
    <w:rsid w:val="004A00C8"/>
    <w:rsid w:val="004A2E2F"/>
    <w:rsid w:val="004A393E"/>
    <w:rsid w:val="004A51D6"/>
    <w:rsid w:val="004A7325"/>
    <w:rsid w:val="004B10D7"/>
    <w:rsid w:val="004B132A"/>
    <w:rsid w:val="004B7829"/>
    <w:rsid w:val="004C01DC"/>
    <w:rsid w:val="004C21D3"/>
    <w:rsid w:val="004C2711"/>
    <w:rsid w:val="004C2DED"/>
    <w:rsid w:val="004C3AC5"/>
    <w:rsid w:val="004C5EF4"/>
    <w:rsid w:val="004C6311"/>
    <w:rsid w:val="004D129F"/>
    <w:rsid w:val="004D17A2"/>
    <w:rsid w:val="004D357B"/>
    <w:rsid w:val="004D3D70"/>
    <w:rsid w:val="004D4D92"/>
    <w:rsid w:val="004D555F"/>
    <w:rsid w:val="004D77E0"/>
    <w:rsid w:val="004D7AD6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4F79D9"/>
    <w:rsid w:val="004F7B2F"/>
    <w:rsid w:val="00501B81"/>
    <w:rsid w:val="00503839"/>
    <w:rsid w:val="00510D8D"/>
    <w:rsid w:val="00512761"/>
    <w:rsid w:val="0051282F"/>
    <w:rsid w:val="005132E2"/>
    <w:rsid w:val="00513D9F"/>
    <w:rsid w:val="00516C30"/>
    <w:rsid w:val="00522EC2"/>
    <w:rsid w:val="00523428"/>
    <w:rsid w:val="0052418F"/>
    <w:rsid w:val="00524682"/>
    <w:rsid w:val="00524C48"/>
    <w:rsid w:val="005265DD"/>
    <w:rsid w:val="00527FC8"/>
    <w:rsid w:val="00530A4B"/>
    <w:rsid w:val="00531636"/>
    <w:rsid w:val="005331ED"/>
    <w:rsid w:val="00534C13"/>
    <w:rsid w:val="00541AD7"/>
    <w:rsid w:val="0054212F"/>
    <w:rsid w:val="0054240B"/>
    <w:rsid w:val="00543E88"/>
    <w:rsid w:val="00544C37"/>
    <w:rsid w:val="0054647F"/>
    <w:rsid w:val="005501B6"/>
    <w:rsid w:val="00551964"/>
    <w:rsid w:val="00551FBF"/>
    <w:rsid w:val="00553758"/>
    <w:rsid w:val="00556564"/>
    <w:rsid w:val="005600B6"/>
    <w:rsid w:val="005618DE"/>
    <w:rsid w:val="00561FC2"/>
    <w:rsid w:val="005634EF"/>
    <w:rsid w:val="005646EC"/>
    <w:rsid w:val="00564863"/>
    <w:rsid w:val="00566B4B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FBE"/>
    <w:rsid w:val="0059248F"/>
    <w:rsid w:val="00593B41"/>
    <w:rsid w:val="005A0F3C"/>
    <w:rsid w:val="005A13E0"/>
    <w:rsid w:val="005A188A"/>
    <w:rsid w:val="005A2765"/>
    <w:rsid w:val="005A2DB6"/>
    <w:rsid w:val="005A3979"/>
    <w:rsid w:val="005A4811"/>
    <w:rsid w:val="005A5007"/>
    <w:rsid w:val="005A78DA"/>
    <w:rsid w:val="005B3918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64C9"/>
    <w:rsid w:val="005D7006"/>
    <w:rsid w:val="005D7947"/>
    <w:rsid w:val="005E1C34"/>
    <w:rsid w:val="005E26CC"/>
    <w:rsid w:val="005E5618"/>
    <w:rsid w:val="005E7B30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602AF8"/>
    <w:rsid w:val="00606AF5"/>
    <w:rsid w:val="00607CDB"/>
    <w:rsid w:val="00610A9F"/>
    <w:rsid w:val="00611B29"/>
    <w:rsid w:val="00613014"/>
    <w:rsid w:val="00613E59"/>
    <w:rsid w:val="00615058"/>
    <w:rsid w:val="006156CC"/>
    <w:rsid w:val="00616098"/>
    <w:rsid w:val="00617917"/>
    <w:rsid w:val="00622030"/>
    <w:rsid w:val="006235FC"/>
    <w:rsid w:val="00625632"/>
    <w:rsid w:val="00626EAA"/>
    <w:rsid w:val="0063054B"/>
    <w:rsid w:val="00630E71"/>
    <w:rsid w:val="0063100D"/>
    <w:rsid w:val="0063406B"/>
    <w:rsid w:val="00634907"/>
    <w:rsid w:val="00636B79"/>
    <w:rsid w:val="006402C3"/>
    <w:rsid w:val="00640A81"/>
    <w:rsid w:val="00640ACA"/>
    <w:rsid w:val="00650E20"/>
    <w:rsid w:val="00651A6E"/>
    <w:rsid w:val="0065335C"/>
    <w:rsid w:val="00653BE4"/>
    <w:rsid w:val="00655991"/>
    <w:rsid w:val="00655E46"/>
    <w:rsid w:val="006643A4"/>
    <w:rsid w:val="0067068C"/>
    <w:rsid w:val="0067135F"/>
    <w:rsid w:val="00671905"/>
    <w:rsid w:val="006778A4"/>
    <w:rsid w:val="00685C6E"/>
    <w:rsid w:val="00690BE2"/>
    <w:rsid w:val="00690DFF"/>
    <w:rsid w:val="00691FF6"/>
    <w:rsid w:val="00697588"/>
    <w:rsid w:val="00697AA1"/>
    <w:rsid w:val="006A0503"/>
    <w:rsid w:val="006A051B"/>
    <w:rsid w:val="006A0BBF"/>
    <w:rsid w:val="006A0DCD"/>
    <w:rsid w:val="006A578F"/>
    <w:rsid w:val="006A5C7D"/>
    <w:rsid w:val="006A76B4"/>
    <w:rsid w:val="006A7AD4"/>
    <w:rsid w:val="006A7B35"/>
    <w:rsid w:val="006A7E72"/>
    <w:rsid w:val="006B0C19"/>
    <w:rsid w:val="006B1AC0"/>
    <w:rsid w:val="006B390A"/>
    <w:rsid w:val="006B59E6"/>
    <w:rsid w:val="006B7662"/>
    <w:rsid w:val="006C099D"/>
    <w:rsid w:val="006C1A4A"/>
    <w:rsid w:val="006C734B"/>
    <w:rsid w:val="006D0589"/>
    <w:rsid w:val="006D1ADC"/>
    <w:rsid w:val="006D1F57"/>
    <w:rsid w:val="006D5726"/>
    <w:rsid w:val="006D6114"/>
    <w:rsid w:val="006E36BD"/>
    <w:rsid w:val="006E6CF6"/>
    <w:rsid w:val="006E758A"/>
    <w:rsid w:val="006F3414"/>
    <w:rsid w:val="006F4DB8"/>
    <w:rsid w:val="00705FC2"/>
    <w:rsid w:val="007105C5"/>
    <w:rsid w:val="007117D2"/>
    <w:rsid w:val="00712071"/>
    <w:rsid w:val="0071374D"/>
    <w:rsid w:val="00714490"/>
    <w:rsid w:val="00714EE0"/>
    <w:rsid w:val="007161EB"/>
    <w:rsid w:val="007227BD"/>
    <w:rsid w:val="00725AA1"/>
    <w:rsid w:val="00726DBA"/>
    <w:rsid w:val="007270DD"/>
    <w:rsid w:val="007307F0"/>
    <w:rsid w:val="007316D1"/>
    <w:rsid w:val="007319E6"/>
    <w:rsid w:val="007331DB"/>
    <w:rsid w:val="007359CD"/>
    <w:rsid w:val="00735C43"/>
    <w:rsid w:val="00741AD9"/>
    <w:rsid w:val="00741BEE"/>
    <w:rsid w:val="007421CF"/>
    <w:rsid w:val="0074289A"/>
    <w:rsid w:val="00743083"/>
    <w:rsid w:val="0074355A"/>
    <w:rsid w:val="00743C83"/>
    <w:rsid w:val="007527B8"/>
    <w:rsid w:val="0075288D"/>
    <w:rsid w:val="00754FEA"/>
    <w:rsid w:val="00756BDF"/>
    <w:rsid w:val="00764201"/>
    <w:rsid w:val="00765D78"/>
    <w:rsid w:val="007660EC"/>
    <w:rsid w:val="0076617B"/>
    <w:rsid w:val="00766DA3"/>
    <w:rsid w:val="0077384B"/>
    <w:rsid w:val="007768DE"/>
    <w:rsid w:val="007809B5"/>
    <w:rsid w:val="00780C7D"/>
    <w:rsid w:val="007873D3"/>
    <w:rsid w:val="0079156D"/>
    <w:rsid w:val="00791E5B"/>
    <w:rsid w:val="00793567"/>
    <w:rsid w:val="007937FA"/>
    <w:rsid w:val="00794DEA"/>
    <w:rsid w:val="00795A06"/>
    <w:rsid w:val="007976A7"/>
    <w:rsid w:val="007A03BA"/>
    <w:rsid w:val="007A0434"/>
    <w:rsid w:val="007A10A6"/>
    <w:rsid w:val="007A1CCB"/>
    <w:rsid w:val="007A2DE0"/>
    <w:rsid w:val="007B1323"/>
    <w:rsid w:val="007B13E2"/>
    <w:rsid w:val="007B157B"/>
    <w:rsid w:val="007B2619"/>
    <w:rsid w:val="007B520E"/>
    <w:rsid w:val="007B6C59"/>
    <w:rsid w:val="007C1DBA"/>
    <w:rsid w:val="007C3077"/>
    <w:rsid w:val="007C55B1"/>
    <w:rsid w:val="007D052C"/>
    <w:rsid w:val="007D570B"/>
    <w:rsid w:val="007E4E02"/>
    <w:rsid w:val="007E5124"/>
    <w:rsid w:val="007E6256"/>
    <w:rsid w:val="007E722F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385F"/>
    <w:rsid w:val="00816116"/>
    <w:rsid w:val="00817357"/>
    <w:rsid w:val="00817864"/>
    <w:rsid w:val="00824651"/>
    <w:rsid w:val="00825E79"/>
    <w:rsid w:val="0083472C"/>
    <w:rsid w:val="00835064"/>
    <w:rsid w:val="00835695"/>
    <w:rsid w:val="0084260C"/>
    <w:rsid w:val="008434B2"/>
    <w:rsid w:val="00843F94"/>
    <w:rsid w:val="00844A42"/>
    <w:rsid w:val="00845B12"/>
    <w:rsid w:val="0084709F"/>
    <w:rsid w:val="008477B3"/>
    <w:rsid w:val="00847FAE"/>
    <w:rsid w:val="0085077D"/>
    <w:rsid w:val="00850AB0"/>
    <w:rsid w:val="00853DFB"/>
    <w:rsid w:val="00855430"/>
    <w:rsid w:val="008566F3"/>
    <w:rsid w:val="00857F1E"/>
    <w:rsid w:val="008608A3"/>
    <w:rsid w:val="00861606"/>
    <w:rsid w:val="00861AB9"/>
    <w:rsid w:val="00864B9E"/>
    <w:rsid w:val="008656D1"/>
    <w:rsid w:val="00875C54"/>
    <w:rsid w:val="008768B9"/>
    <w:rsid w:val="00876B58"/>
    <w:rsid w:val="00886737"/>
    <w:rsid w:val="00891628"/>
    <w:rsid w:val="00893BD6"/>
    <w:rsid w:val="008942B8"/>
    <w:rsid w:val="008955E1"/>
    <w:rsid w:val="0089718D"/>
    <w:rsid w:val="00897EB4"/>
    <w:rsid w:val="008A14AA"/>
    <w:rsid w:val="008A297F"/>
    <w:rsid w:val="008A38F4"/>
    <w:rsid w:val="008A3E17"/>
    <w:rsid w:val="008A5187"/>
    <w:rsid w:val="008A540F"/>
    <w:rsid w:val="008A7698"/>
    <w:rsid w:val="008B2F6C"/>
    <w:rsid w:val="008B32C2"/>
    <w:rsid w:val="008B3B93"/>
    <w:rsid w:val="008B420F"/>
    <w:rsid w:val="008B520B"/>
    <w:rsid w:val="008B6CFE"/>
    <w:rsid w:val="008B72B7"/>
    <w:rsid w:val="008C05D3"/>
    <w:rsid w:val="008C192E"/>
    <w:rsid w:val="008C2E0E"/>
    <w:rsid w:val="008C3FBD"/>
    <w:rsid w:val="008C6CA9"/>
    <w:rsid w:val="008D117B"/>
    <w:rsid w:val="008D130F"/>
    <w:rsid w:val="008D2999"/>
    <w:rsid w:val="008D2C42"/>
    <w:rsid w:val="008D36CE"/>
    <w:rsid w:val="008D3B89"/>
    <w:rsid w:val="008D3BD3"/>
    <w:rsid w:val="008D756B"/>
    <w:rsid w:val="008E540D"/>
    <w:rsid w:val="008F39E7"/>
    <w:rsid w:val="008F4BC0"/>
    <w:rsid w:val="008F5031"/>
    <w:rsid w:val="008F7B65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3387B"/>
    <w:rsid w:val="0093563C"/>
    <w:rsid w:val="00936963"/>
    <w:rsid w:val="00936D79"/>
    <w:rsid w:val="009403E5"/>
    <w:rsid w:val="00941B1A"/>
    <w:rsid w:val="0094344F"/>
    <w:rsid w:val="00955CC4"/>
    <w:rsid w:val="0095652B"/>
    <w:rsid w:val="00957324"/>
    <w:rsid w:val="0096187D"/>
    <w:rsid w:val="009641CF"/>
    <w:rsid w:val="009668AD"/>
    <w:rsid w:val="00966F63"/>
    <w:rsid w:val="00967858"/>
    <w:rsid w:val="00973221"/>
    <w:rsid w:val="009743A5"/>
    <w:rsid w:val="00975D03"/>
    <w:rsid w:val="00976792"/>
    <w:rsid w:val="00977CF4"/>
    <w:rsid w:val="00980438"/>
    <w:rsid w:val="00982964"/>
    <w:rsid w:val="0098424E"/>
    <w:rsid w:val="0098686E"/>
    <w:rsid w:val="009871ED"/>
    <w:rsid w:val="00993E9F"/>
    <w:rsid w:val="009A2B9C"/>
    <w:rsid w:val="009A52D4"/>
    <w:rsid w:val="009A6180"/>
    <w:rsid w:val="009A6319"/>
    <w:rsid w:val="009A7B1F"/>
    <w:rsid w:val="009B3920"/>
    <w:rsid w:val="009B6403"/>
    <w:rsid w:val="009B7E68"/>
    <w:rsid w:val="009C09E8"/>
    <w:rsid w:val="009C0AD9"/>
    <w:rsid w:val="009C53A1"/>
    <w:rsid w:val="009C7291"/>
    <w:rsid w:val="009D45A2"/>
    <w:rsid w:val="009D4AFF"/>
    <w:rsid w:val="009D53FC"/>
    <w:rsid w:val="009D7556"/>
    <w:rsid w:val="009D75B4"/>
    <w:rsid w:val="009E069A"/>
    <w:rsid w:val="009E2EDB"/>
    <w:rsid w:val="009E368A"/>
    <w:rsid w:val="009E4713"/>
    <w:rsid w:val="009E4CE5"/>
    <w:rsid w:val="009E536C"/>
    <w:rsid w:val="009E53EC"/>
    <w:rsid w:val="009E5623"/>
    <w:rsid w:val="009E6C2B"/>
    <w:rsid w:val="009E775A"/>
    <w:rsid w:val="009F19EF"/>
    <w:rsid w:val="009F764E"/>
    <w:rsid w:val="00A037EA"/>
    <w:rsid w:val="00A05726"/>
    <w:rsid w:val="00A1214D"/>
    <w:rsid w:val="00A1335B"/>
    <w:rsid w:val="00A145C8"/>
    <w:rsid w:val="00A17F18"/>
    <w:rsid w:val="00A1AF19"/>
    <w:rsid w:val="00A20FE1"/>
    <w:rsid w:val="00A24663"/>
    <w:rsid w:val="00A249B4"/>
    <w:rsid w:val="00A36537"/>
    <w:rsid w:val="00A41B9F"/>
    <w:rsid w:val="00A426C7"/>
    <w:rsid w:val="00A450F6"/>
    <w:rsid w:val="00A46EE4"/>
    <w:rsid w:val="00A50F91"/>
    <w:rsid w:val="00A53635"/>
    <w:rsid w:val="00A53A65"/>
    <w:rsid w:val="00A54687"/>
    <w:rsid w:val="00A54F23"/>
    <w:rsid w:val="00A5706B"/>
    <w:rsid w:val="00A5711C"/>
    <w:rsid w:val="00A57828"/>
    <w:rsid w:val="00A61D4C"/>
    <w:rsid w:val="00A66A1F"/>
    <w:rsid w:val="00A70B75"/>
    <w:rsid w:val="00A71D2D"/>
    <w:rsid w:val="00A72951"/>
    <w:rsid w:val="00A72994"/>
    <w:rsid w:val="00A7365F"/>
    <w:rsid w:val="00A75A44"/>
    <w:rsid w:val="00A768B3"/>
    <w:rsid w:val="00A77EBD"/>
    <w:rsid w:val="00A82016"/>
    <w:rsid w:val="00A8225E"/>
    <w:rsid w:val="00A825AD"/>
    <w:rsid w:val="00A902C7"/>
    <w:rsid w:val="00A93961"/>
    <w:rsid w:val="00A949A1"/>
    <w:rsid w:val="00A979AA"/>
    <w:rsid w:val="00AA0C6C"/>
    <w:rsid w:val="00AA1BFD"/>
    <w:rsid w:val="00AA3AF1"/>
    <w:rsid w:val="00AA7750"/>
    <w:rsid w:val="00AB2F03"/>
    <w:rsid w:val="00AB377B"/>
    <w:rsid w:val="00AB3B46"/>
    <w:rsid w:val="00AB5C21"/>
    <w:rsid w:val="00AB74D2"/>
    <w:rsid w:val="00AC0458"/>
    <w:rsid w:val="00AC0908"/>
    <w:rsid w:val="00AC4BAC"/>
    <w:rsid w:val="00AC6E76"/>
    <w:rsid w:val="00AD1351"/>
    <w:rsid w:val="00AD2CF4"/>
    <w:rsid w:val="00AD3595"/>
    <w:rsid w:val="00AD6217"/>
    <w:rsid w:val="00AD6D76"/>
    <w:rsid w:val="00AD7A3E"/>
    <w:rsid w:val="00AE20B4"/>
    <w:rsid w:val="00AE2681"/>
    <w:rsid w:val="00AE2E8E"/>
    <w:rsid w:val="00AE3062"/>
    <w:rsid w:val="00AE31E2"/>
    <w:rsid w:val="00AE3B95"/>
    <w:rsid w:val="00AE44D3"/>
    <w:rsid w:val="00AE54EA"/>
    <w:rsid w:val="00AE6ABD"/>
    <w:rsid w:val="00AF0EF0"/>
    <w:rsid w:val="00AF5E68"/>
    <w:rsid w:val="00B059FB"/>
    <w:rsid w:val="00B05D2C"/>
    <w:rsid w:val="00B11700"/>
    <w:rsid w:val="00B14BFF"/>
    <w:rsid w:val="00B15A10"/>
    <w:rsid w:val="00B2613A"/>
    <w:rsid w:val="00B31752"/>
    <w:rsid w:val="00B3243E"/>
    <w:rsid w:val="00B358D1"/>
    <w:rsid w:val="00B35D96"/>
    <w:rsid w:val="00B36793"/>
    <w:rsid w:val="00B36BC9"/>
    <w:rsid w:val="00B41B01"/>
    <w:rsid w:val="00B41B6D"/>
    <w:rsid w:val="00B42CE6"/>
    <w:rsid w:val="00B452C7"/>
    <w:rsid w:val="00B45601"/>
    <w:rsid w:val="00B5082B"/>
    <w:rsid w:val="00B526DC"/>
    <w:rsid w:val="00B53346"/>
    <w:rsid w:val="00B551D5"/>
    <w:rsid w:val="00B63712"/>
    <w:rsid w:val="00B70E57"/>
    <w:rsid w:val="00B724EC"/>
    <w:rsid w:val="00B72966"/>
    <w:rsid w:val="00B739CB"/>
    <w:rsid w:val="00B741B2"/>
    <w:rsid w:val="00B767B9"/>
    <w:rsid w:val="00B76BFF"/>
    <w:rsid w:val="00B841B3"/>
    <w:rsid w:val="00B869B0"/>
    <w:rsid w:val="00B86BAA"/>
    <w:rsid w:val="00B87C73"/>
    <w:rsid w:val="00B91CCB"/>
    <w:rsid w:val="00B921E2"/>
    <w:rsid w:val="00B921EC"/>
    <w:rsid w:val="00B92CB0"/>
    <w:rsid w:val="00B93185"/>
    <w:rsid w:val="00B93774"/>
    <w:rsid w:val="00B93B03"/>
    <w:rsid w:val="00B9419D"/>
    <w:rsid w:val="00B951AE"/>
    <w:rsid w:val="00B9530D"/>
    <w:rsid w:val="00B96F92"/>
    <w:rsid w:val="00BA130F"/>
    <w:rsid w:val="00BA496B"/>
    <w:rsid w:val="00BB2187"/>
    <w:rsid w:val="00BB3C2F"/>
    <w:rsid w:val="00BB48D6"/>
    <w:rsid w:val="00BB556F"/>
    <w:rsid w:val="00BB5CDF"/>
    <w:rsid w:val="00BC2D1B"/>
    <w:rsid w:val="00BC3085"/>
    <w:rsid w:val="00BC38A4"/>
    <w:rsid w:val="00BC397B"/>
    <w:rsid w:val="00BC49CD"/>
    <w:rsid w:val="00BD0CDF"/>
    <w:rsid w:val="00BD131D"/>
    <w:rsid w:val="00BD411E"/>
    <w:rsid w:val="00BD5F04"/>
    <w:rsid w:val="00BD6BC9"/>
    <w:rsid w:val="00BD77D7"/>
    <w:rsid w:val="00BD7819"/>
    <w:rsid w:val="00BE2A88"/>
    <w:rsid w:val="00BE7C57"/>
    <w:rsid w:val="00BE7E13"/>
    <w:rsid w:val="00BF18AA"/>
    <w:rsid w:val="00BF6D83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355AB"/>
    <w:rsid w:val="00C3574B"/>
    <w:rsid w:val="00C36522"/>
    <w:rsid w:val="00C41740"/>
    <w:rsid w:val="00C473B0"/>
    <w:rsid w:val="00C55F8E"/>
    <w:rsid w:val="00C57C4A"/>
    <w:rsid w:val="00C60C11"/>
    <w:rsid w:val="00C6177D"/>
    <w:rsid w:val="00C6470A"/>
    <w:rsid w:val="00C6517E"/>
    <w:rsid w:val="00C66FDE"/>
    <w:rsid w:val="00C70A86"/>
    <w:rsid w:val="00C7213E"/>
    <w:rsid w:val="00C7230E"/>
    <w:rsid w:val="00C73490"/>
    <w:rsid w:val="00C7511C"/>
    <w:rsid w:val="00C75B42"/>
    <w:rsid w:val="00C77BC7"/>
    <w:rsid w:val="00C80E2F"/>
    <w:rsid w:val="00C8191A"/>
    <w:rsid w:val="00C81DA8"/>
    <w:rsid w:val="00C8334A"/>
    <w:rsid w:val="00C91CDC"/>
    <w:rsid w:val="00C92C2B"/>
    <w:rsid w:val="00C95EF1"/>
    <w:rsid w:val="00CA1E7C"/>
    <w:rsid w:val="00CA3A7C"/>
    <w:rsid w:val="00CA4CA5"/>
    <w:rsid w:val="00CA5E1E"/>
    <w:rsid w:val="00CB2A8F"/>
    <w:rsid w:val="00CC020A"/>
    <w:rsid w:val="00CC3175"/>
    <w:rsid w:val="00CC6DA1"/>
    <w:rsid w:val="00CD1645"/>
    <w:rsid w:val="00CD2DC2"/>
    <w:rsid w:val="00CD60FF"/>
    <w:rsid w:val="00CD64B3"/>
    <w:rsid w:val="00CD756F"/>
    <w:rsid w:val="00CE081C"/>
    <w:rsid w:val="00CE15B0"/>
    <w:rsid w:val="00CE18E0"/>
    <w:rsid w:val="00CE21A7"/>
    <w:rsid w:val="00CE3104"/>
    <w:rsid w:val="00CE341C"/>
    <w:rsid w:val="00CE47DC"/>
    <w:rsid w:val="00CE66D3"/>
    <w:rsid w:val="00CE6D18"/>
    <w:rsid w:val="00CF1AE6"/>
    <w:rsid w:val="00CF31BB"/>
    <w:rsid w:val="00CF3B7B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E56"/>
    <w:rsid w:val="00D30854"/>
    <w:rsid w:val="00D34201"/>
    <w:rsid w:val="00D357CB"/>
    <w:rsid w:val="00D36A2B"/>
    <w:rsid w:val="00D37B4E"/>
    <w:rsid w:val="00D40223"/>
    <w:rsid w:val="00D42BB9"/>
    <w:rsid w:val="00D436A2"/>
    <w:rsid w:val="00D44BBC"/>
    <w:rsid w:val="00D5245A"/>
    <w:rsid w:val="00D5361C"/>
    <w:rsid w:val="00D62CD1"/>
    <w:rsid w:val="00D635B5"/>
    <w:rsid w:val="00D6641C"/>
    <w:rsid w:val="00D667EE"/>
    <w:rsid w:val="00D66F70"/>
    <w:rsid w:val="00D705C3"/>
    <w:rsid w:val="00D71190"/>
    <w:rsid w:val="00D71BB8"/>
    <w:rsid w:val="00D72822"/>
    <w:rsid w:val="00D73A27"/>
    <w:rsid w:val="00D76741"/>
    <w:rsid w:val="00D77BC9"/>
    <w:rsid w:val="00D819F5"/>
    <w:rsid w:val="00D82756"/>
    <w:rsid w:val="00D90497"/>
    <w:rsid w:val="00D92742"/>
    <w:rsid w:val="00D93983"/>
    <w:rsid w:val="00D95FDF"/>
    <w:rsid w:val="00D97E92"/>
    <w:rsid w:val="00DA12F4"/>
    <w:rsid w:val="00DA1F87"/>
    <w:rsid w:val="00DA72C4"/>
    <w:rsid w:val="00DB03B3"/>
    <w:rsid w:val="00DB2C71"/>
    <w:rsid w:val="00DB4B25"/>
    <w:rsid w:val="00DC0296"/>
    <w:rsid w:val="00DC17B9"/>
    <w:rsid w:val="00DC26FB"/>
    <w:rsid w:val="00DC2ED5"/>
    <w:rsid w:val="00DC3021"/>
    <w:rsid w:val="00DC3A1F"/>
    <w:rsid w:val="00DC7377"/>
    <w:rsid w:val="00DC783F"/>
    <w:rsid w:val="00DD31F8"/>
    <w:rsid w:val="00DD44FC"/>
    <w:rsid w:val="00DE050E"/>
    <w:rsid w:val="00DE2DAA"/>
    <w:rsid w:val="00DE4FD8"/>
    <w:rsid w:val="00DE52EF"/>
    <w:rsid w:val="00DF5EF9"/>
    <w:rsid w:val="00E03FA1"/>
    <w:rsid w:val="00E043F9"/>
    <w:rsid w:val="00E05269"/>
    <w:rsid w:val="00E07934"/>
    <w:rsid w:val="00E10AD8"/>
    <w:rsid w:val="00E12297"/>
    <w:rsid w:val="00E12AB6"/>
    <w:rsid w:val="00E12F5F"/>
    <w:rsid w:val="00E15B29"/>
    <w:rsid w:val="00E16200"/>
    <w:rsid w:val="00E177AF"/>
    <w:rsid w:val="00E17C58"/>
    <w:rsid w:val="00E20141"/>
    <w:rsid w:val="00E20391"/>
    <w:rsid w:val="00E204A4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5F45"/>
    <w:rsid w:val="00E47805"/>
    <w:rsid w:val="00E520F0"/>
    <w:rsid w:val="00E522E5"/>
    <w:rsid w:val="00E52E27"/>
    <w:rsid w:val="00E56A8B"/>
    <w:rsid w:val="00E606C6"/>
    <w:rsid w:val="00E60DDE"/>
    <w:rsid w:val="00E64B6E"/>
    <w:rsid w:val="00E64F2E"/>
    <w:rsid w:val="00E71E8B"/>
    <w:rsid w:val="00E72642"/>
    <w:rsid w:val="00E72956"/>
    <w:rsid w:val="00E736F3"/>
    <w:rsid w:val="00E74572"/>
    <w:rsid w:val="00E74A82"/>
    <w:rsid w:val="00E752D6"/>
    <w:rsid w:val="00E82FA7"/>
    <w:rsid w:val="00E844A5"/>
    <w:rsid w:val="00E87741"/>
    <w:rsid w:val="00E9001D"/>
    <w:rsid w:val="00E91353"/>
    <w:rsid w:val="00E92875"/>
    <w:rsid w:val="00E94206"/>
    <w:rsid w:val="00EA7462"/>
    <w:rsid w:val="00EA7BDF"/>
    <w:rsid w:val="00EB1036"/>
    <w:rsid w:val="00EB163A"/>
    <w:rsid w:val="00EB249A"/>
    <w:rsid w:val="00EC0C64"/>
    <w:rsid w:val="00EC31D3"/>
    <w:rsid w:val="00EC36BD"/>
    <w:rsid w:val="00EC64CA"/>
    <w:rsid w:val="00ED008E"/>
    <w:rsid w:val="00ED0899"/>
    <w:rsid w:val="00ED234C"/>
    <w:rsid w:val="00ED5E38"/>
    <w:rsid w:val="00ED795B"/>
    <w:rsid w:val="00EE1625"/>
    <w:rsid w:val="00EE6215"/>
    <w:rsid w:val="00EE6952"/>
    <w:rsid w:val="00EE7A44"/>
    <w:rsid w:val="00EE7BE4"/>
    <w:rsid w:val="00EF06FC"/>
    <w:rsid w:val="00EF0D16"/>
    <w:rsid w:val="00EF1780"/>
    <w:rsid w:val="00EF2FD1"/>
    <w:rsid w:val="00F02F69"/>
    <w:rsid w:val="00F054E9"/>
    <w:rsid w:val="00F056F4"/>
    <w:rsid w:val="00F05886"/>
    <w:rsid w:val="00F069ED"/>
    <w:rsid w:val="00F1160C"/>
    <w:rsid w:val="00F132A0"/>
    <w:rsid w:val="00F133D0"/>
    <w:rsid w:val="00F2210F"/>
    <w:rsid w:val="00F23855"/>
    <w:rsid w:val="00F24299"/>
    <w:rsid w:val="00F269F0"/>
    <w:rsid w:val="00F27814"/>
    <w:rsid w:val="00F309D5"/>
    <w:rsid w:val="00F30D65"/>
    <w:rsid w:val="00F30E0B"/>
    <w:rsid w:val="00F3175C"/>
    <w:rsid w:val="00F36B19"/>
    <w:rsid w:val="00F40922"/>
    <w:rsid w:val="00F41692"/>
    <w:rsid w:val="00F426C3"/>
    <w:rsid w:val="00F42B69"/>
    <w:rsid w:val="00F46460"/>
    <w:rsid w:val="00F47684"/>
    <w:rsid w:val="00F47B55"/>
    <w:rsid w:val="00F53236"/>
    <w:rsid w:val="00F54ADB"/>
    <w:rsid w:val="00F566D5"/>
    <w:rsid w:val="00F571C7"/>
    <w:rsid w:val="00F612D1"/>
    <w:rsid w:val="00F63EC5"/>
    <w:rsid w:val="00F64D13"/>
    <w:rsid w:val="00F64E9A"/>
    <w:rsid w:val="00F67AA2"/>
    <w:rsid w:val="00F70B0F"/>
    <w:rsid w:val="00F72E03"/>
    <w:rsid w:val="00F74CC5"/>
    <w:rsid w:val="00F74F0B"/>
    <w:rsid w:val="00F7730F"/>
    <w:rsid w:val="00F80CEC"/>
    <w:rsid w:val="00F81544"/>
    <w:rsid w:val="00F81920"/>
    <w:rsid w:val="00F81DED"/>
    <w:rsid w:val="00F850F4"/>
    <w:rsid w:val="00F927D0"/>
    <w:rsid w:val="00F9550A"/>
    <w:rsid w:val="00FA0B10"/>
    <w:rsid w:val="00FA3890"/>
    <w:rsid w:val="00FA3A34"/>
    <w:rsid w:val="00FA797A"/>
    <w:rsid w:val="00FB1A0C"/>
    <w:rsid w:val="00FB3949"/>
    <w:rsid w:val="00FC0041"/>
    <w:rsid w:val="00FC53E1"/>
    <w:rsid w:val="00FC7F5A"/>
    <w:rsid w:val="00FC7F98"/>
    <w:rsid w:val="00FD0E7A"/>
    <w:rsid w:val="00FD45A5"/>
    <w:rsid w:val="00FD45F1"/>
    <w:rsid w:val="00FD7F1A"/>
    <w:rsid w:val="00FE016C"/>
    <w:rsid w:val="00FE4AFC"/>
    <w:rsid w:val="00FE5BF4"/>
    <w:rsid w:val="00FE6E41"/>
    <w:rsid w:val="0223D8DE"/>
    <w:rsid w:val="026CEA05"/>
    <w:rsid w:val="04117C33"/>
    <w:rsid w:val="042908C5"/>
    <w:rsid w:val="0883692C"/>
    <w:rsid w:val="08ABF942"/>
    <w:rsid w:val="0B28A31E"/>
    <w:rsid w:val="10357CC2"/>
    <w:rsid w:val="12ACD14E"/>
    <w:rsid w:val="1343F5E1"/>
    <w:rsid w:val="13453C40"/>
    <w:rsid w:val="1935A67E"/>
    <w:rsid w:val="1EC120C7"/>
    <w:rsid w:val="27BD4DBF"/>
    <w:rsid w:val="27F041CF"/>
    <w:rsid w:val="2C5598F3"/>
    <w:rsid w:val="332F888B"/>
    <w:rsid w:val="36C20155"/>
    <w:rsid w:val="453A07A4"/>
    <w:rsid w:val="46F8EB7B"/>
    <w:rsid w:val="4FFA16EF"/>
    <w:rsid w:val="590D751C"/>
    <w:rsid w:val="5D3D463C"/>
    <w:rsid w:val="60E9ADA7"/>
    <w:rsid w:val="62157500"/>
    <w:rsid w:val="65330907"/>
    <w:rsid w:val="69F55B87"/>
    <w:rsid w:val="704ED3C9"/>
    <w:rsid w:val="7A8956DF"/>
    <w:rsid w:val="7D488EAC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C06AE38A-F791-4997-8230-14F566D8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24C48"/>
    <w:pPr>
      <w:keepNext/>
      <w:spacing w:before="240"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791E5B"/>
    <w:pPr>
      <w:keepNext/>
      <w:numPr>
        <w:numId w:val="15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524C48"/>
    <w:rPr>
      <w:b/>
      <w:sz w:val="32"/>
      <w:szCs w:val="28"/>
    </w:rPr>
  </w:style>
  <w:style w:type="character" w:customStyle="1" w:styleId="Heading2Char">
    <w:name w:val="Heading 2 Char"/>
    <w:link w:val="Heading2"/>
    <w:rsid w:val="00791E5B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E45F45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B9E627A7DC744389AFEAA5412D0BB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A5F7A-598E-4C0B-828D-35A13AE07C9A}"/>
      </w:docPartPr>
      <w:docPartBody>
        <w:p w:rsidR="00A44677" w:rsidRDefault="00BC397B">
          <w:pPr>
            <w:pStyle w:val="B9E627A7DC744389AFEAA5412D0BB7BB"/>
          </w:pPr>
          <w:r w:rsidRPr="00756BD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90ECE"/>
    <w:rsid w:val="00094677"/>
    <w:rsid w:val="000F7B3A"/>
    <w:rsid w:val="00111D19"/>
    <w:rsid w:val="00133116"/>
    <w:rsid w:val="001331BA"/>
    <w:rsid w:val="001C7680"/>
    <w:rsid w:val="001F7AC3"/>
    <w:rsid w:val="00215D09"/>
    <w:rsid w:val="002C34B1"/>
    <w:rsid w:val="00301C8C"/>
    <w:rsid w:val="00305E0C"/>
    <w:rsid w:val="003335B9"/>
    <w:rsid w:val="003539AA"/>
    <w:rsid w:val="0036076C"/>
    <w:rsid w:val="004C2DED"/>
    <w:rsid w:val="004E47CA"/>
    <w:rsid w:val="004E55D5"/>
    <w:rsid w:val="00551FBF"/>
    <w:rsid w:val="005D316E"/>
    <w:rsid w:val="005D7947"/>
    <w:rsid w:val="005F7077"/>
    <w:rsid w:val="00603A19"/>
    <w:rsid w:val="006136A6"/>
    <w:rsid w:val="00616098"/>
    <w:rsid w:val="006402C3"/>
    <w:rsid w:val="00640A81"/>
    <w:rsid w:val="00677BB5"/>
    <w:rsid w:val="00697584"/>
    <w:rsid w:val="006C759B"/>
    <w:rsid w:val="006E6CF6"/>
    <w:rsid w:val="006F4C9C"/>
    <w:rsid w:val="0070511F"/>
    <w:rsid w:val="00731E10"/>
    <w:rsid w:val="007331DB"/>
    <w:rsid w:val="00793EDF"/>
    <w:rsid w:val="007E0953"/>
    <w:rsid w:val="008566F3"/>
    <w:rsid w:val="00864B9E"/>
    <w:rsid w:val="008B0EFF"/>
    <w:rsid w:val="008E3858"/>
    <w:rsid w:val="00932F25"/>
    <w:rsid w:val="00936D79"/>
    <w:rsid w:val="009B3920"/>
    <w:rsid w:val="00A1335B"/>
    <w:rsid w:val="00A44677"/>
    <w:rsid w:val="00A47674"/>
    <w:rsid w:val="00A63F43"/>
    <w:rsid w:val="00AE2681"/>
    <w:rsid w:val="00B2613A"/>
    <w:rsid w:val="00B56E02"/>
    <w:rsid w:val="00B63712"/>
    <w:rsid w:val="00B724EC"/>
    <w:rsid w:val="00B93B03"/>
    <w:rsid w:val="00BB30E0"/>
    <w:rsid w:val="00BC38A4"/>
    <w:rsid w:val="00BC397B"/>
    <w:rsid w:val="00C029B9"/>
    <w:rsid w:val="00C77BC7"/>
    <w:rsid w:val="00C8649A"/>
    <w:rsid w:val="00C93EED"/>
    <w:rsid w:val="00CC6DA1"/>
    <w:rsid w:val="00CF1938"/>
    <w:rsid w:val="00CF3B7B"/>
    <w:rsid w:val="00D00EA8"/>
    <w:rsid w:val="00D72822"/>
    <w:rsid w:val="00DC4C11"/>
    <w:rsid w:val="00DD2CCE"/>
    <w:rsid w:val="00E12AB6"/>
    <w:rsid w:val="00E17C58"/>
    <w:rsid w:val="00E21009"/>
    <w:rsid w:val="00E23889"/>
    <w:rsid w:val="00E31400"/>
    <w:rsid w:val="00E86920"/>
    <w:rsid w:val="00EA7BDF"/>
    <w:rsid w:val="00F02F69"/>
    <w:rsid w:val="00F056F4"/>
    <w:rsid w:val="00F4676C"/>
    <w:rsid w:val="00F4731D"/>
    <w:rsid w:val="00F72E03"/>
    <w:rsid w:val="00FD523C"/>
    <w:rsid w:val="00FE016C"/>
    <w:rsid w:val="00FE6E41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B9E627A7DC744389AFEAA5412D0BB7BB">
    <w:name w:val="B9E627A7DC744389AFEAA5412D0BB7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EDRM041-529205256-24102</_dlc_DocId>
    <_dlc_DocIdUrl xmlns="2d3e4d8c-86b1-4eee-8356-b02c606ab54c">
      <Url>https://vec365.sharepoint.com/sites/EDRM-041/_layouts/15/DocIdRedir.aspx?ID=EDRM041-529205256-24102</Url>
      <Description>EDRM041-529205256-24102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7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Props1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3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455</Words>
  <Characters>2629</Characters>
  <Application>Microsoft Office Word</Application>
  <DocSecurity>2</DocSecurity>
  <Lines>65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Leader Compulsory Voting (TLCV) - Duty Statement</vt:lpstr>
    </vt:vector>
  </TitlesOfParts>
  <Company>Victorian Electorial Commission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Leader Compulsory Voting (TLCV) - Duty Statement</dc:title>
  <dc:subject/>
  <dc:creator>VEC</dc:creator>
  <cp:keywords/>
  <dc:description/>
  <cp:lastModifiedBy>Roy Phillips</cp:lastModifiedBy>
  <cp:revision>2</cp:revision>
  <cp:lastPrinted>2013-06-16T19:24:00Z</cp:lastPrinted>
  <dcterms:created xsi:type="dcterms:W3CDTF">2026-08-06T05:30:00Z</dcterms:created>
  <dcterms:modified xsi:type="dcterms:W3CDTF">2026-08-06T05:30:00Z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1ac33e79-6851-4d75-a6c1-e9c522234797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2026-06-12T23:31:39Z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c036c579-0bad-4488-866d-c817370c6e9a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