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1CB0" w14:textId="7BDD363B" w:rsidR="3D6DB5F2" w:rsidRPr="000123A8" w:rsidRDefault="3D6DB5F2" w:rsidP="009560AE">
      <w:pPr>
        <w:pStyle w:val="Heading1"/>
      </w:pPr>
    </w:p>
    <w:p w14:paraId="50288A49" w14:textId="5AD5AE84" w:rsidR="00FC0041" w:rsidRPr="000123A8" w:rsidRDefault="009560AE" w:rsidP="009560AE">
      <w:pPr>
        <w:pStyle w:val="Heading1"/>
      </w:pPr>
      <w:r w:rsidRPr="000123A8">
        <w:t>Team Leader Special Projects (TLSP) - Duty Statement</w:t>
      </w:r>
    </w:p>
    <w:p w14:paraId="324CE23F" w14:textId="77777777" w:rsidR="009560AE" w:rsidRPr="000123A8" w:rsidRDefault="009560AE" w:rsidP="004528B6">
      <w:pPr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0123A8" w14:paraId="50288A4C" w14:textId="77777777" w:rsidTr="000123A8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0123A8" w:rsidRDefault="00FC0041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r w:rsidRPr="000123A8">
              <w:rPr>
                <w:rFonts w:cs="Arial"/>
                <w:sz w:val="22"/>
              </w:rPr>
              <w:t>T</w:t>
            </w:r>
            <w:r w:rsidR="00DC26FB" w:rsidRPr="000123A8">
              <w:rPr>
                <w:rFonts w:cs="Arial"/>
                <w:sz w:val="22"/>
              </w:rPr>
              <w:t>itle</w:t>
            </w:r>
            <w:r w:rsidRPr="000123A8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3707480B" w:rsidR="00FC0041" w:rsidRPr="000123A8" w:rsidRDefault="00BF00B7" w:rsidP="004528B6">
                <w:pPr>
                  <w:jc w:val="both"/>
                  <w:rPr>
                    <w:rFonts w:cs="Arial"/>
                    <w:sz w:val="22"/>
                  </w:rPr>
                </w:pPr>
                <w:r w:rsidRPr="000123A8">
                  <w:rPr>
                    <w:rStyle w:val="Style5"/>
                  </w:rPr>
                  <w:t>Team Leader Special Projects</w:t>
                </w:r>
              </w:p>
            </w:tc>
          </w:sdtContent>
        </w:sdt>
      </w:tr>
      <w:tr w:rsidR="009E368A" w:rsidRPr="000123A8" w14:paraId="303AA6C9" w14:textId="77777777" w:rsidTr="000123A8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0123A8" w:rsidRDefault="009E368A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r w:rsidRPr="000123A8">
              <w:rPr>
                <w:rFonts w:cs="Arial"/>
                <w:sz w:val="22"/>
              </w:rPr>
              <w:t>C</w:t>
            </w:r>
            <w:r w:rsidR="00DC26FB" w:rsidRPr="000123A8">
              <w:rPr>
                <w:rFonts w:cs="Arial"/>
                <w:sz w:val="22"/>
              </w:rPr>
              <w:t>lassification</w:t>
            </w:r>
            <w:r w:rsidRPr="000123A8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0BF56D54" w:rsidR="009E368A" w:rsidRPr="000123A8" w:rsidRDefault="008875D6" w:rsidP="004528B6">
                <w:pPr>
                  <w:jc w:val="both"/>
                  <w:rPr>
                    <w:rFonts w:cs="Arial"/>
                    <w:sz w:val="22"/>
                  </w:rPr>
                </w:pPr>
                <w:r w:rsidRPr="000123A8">
                  <w:rPr>
                    <w:rStyle w:val="Style1"/>
                    <w:rFonts w:ascii="GT Walsheim Light" w:hAnsi="GT Walsheim Light"/>
                    <w:sz w:val="22"/>
                  </w:rPr>
                  <w:t>VPS Grade 3.1</w:t>
                </w:r>
              </w:p>
            </w:tc>
          </w:sdtContent>
        </w:sdt>
      </w:tr>
      <w:tr w:rsidR="007F67FC" w:rsidRPr="000123A8" w14:paraId="4CA5D75F" w14:textId="77777777" w:rsidTr="000123A8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0123A8" w:rsidRDefault="007F67FC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r w:rsidRPr="000123A8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5D74DB4C" w:rsidR="007F67FC" w:rsidRPr="000123A8" w:rsidRDefault="00035D60" w:rsidP="004528B6">
            <w:pPr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0123A8">
              <w:rPr>
                <w:rStyle w:val="Style1"/>
                <w:rFonts w:ascii="GT Walsheim Light" w:hAnsi="GT Walsheim Light"/>
                <w:sz w:val="22"/>
              </w:rPr>
              <w:t xml:space="preserve">$51.38 </w:t>
            </w:r>
            <w:r w:rsidR="00E80149" w:rsidRPr="000123A8">
              <w:rPr>
                <w:rStyle w:val="Style1"/>
                <w:rFonts w:ascii="GT Walsheim Light" w:hAnsi="GT Walsheim Light"/>
                <w:sz w:val="22"/>
              </w:rPr>
              <w:t>(includes 25% casual loading)</w:t>
            </w:r>
          </w:p>
        </w:tc>
      </w:tr>
      <w:tr w:rsidR="00FC0041" w:rsidRPr="000123A8" w14:paraId="50288A55" w14:textId="77777777" w:rsidTr="000123A8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0123A8" w:rsidRDefault="00593B41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r w:rsidRPr="000123A8">
              <w:rPr>
                <w:rFonts w:cs="Arial"/>
                <w:sz w:val="22"/>
              </w:rPr>
              <w:t>R</w:t>
            </w:r>
            <w:r w:rsidR="00DC26FB" w:rsidRPr="000123A8">
              <w:rPr>
                <w:rFonts w:cs="Arial"/>
                <w:sz w:val="22"/>
              </w:rPr>
              <w:t>eports to</w:t>
            </w:r>
            <w:r w:rsidRPr="000123A8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5D625E7B" w:rsidR="00FC0041" w:rsidRPr="000123A8" w:rsidRDefault="00E13FCC" w:rsidP="004528B6">
                <w:pPr>
                  <w:jc w:val="both"/>
                  <w:rPr>
                    <w:rFonts w:cs="Arial"/>
                    <w:sz w:val="22"/>
                  </w:rPr>
                </w:pPr>
                <w:r w:rsidRPr="000123A8">
                  <w:rPr>
                    <w:rStyle w:val="Style1"/>
                    <w:rFonts w:ascii="GT Walsheim Light" w:hAnsi="GT Walsheim Light"/>
                    <w:sz w:val="22"/>
                  </w:rPr>
                  <w:t xml:space="preserve">Project lead </w:t>
                </w:r>
              </w:p>
            </w:tc>
          </w:sdtContent>
        </w:sdt>
      </w:tr>
      <w:tr w:rsidR="00DE050E" w:rsidRPr="000123A8" w14:paraId="057DD9C8" w14:textId="77777777" w:rsidTr="000123A8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0123A8" w:rsidRDefault="00DE050E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r w:rsidRPr="000123A8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F7AD079" w:rsidR="00DE050E" w:rsidRPr="000123A8" w:rsidRDefault="1AA1901F" w:rsidP="221D8889">
            <w:pPr>
              <w:rPr>
                <w:rFonts w:eastAsia="GT Walsheim Light" w:cs="GT Walsheim Light"/>
                <w:sz w:val="22"/>
              </w:rPr>
            </w:pPr>
            <w:r w:rsidRPr="000123A8">
              <w:rPr>
                <w:rFonts w:eastAsia="GT Walsheim Light" w:cs="GT Walsheim Light"/>
                <w:sz w:val="22"/>
              </w:rPr>
              <w:t>Melbourne CBD or Port Melbourne</w:t>
            </w:r>
          </w:p>
        </w:tc>
      </w:tr>
      <w:tr w:rsidR="00914A3D" w:rsidRPr="000123A8" w14:paraId="0F36160F" w14:textId="77777777" w:rsidTr="000123A8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774D4C28" w:rsidR="00914A3D" w:rsidRPr="000123A8" w:rsidRDefault="00F26128" w:rsidP="004528B6">
            <w:pPr>
              <w:pStyle w:val="Introheadings"/>
              <w:jc w:val="both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100684657"/>
                <w:placeholder>
                  <w:docPart w:val="ECD3A224253E47478CA907BA14E63887"/>
                </w:placeholder>
                <w15:color w:val="000000"/>
              </w:sdtPr>
              <w:sdtEndPr/>
              <w:sdtContent>
                <w:r w:rsidR="000123A8" w:rsidRPr="000123A8">
                  <w:rPr>
                    <w:rFonts w:cs="Arial"/>
                    <w:sz w:val="22"/>
                  </w:rPr>
                  <w:t>Last</w:t>
                </w:r>
              </w:sdtContent>
            </w:sdt>
            <w:r w:rsidR="00914A3D" w:rsidRPr="000123A8">
              <w:rPr>
                <w:rFonts w:cs="Arial"/>
                <w:sz w:val="22"/>
              </w:rPr>
              <w:t xml:space="preserve"> </w:t>
            </w:r>
            <w:r w:rsidR="00B3243E" w:rsidRPr="000123A8">
              <w:rPr>
                <w:rFonts w:cs="Arial"/>
                <w:sz w:val="22"/>
              </w:rPr>
              <w:t>reviewed</w:t>
            </w:r>
            <w:r w:rsidR="006A7E72" w:rsidRPr="000123A8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10B48579" w:rsidR="00914A3D" w:rsidRPr="000123A8" w:rsidRDefault="00E4045C" w:rsidP="004528B6">
                <w:pPr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E4045C">
                  <w:rPr>
                    <w:sz w:val="22"/>
                    <w:szCs w:val="20"/>
                  </w:rPr>
                  <w:t>June</w:t>
                </w:r>
                <w:r w:rsidR="00E80149" w:rsidRPr="00E4045C">
                  <w:rPr>
                    <w:sz w:val="22"/>
                    <w:szCs w:val="20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0123A8" w:rsidRDefault="006F3414" w:rsidP="00C355AB"/>
    <w:p w14:paraId="5DE5994A" w14:textId="787EEACB" w:rsidR="00E44FE3" w:rsidRPr="000123A8" w:rsidRDefault="00E44FE3" w:rsidP="009560AE">
      <w:pPr>
        <w:pStyle w:val="Heading2"/>
      </w:pPr>
      <w:r w:rsidRPr="000123A8">
        <w:t xml:space="preserve">Position statement </w:t>
      </w:r>
    </w:p>
    <w:p w14:paraId="582686C8" w14:textId="77777777" w:rsidR="00A24A67" w:rsidRPr="000123A8" w:rsidRDefault="00870D7E" w:rsidP="00C22841">
      <w:pPr>
        <w:rPr>
          <w:sz w:val="22"/>
          <w:szCs w:val="20"/>
        </w:rPr>
      </w:pPr>
      <w:r w:rsidRPr="000123A8">
        <w:rPr>
          <w:sz w:val="22"/>
          <w:szCs w:val="20"/>
        </w:rPr>
        <w:t>The Team Leader</w:t>
      </w:r>
      <w:r w:rsidR="00047198" w:rsidRPr="000123A8">
        <w:rPr>
          <w:sz w:val="22"/>
          <w:szCs w:val="20"/>
        </w:rPr>
        <w:t xml:space="preserve"> </w:t>
      </w:r>
      <w:r w:rsidRPr="000123A8">
        <w:rPr>
          <w:sz w:val="22"/>
          <w:szCs w:val="20"/>
        </w:rPr>
        <w:t>Special Projects</w:t>
      </w:r>
      <w:r w:rsidR="00C22841" w:rsidRPr="000123A8">
        <w:rPr>
          <w:sz w:val="22"/>
          <w:szCs w:val="20"/>
        </w:rPr>
        <w:t xml:space="preserve"> leads a small team to deliver a defined project or function with a high level of independence. </w:t>
      </w:r>
    </w:p>
    <w:p w14:paraId="593CF3A2" w14:textId="7E5B38D1" w:rsidR="00EB43FF" w:rsidRPr="000123A8" w:rsidRDefault="00EB43FF" w:rsidP="00A24A67">
      <w:pPr>
        <w:rPr>
          <w:sz w:val="22"/>
          <w:szCs w:val="20"/>
        </w:rPr>
      </w:pPr>
      <w:r w:rsidRPr="000123A8">
        <w:rPr>
          <w:sz w:val="22"/>
          <w:szCs w:val="20"/>
        </w:rPr>
        <w:t>The role may be assigned across various projects, venues, or work areas, with specific duties determined by the activity or project involved.</w:t>
      </w:r>
    </w:p>
    <w:p w14:paraId="02BF6C11" w14:textId="1F63FF57" w:rsidR="00EB43FF" w:rsidRPr="000123A8" w:rsidRDefault="00A24A67" w:rsidP="002545C7">
      <w:r w:rsidRPr="000123A8">
        <w:rPr>
          <w:sz w:val="22"/>
          <w:szCs w:val="20"/>
        </w:rPr>
        <w:t>Where required, a duty statement</w:t>
      </w:r>
      <w:r w:rsidR="001319E0" w:rsidRPr="000123A8">
        <w:rPr>
          <w:sz w:val="22"/>
          <w:szCs w:val="20"/>
        </w:rPr>
        <w:t xml:space="preserve"> variant</w:t>
      </w:r>
      <w:r w:rsidRPr="000123A8">
        <w:rPr>
          <w:sz w:val="22"/>
          <w:szCs w:val="20"/>
        </w:rPr>
        <w:t xml:space="preserve"> may be </w:t>
      </w:r>
      <w:r w:rsidR="001319E0" w:rsidRPr="000123A8">
        <w:rPr>
          <w:sz w:val="22"/>
          <w:szCs w:val="20"/>
        </w:rPr>
        <w:t>used</w:t>
      </w:r>
      <w:r w:rsidRPr="000123A8">
        <w:rPr>
          <w:sz w:val="22"/>
          <w:szCs w:val="20"/>
        </w:rPr>
        <w:t xml:space="preserve"> to describe </w:t>
      </w:r>
      <w:r w:rsidR="001319E0" w:rsidRPr="000123A8">
        <w:rPr>
          <w:sz w:val="22"/>
          <w:szCs w:val="20"/>
        </w:rPr>
        <w:t xml:space="preserve">a </w:t>
      </w:r>
      <w:r w:rsidRPr="000123A8">
        <w:rPr>
          <w:sz w:val="22"/>
          <w:szCs w:val="20"/>
        </w:rPr>
        <w:t>specific project or activity. A variant does not change the classification, reporting level or responsibility of the role. If no variant is issued, this duty statement applies in full.</w:t>
      </w:r>
      <w:r w:rsidR="002545C7" w:rsidRPr="000123A8">
        <w:br/>
      </w:r>
    </w:p>
    <w:p w14:paraId="66D05563" w14:textId="77777777" w:rsidR="00264A0D" w:rsidRPr="000123A8" w:rsidRDefault="00264A0D" w:rsidP="00264A0D">
      <w:pPr>
        <w:spacing w:after="160" w:line="278" w:lineRule="auto"/>
      </w:pPr>
      <w:r w:rsidRPr="000123A8">
        <w:rPr>
          <w:b/>
          <w:bCs/>
        </w:rPr>
        <w:t>Key characteristics</w:t>
      </w:r>
    </w:p>
    <w:p w14:paraId="6168ADF3" w14:textId="77777777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works with broad direction from a manager</w:t>
      </w:r>
    </w:p>
    <w:p w14:paraId="07E62E34" w14:textId="6C1D9AF8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 xml:space="preserve">plans and organises work for a </w:t>
      </w:r>
      <w:r w:rsidR="00837BE2" w:rsidRPr="000123A8">
        <w:rPr>
          <w:sz w:val="22"/>
          <w:szCs w:val="20"/>
        </w:rPr>
        <w:t xml:space="preserve">small </w:t>
      </w:r>
      <w:r w:rsidRPr="000123A8">
        <w:rPr>
          <w:sz w:val="22"/>
          <w:szCs w:val="20"/>
        </w:rPr>
        <w:t>team</w:t>
      </w:r>
    </w:p>
    <w:p w14:paraId="24873C16" w14:textId="77777777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manages staff performance, availability and wellbeing</w:t>
      </w:r>
    </w:p>
    <w:p w14:paraId="7318DE7F" w14:textId="287D4683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makes decisions within procedur</w:t>
      </w:r>
      <w:r w:rsidR="001319E0" w:rsidRPr="000123A8">
        <w:rPr>
          <w:sz w:val="22"/>
          <w:szCs w:val="20"/>
        </w:rPr>
        <w:t>al limits</w:t>
      </w:r>
      <w:r w:rsidRPr="000123A8">
        <w:rPr>
          <w:sz w:val="22"/>
          <w:szCs w:val="20"/>
        </w:rPr>
        <w:t xml:space="preserve"> and escalates major risks</w:t>
      </w:r>
    </w:p>
    <w:p w14:paraId="1C1CAB6B" w14:textId="77777777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coordinates with other teams to deliver outcomes</w:t>
      </w:r>
    </w:p>
    <w:p w14:paraId="12E8F653" w14:textId="6CEAA496" w:rsidR="00264A0D" w:rsidRPr="000123A8" w:rsidRDefault="00264A0D" w:rsidP="00264A0D">
      <w:pPr>
        <w:numPr>
          <w:ilvl w:val="0"/>
          <w:numId w:val="21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responsible for quality and timeliness of outputs</w:t>
      </w:r>
      <w:r w:rsidR="00C22841" w:rsidRPr="000123A8">
        <w:rPr>
          <w:sz w:val="22"/>
          <w:szCs w:val="20"/>
        </w:rPr>
        <w:t xml:space="preserve">. </w:t>
      </w:r>
    </w:p>
    <w:p w14:paraId="657A3548" w14:textId="77777777" w:rsidR="00837BE2" w:rsidRPr="000123A8" w:rsidRDefault="00837BE2" w:rsidP="002545C7">
      <w:pPr>
        <w:spacing w:after="160" w:line="278" w:lineRule="auto"/>
        <w:rPr>
          <w:b/>
          <w:bCs/>
        </w:rPr>
      </w:pPr>
      <w:r w:rsidRPr="000123A8">
        <w:rPr>
          <w:b/>
          <w:bCs/>
        </w:rPr>
        <w:t>Variants of this role</w:t>
      </w:r>
    </w:p>
    <w:p w14:paraId="1C5B0990" w14:textId="77777777" w:rsidR="00837BE2" w:rsidRPr="000123A8" w:rsidRDefault="00837BE2" w:rsidP="002545C7">
      <w:p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Examples of current variants may include:</w:t>
      </w:r>
    </w:p>
    <w:p w14:paraId="5263E93F" w14:textId="2746C41E" w:rsidR="00BE4D3F" w:rsidRPr="000123A8" w:rsidRDefault="0005704B" w:rsidP="002545C7">
      <w:pPr>
        <w:numPr>
          <w:ilvl w:val="0"/>
          <w:numId w:val="25"/>
        </w:numPr>
        <w:spacing w:after="160" w:line="278" w:lineRule="auto"/>
        <w:rPr>
          <w:sz w:val="22"/>
          <w:szCs w:val="20"/>
        </w:rPr>
      </w:pPr>
      <w:r w:rsidRPr="000123A8">
        <w:rPr>
          <w:sz w:val="22"/>
          <w:szCs w:val="20"/>
        </w:rPr>
        <w:t>Team Leader, Personnel Helpline</w:t>
      </w:r>
    </w:p>
    <w:p w14:paraId="39C085D3" w14:textId="11044951" w:rsidR="00BE4D3F" w:rsidRPr="000123A8" w:rsidRDefault="0005704B" w:rsidP="002545C7">
      <w:pPr>
        <w:pStyle w:val="ListParagraph"/>
        <w:numPr>
          <w:ilvl w:val="0"/>
          <w:numId w:val="25"/>
        </w:numPr>
        <w:rPr>
          <w:sz w:val="22"/>
          <w:szCs w:val="20"/>
        </w:rPr>
      </w:pPr>
      <w:r w:rsidRPr="000123A8">
        <w:rPr>
          <w:sz w:val="22"/>
          <w:szCs w:val="20"/>
        </w:rPr>
        <w:t>Team Leader, Online Training Helpline</w:t>
      </w:r>
    </w:p>
    <w:p w14:paraId="2399D7CB" w14:textId="46C9DE77" w:rsidR="0005704B" w:rsidRPr="000123A8" w:rsidRDefault="0005704B" w:rsidP="002545C7">
      <w:pPr>
        <w:pStyle w:val="ListParagraph"/>
        <w:numPr>
          <w:ilvl w:val="0"/>
          <w:numId w:val="25"/>
        </w:numPr>
        <w:rPr>
          <w:sz w:val="22"/>
          <w:szCs w:val="20"/>
        </w:rPr>
      </w:pPr>
      <w:r w:rsidRPr="000123A8">
        <w:rPr>
          <w:sz w:val="22"/>
          <w:szCs w:val="20"/>
        </w:rPr>
        <w:t>Team Leader, Help Desk</w:t>
      </w:r>
    </w:p>
    <w:p w14:paraId="7F0A4C53" w14:textId="77777777" w:rsidR="00323924" w:rsidRPr="000123A8" w:rsidRDefault="00323924" w:rsidP="00323924">
      <w:pPr>
        <w:pBdr>
          <w:bottom w:val="single" w:sz="4" w:space="1" w:color="auto"/>
        </w:pBdr>
        <w:jc w:val="both"/>
        <w:rPr>
          <w:rFonts w:cs="Arial"/>
        </w:rPr>
      </w:pPr>
    </w:p>
    <w:p w14:paraId="5651A4C3" w14:textId="3B0FBCDB" w:rsidR="009C11C4" w:rsidRPr="000123A8" w:rsidRDefault="00AB377B" w:rsidP="009560AE">
      <w:pPr>
        <w:pStyle w:val="Heading2"/>
      </w:pPr>
      <w:r w:rsidRPr="000123A8">
        <w:t>Du</w:t>
      </w:r>
      <w:r w:rsidR="000330EE" w:rsidRPr="000123A8">
        <w:t>ties</w:t>
      </w:r>
      <w:r w:rsidRPr="000123A8">
        <w:t xml:space="preserve"> </w:t>
      </w:r>
    </w:p>
    <w:p w14:paraId="1E9A181C" w14:textId="3AC6E7FC" w:rsidR="00965DC7" w:rsidRPr="000123A8" w:rsidRDefault="00965DC7" w:rsidP="00965DC7">
      <w:pPr>
        <w:rPr>
          <w:sz w:val="22"/>
          <w:szCs w:val="20"/>
        </w:rPr>
      </w:pPr>
      <w:r w:rsidRPr="000123A8">
        <w:rPr>
          <w:sz w:val="22"/>
          <w:szCs w:val="20"/>
        </w:rPr>
        <w:t>The Team Leader Special Projects performs the following high-level duties. Exact tasks depend on the project or activity.</w:t>
      </w:r>
    </w:p>
    <w:p w14:paraId="1A47D4DC" w14:textId="4D5B6071" w:rsidR="00965DC7" w:rsidRPr="000123A8" w:rsidRDefault="00965DC7" w:rsidP="009C11C4">
      <w:pPr>
        <w:rPr>
          <w:sz w:val="22"/>
          <w:szCs w:val="20"/>
        </w:rPr>
      </w:pPr>
      <w:r w:rsidRPr="000123A8">
        <w:rPr>
          <w:sz w:val="22"/>
          <w:szCs w:val="20"/>
        </w:rPr>
        <w:lastRenderedPageBreak/>
        <w:t>The Team Leader Special Projects:</w:t>
      </w:r>
    </w:p>
    <w:p w14:paraId="3BB5F1BE" w14:textId="14A70413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leads and coordinates project or operational activities within their work area</w:t>
      </w:r>
    </w:p>
    <w:p w14:paraId="1F9F8D66" w14:textId="7E14D462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 xml:space="preserve">allocates work to team members and </w:t>
      </w:r>
      <w:proofErr w:type="gramStart"/>
      <w:r w:rsidRPr="000123A8">
        <w:rPr>
          <w:sz w:val="22"/>
          <w:szCs w:val="20"/>
        </w:rPr>
        <w:t>monitors</w:t>
      </w:r>
      <w:proofErr w:type="gramEnd"/>
      <w:r w:rsidRPr="000123A8">
        <w:rPr>
          <w:sz w:val="22"/>
          <w:szCs w:val="20"/>
        </w:rPr>
        <w:t xml:space="preserve"> progress</w:t>
      </w:r>
    </w:p>
    <w:p w14:paraId="7031BBA2" w14:textId="5DF5E01D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recruits, inducts, trains and supervises staff as required</w:t>
      </w:r>
    </w:p>
    <w:p w14:paraId="516FBDBA" w14:textId="55E30BF9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applies relevant legislation, policies and procedures accurately</w:t>
      </w:r>
    </w:p>
    <w:p w14:paraId="7A599D02" w14:textId="07E9C9CD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identifies issues or risks and escalates them promptly</w:t>
      </w:r>
    </w:p>
    <w:p w14:paraId="414DE2C4" w14:textId="28C5515F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prepares reports, briefings or records as required</w:t>
      </w:r>
    </w:p>
    <w:p w14:paraId="2348AE3F" w14:textId="04474D2D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works with other teams to support election operations</w:t>
      </w:r>
    </w:p>
    <w:p w14:paraId="289F2D0D" w14:textId="4DD614B2" w:rsidR="00574A3F" w:rsidRPr="000123A8" w:rsidRDefault="00574A3F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understands and follows the VEC code of conduct, VEC policies, guidelines and procedures, and risk standard procedures</w:t>
      </w:r>
    </w:p>
    <w:p w14:paraId="5798DCAC" w14:textId="6906D9D7" w:rsidR="00A71D03" w:rsidRPr="000123A8" w:rsidRDefault="00A71D03" w:rsidP="00A71D03">
      <w:pPr>
        <w:pStyle w:val="ListParagraph"/>
        <w:numPr>
          <w:ilvl w:val="0"/>
          <w:numId w:val="19"/>
        </w:numPr>
        <w:rPr>
          <w:sz w:val="22"/>
          <w:szCs w:val="20"/>
        </w:rPr>
      </w:pPr>
      <w:r w:rsidRPr="000123A8">
        <w:rPr>
          <w:sz w:val="22"/>
          <w:szCs w:val="20"/>
        </w:rPr>
        <w:t>performs other duties as requested within the scope of the role.</w:t>
      </w:r>
    </w:p>
    <w:p w14:paraId="1B4C6F54" w14:textId="77777777" w:rsidR="005F0BD9" w:rsidRPr="000123A8" w:rsidRDefault="005F0BD9" w:rsidP="004528B6">
      <w:pPr>
        <w:pBdr>
          <w:bottom w:val="single" w:sz="4" w:space="1" w:color="auto"/>
        </w:pBdr>
        <w:jc w:val="both"/>
        <w:rPr>
          <w:rFonts w:cs="Arial"/>
        </w:rPr>
      </w:pPr>
    </w:p>
    <w:p w14:paraId="4C43A40D" w14:textId="427B0DFC" w:rsidR="0013075D" w:rsidRPr="000123A8" w:rsidRDefault="000330EE" w:rsidP="009560AE">
      <w:pPr>
        <w:pStyle w:val="Heading2"/>
      </w:pPr>
      <w:r w:rsidRPr="000123A8">
        <w:t xml:space="preserve">Key selection criteria </w:t>
      </w:r>
    </w:p>
    <w:p w14:paraId="6DE937A6" w14:textId="5A9A5F7B" w:rsidR="00261828" w:rsidRPr="000123A8" w:rsidRDefault="00261828" w:rsidP="00261828">
      <w:pPr>
        <w:jc w:val="both"/>
        <w:rPr>
          <w:sz w:val="22"/>
        </w:rPr>
      </w:pPr>
      <w:r w:rsidRPr="000123A8">
        <w:rPr>
          <w:sz w:val="22"/>
        </w:rPr>
        <w:t>The Team Leader</w:t>
      </w:r>
      <w:r w:rsidR="00B86103" w:rsidRPr="000123A8">
        <w:rPr>
          <w:sz w:val="22"/>
        </w:rPr>
        <w:t xml:space="preserve"> </w:t>
      </w:r>
      <w:r w:rsidRPr="000123A8">
        <w:rPr>
          <w:sz w:val="22"/>
        </w:rPr>
        <w:t xml:space="preserve">Special Projects </w:t>
      </w:r>
      <w:proofErr w:type="gramStart"/>
      <w:r w:rsidRPr="000123A8">
        <w:rPr>
          <w:sz w:val="22"/>
        </w:rPr>
        <w:t>is able to</w:t>
      </w:r>
      <w:proofErr w:type="gramEnd"/>
      <w:r w:rsidRPr="000123A8">
        <w:rPr>
          <w:sz w:val="22"/>
        </w:rPr>
        <w:t>:</w:t>
      </w:r>
    </w:p>
    <w:p w14:paraId="2C9DC3E2" w14:textId="19E82786" w:rsidR="00BA19A8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plan and coordinate team tasks to meet deadlines and quality standards</w:t>
      </w:r>
    </w:p>
    <w:p w14:paraId="686202A2" w14:textId="288125F1" w:rsidR="00BA19A8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lead and support staff to achieve project objectives</w:t>
      </w:r>
    </w:p>
    <w:p w14:paraId="4DA5925D" w14:textId="0893A359" w:rsidR="00BA19A8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communicate clearly with team members, managers and stakeholders</w:t>
      </w:r>
    </w:p>
    <w:p w14:paraId="0E548040" w14:textId="64BDC196" w:rsidR="00BA19A8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prepare accurate written reports and records</w:t>
      </w:r>
    </w:p>
    <w:p w14:paraId="6501C8A3" w14:textId="1AB3960B" w:rsidR="00BA19A8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follow legislation, policies and procedures consistently</w:t>
      </w:r>
    </w:p>
    <w:p w14:paraId="610DC715" w14:textId="781D8C82" w:rsidR="00EF6DD2" w:rsidRPr="000123A8" w:rsidRDefault="00BA19A8" w:rsidP="00BA19A8">
      <w:pPr>
        <w:numPr>
          <w:ilvl w:val="0"/>
          <w:numId w:val="17"/>
        </w:numPr>
        <w:jc w:val="both"/>
        <w:rPr>
          <w:sz w:val="22"/>
        </w:rPr>
      </w:pPr>
      <w:r w:rsidRPr="000123A8">
        <w:rPr>
          <w:sz w:val="22"/>
        </w:rPr>
        <w:t>adapt to changing priorities during election periods</w:t>
      </w:r>
    </w:p>
    <w:p w14:paraId="2BE4B55F" w14:textId="51885FB0" w:rsidR="00EF6DD2" w:rsidRPr="000123A8" w:rsidRDefault="00AD2566" w:rsidP="00C359BA">
      <w:pPr>
        <w:numPr>
          <w:ilvl w:val="0"/>
          <w:numId w:val="17"/>
        </w:numPr>
        <w:rPr>
          <w:sz w:val="22"/>
        </w:rPr>
      </w:pPr>
      <w:r w:rsidRPr="000123A8">
        <w:rPr>
          <w:sz w:val="22"/>
        </w:rPr>
        <w:t>w</w:t>
      </w:r>
      <w:r w:rsidR="00EF6DD2" w:rsidRPr="000123A8">
        <w:rPr>
          <w:sz w:val="22"/>
        </w:rPr>
        <w:t>ork professionally and impartially, maintaining electoral integrity and confidentiality by following procedures, keeping accurate records and handling materials securely.</w:t>
      </w:r>
    </w:p>
    <w:p w14:paraId="02051F45" w14:textId="72363678" w:rsidR="00C359BA" w:rsidRDefault="05D9A4C8" w:rsidP="00C359BA">
      <w:pPr>
        <w:pStyle w:val="ListParagraph"/>
        <w:numPr>
          <w:ilvl w:val="0"/>
          <w:numId w:val="17"/>
        </w:numPr>
        <w:spacing w:after="240"/>
        <w:jc w:val="both"/>
        <w:rPr>
          <w:rFonts w:cs="Arial"/>
        </w:rPr>
      </w:pPr>
      <w:r w:rsidRPr="00C359BA">
        <w:rPr>
          <w:sz w:val="22"/>
        </w:rPr>
        <w:t>a</w:t>
      </w:r>
      <w:r w:rsidR="457E58C5" w:rsidRPr="00C359BA">
        <w:rPr>
          <w:sz w:val="22"/>
        </w:rPr>
        <w:t>dditional criteria may apply for specific variants.</w:t>
      </w:r>
    </w:p>
    <w:p w14:paraId="3984722F" w14:textId="77777777" w:rsidR="00C359BA" w:rsidRPr="00C359BA" w:rsidRDefault="00C359BA" w:rsidP="00C359BA">
      <w:pPr>
        <w:pBdr>
          <w:bottom w:val="single" w:sz="4" w:space="1" w:color="auto"/>
        </w:pBdr>
        <w:jc w:val="both"/>
        <w:rPr>
          <w:rFonts w:cs="Arial"/>
        </w:rPr>
      </w:pPr>
    </w:p>
    <w:p w14:paraId="096FDF8F" w14:textId="77777777" w:rsidR="00835064" w:rsidRPr="000123A8" w:rsidRDefault="590D751C" w:rsidP="009560AE">
      <w:pPr>
        <w:pStyle w:val="Heading2"/>
      </w:pPr>
      <w:r w:rsidRPr="000123A8">
        <w:t>Physical requirement</w:t>
      </w:r>
      <w:r w:rsidR="002D1B36" w:rsidRPr="000123A8">
        <w:t>s</w:t>
      </w:r>
    </w:p>
    <w:p w14:paraId="762B647B" w14:textId="2043A5EA" w:rsidR="00282B5A" w:rsidRPr="000123A8" w:rsidRDefault="00E94206" w:rsidP="002D1B36">
      <w:pPr>
        <w:rPr>
          <w:sz w:val="22"/>
        </w:rPr>
      </w:pPr>
      <w:r w:rsidRPr="000123A8">
        <w:rPr>
          <w:sz w:val="22"/>
        </w:rPr>
        <w:t xml:space="preserve">The following list is not </w:t>
      </w:r>
      <w:r w:rsidR="00E92875" w:rsidRPr="000123A8">
        <w:rPr>
          <w:sz w:val="22"/>
        </w:rPr>
        <w:t>exhaustive,</w:t>
      </w:r>
      <w:r w:rsidRPr="000123A8">
        <w:rPr>
          <w:sz w:val="22"/>
        </w:rPr>
        <w:t xml:space="preserve"> and </w:t>
      </w:r>
      <w:r w:rsidR="00E15B29" w:rsidRPr="000123A8">
        <w:rPr>
          <w:sz w:val="22"/>
        </w:rPr>
        <w:t>other tasks may be required.</w:t>
      </w:r>
    </w:p>
    <w:p w14:paraId="2273EDDD" w14:textId="1790CE20" w:rsidR="001B5AF9" w:rsidRPr="000123A8" w:rsidRDefault="001B5AF9" w:rsidP="001B5AF9">
      <w:pPr>
        <w:rPr>
          <w:sz w:val="22"/>
        </w:rPr>
      </w:pPr>
      <w:r w:rsidRPr="000123A8">
        <w:rPr>
          <w:sz w:val="22"/>
        </w:rPr>
        <w:t>The Team Leader</w:t>
      </w:r>
      <w:r w:rsidR="00B86103" w:rsidRPr="000123A8">
        <w:rPr>
          <w:sz w:val="22"/>
        </w:rPr>
        <w:t xml:space="preserve"> </w:t>
      </w:r>
      <w:r w:rsidRPr="000123A8">
        <w:rPr>
          <w:sz w:val="22"/>
        </w:rPr>
        <w:t>Special Projects should be able to:</w:t>
      </w:r>
    </w:p>
    <w:p w14:paraId="06ACB000" w14:textId="77777777" w:rsidR="00127231" w:rsidRPr="000123A8" w:rsidRDefault="00127231" w:rsidP="001B5AF9">
      <w:pPr>
        <w:numPr>
          <w:ilvl w:val="0"/>
          <w:numId w:val="18"/>
        </w:numPr>
        <w:rPr>
          <w:sz w:val="22"/>
        </w:rPr>
      </w:pPr>
      <w:r w:rsidRPr="000123A8">
        <w:rPr>
          <w:sz w:val="22"/>
        </w:rPr>
        <w:t>move between sitting, standing and walking while undertaking tasks across different areas of the venue as required</w:t>
      </w:r>
    </w:p>
    <w:p w14:paraId="5478E990" w14:textId="10B4E472" w:rsidR="001B5AF9" w:rsidRPr="000123A8" w:rsidRDefault="001B5AF9" w:rsidP="001B5AF9">
      <w:pPr>
        <w:numPr>
          <w:ilvl w:val="0"/>
          <w:numId w:val="18"/>
        </w:numPr>
        <w:rPr>
          <w:sz w:val="22"/>
        </w:rPr>
      </w:pPr>
      <w:r w:rsidRPr="000123A8">
        <w:rPr>
          <w:sz w:val="22"/>
        </w:rPr>
        <w:t>work for extended periods at a computer and telephone</w:t>
      </w:r>
    </w:p>
    <w:p w14:paraId="214AF1DE" w14:textId="67DC43B9" w:rsidR="00127231" w:rsidRPr="000123A8" w:rsidRDefault="00127231" w:rsidP="001B5AF9">
      <w:pPr>
        <w:numPr>
          <w:ilvl w:val="0"/>
          <w:numId w:val="18"/>
        </w:numPr>
        <w:rPr>
          <w:sz w:val="22"/>
        </w:rPr>
      </w:pPr>
      <w:r w:rsidRPr="000123A8">
        <w:rPr>
          <w:sz w:val="22"/>
        </w:rPr>
        <w:t>walk short distances upwards of 200</w:t>
      </w:r>
      <w:r w:rsidR="00E4045C">
        <w:rPr>
          <w:sz w:val="22"/>
        </w:rPr>
        <w:t xml:space="preserve"> metres</w:t>
      </w:r>
      <w:r w:rsidRPr="000123A8">
        <w:rPr>
          <w:sz w:val="22"/>
        </w:rPr>
        <w:t xml:space="preserve"> or more, depending on venue requirements</w:t>
      </w:r>
    </w:p>
    <w:p w14:paraId="53983C96" w14:textId="501719F0" w:rsidR="006341F9" w:rsidRPr="000123A8" w:rsidRDefault="006341F9" w:rsidP="001B5AF9">
      <w:pPr>
        <w:numPr>
          <w:ilvl w:val="0"/>
          <w:numId w:val="18"/>
        </w:numPr>
        <w:rPr>
          <w:sz w:val="22"/>
        </w:rPr>
      </w:pPr>
      <w:r w:rsidRPr="000123A8">
        <w:rPr>
          <w:sz w:val="22"/>
        </w:rPr>
        <w:t>climb stairs if the venue has multiple levels</w:t>
      </w:r>
    </w:p>
    <w:p w14:paraId="65F71658" w14:textId="00AD2CC9" w:rsidR="00127231" w:rsidRPr="000123A8" w:rsidRDefault="00331EA0" w:rsidP="007E55CE">
      <w:pPr>
        <w:numPr>
          <w:ilvl w:val="0"/>
          <w:numId w:val="18"/>
        </w:numPr>
        <w:spacing w:after="160" w:line="278" w:lineRule="auto"/>
        <w:rPr>
          <w:sz w:val="22"/>
        </w:rPr>
      </w:pPr>
      <w:r w:rsidRPr="000123A8">
        <w:rPr>
          <w:sz w:val="22"/>
        </w:rPr>
        <w:t>safely lift, carry, and pack materials and equipment (usually less than 13 k</w:t>
      </w:r>
      <w:r w:rsidR="00E4045C">
        <w:rPr>
          <w:sz w:val="22"/>
        </w:rPr>
        <w:t>ilograms</w:t>
      </w:r>
      <w:r w:rsidRPr="000123A8">
        <w:rPr>
          <w:sz w:val="22"/>
        </w:rPr>
        <w:t>), which may involve pushing, pulling and squatting actions</w:t>
      </w:r>
    </w:p>
    <w:p w14:paraId="110AAF34" w14:textId="532116B8" w:rsidR="007E55CE" w:rsidRPr="000123A8" w:rsidRDefault="00207A86" w:rsidP="007E55CE">
      <w:pPr>
        <w:numPr>
          <w:ilvl w:val="0"/>
          <w:numId w:val="18"/>
        </w:numPr>
        <w:spacing w:after="160" w:line="278" w:lineRule="auto"/>
        <w:rPr>
          <w:sz w:val="22"/>
        </w:rPr>
      </w:pPr>
      <w:r w:rsidRPr="000123A8">
        <w:rPr>
          <w:sz w:val="22"/>
        </w:rPr>
        <w:t>perform tasks requiring</w:t>
      </w:r>
      <w:r w:rsidR="00127231" w:rsidRPr="000123A8">
        <w:rPr>
          <w:sz w:val="22"/>
        </w:rPr>
        <w:t> </w:t>
      </w:r>
      <w:r w:rsidRPr="000123A8">
        <w:rPr>
          <w:sz w:val="22"/>
        </w:rPr>
        <w:t>fine motor skills</w:t>
      </w:r>
      <w:r w:rsidR="00127231" w:rsidRPr="000123A8">
        <w:rPr>
          <w:sz w:val="22"/>
        </w:rPr>
        <w:t xml:space="preserve">, concentration and sustained </w:t>
      </w:r>
      <w:r w:rsidRPr="000123A8">
        <w:rPr>
          <w:sz w:val="22"/>
        </w:rPr>
        <w:t>visual focus</w:t>
      </w:r>
      <w:r w:rsidR="00127231" w:rsidRPr="000123A8">
        <w:rPr>
          <w:sz w:val="22"/>
        </w:rPr>
        <w:t>.</w:t>
      </w:r>
    </w:p>
    <w:p w14:paraId="50288ABB" w14:textId="6C660FAA" w:rsidR="00EB163A" w:rsidRPr="000123A8" w:rsidRDefault="00EB163A" w:rsidP="001B5AF9">
      <w:pPr>
        <w:rPr>
          <w:rFonts w:cs="Arial"/>
          <w:szCs w:val="18"/>
        </w:rPr>
      </w:pPr>
    </w:p>
    <w:sectPr w:rsidR="00EB163A" w:rsidRPr="000123A8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7A65" w14:textId="77777777" w:rsidR="00F26128" w:rsidRDefault="00F26128">
      <w:r>
        <w:separator/>
      </w:r>
    </w:p>
  </w:endnote>
  <w:endnote w:type="continuationSeparator" w:id="0">
    <w:p w14:paraId="22D246B2" w14:textId="77777777" w:rsidR="00F26128" w:rsidRDefault="00F26128">
      <w:r>
        <w:continuationSeparator/>
      </w:r>
    </w:p>
  </w:endnote>
  <w:endnote w:type="continuationNotice" w:id="1">
    <w:p w14:paraId="22C845D3" w14:textId="77777777" w:rsidR="00F26128" w:rsidRDefault="00F2612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C2E5" w14:textId="77777777" w:rsidR="00F26128" w:rsidRDefault="00F26128">
      <w:r>
        <w:separator/>
      </w:r>
    </w:p>
  </w:footnote>
  <w:footnote w:type="continuationSeparator" w:id="0">
    <w:p w14:paraId="6C022452" w14:textId="77777777" w:rsidR="00F26128" w:rsidRDefault="00F26128">
      <w:r>
        <w:continuationSeparator/>
      </w:r>
    </w:p>
  </w:footnote>
  <w:footnote w:type="continuationNotice" w:id="1">
    <w:p w14:paraId="713019D1" w14:textId="77777777" w:rsidR="00F26128" w:rsidRDefault="00F2612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41F4C5C0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8EFCC5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D7B4B6F"/>
    <w:multiLevelType w:val="multilevel"/>
    <w:tmpl w:val="5370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63E3A"/>
    <w:multiLevelType w:val="hybridMultilevel"/>
    <w:tmpl w:val="F8F0B0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4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266C3DE5"/>
    <w:multiLevelType w:val="multilevel"/>
    <w:tmpl w:val="5DD4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257FDE"/>
    <w:multiLevelType w:val="hybridMultilevel"/>
    <w:tmpl w:val="5B7AF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9" w15:restartNumberingAfterBreak="0">
    <w:nsid w:val="3DB459B4"/>
    <w:multiLevelType w:val="hybridMultilevel"/>
    <w:tmpl w:val="4C6A0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80487"/>
    <w:multiLevelType w:val="multilevel"/>
    <w:tmpl w:val="B1DA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813C8"/>
    <w:multiLevelType w:val="hybridMultilevel"/>
    <w:tmpl w:val="42EE30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4" w15:restartNumberingAfterBreak="0">
    <w:nsid w:val="4AF73B70"/>
    <w:multiLevelType w:val="multilevel"/>
    <w:tmpl w:val="0784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348FE"/>
    <w:multiLevelType w:val="multilevel"/>
    <w:tmpl w:val="D43A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B1621"/>
    <w:multiLevelType w:val="multilevel"/>
    <w:tmpl w:val="5A34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7146F"/>
    <w:multiLevelType w:val="multilevel"/>
    <w:tmpl w:val="4650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B8854A7"/>
    <w:multiLevelType w:val="multilevel"/>
    <w:tmpl w:val="CBE219D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3"/>
  </w:num>
  <w:num w:numId="2" w16cid:durableId="614139069">
    <w:abstractNumId w:val="0"/>
  </w:num>
  <w:num w:numId="3" w16cid:durableId="1636327227">
    <w:abstractNumId w:val="22"/>
  </w:num>
  <w:num w:numId="4" w16cid:durableId="1360232169">
    <w:abstractNumId w:val="15"/>
  </w:num>
  <w:num w:numId="5" w16cid:durableId="308944186">
    <w:abstractNumId w:val="16"/>
  </w:num>
  <w:num w:numId="6" w16cid:durableId="621038994">
    <w:abstractNumId w:val="5"/>
  </w:num>
  <w:num w:numId="7" w16cid:durableId="598561567">
    <w:abstractNumId w:val="3"/>
  </w:num>
  <w:num w:numId="8" w16cid:durableId="1822039744">
    <w:abstractNumId w:val="4"/>
  </w:num>
  <w:num w:numId="9" w16cid:durableId="1970744858">
    <w:abstractNumId w:val="13"/>
  </w:num>
  <w:num w:numId="10" w16cid:durableId="1282809278">
    <w:abstractNumId w:val="8"/>
  </w:num>
  <w:num w:numId="11" w16cid:durableId="1605530958">
    <w:abstractNumId w:val="25"/>
  </w:num>
  <w:num w:numId="12" w16cid:durableId="1105736082">
    <w:abstractNumId w:val="17"/>
  </w:num>
  <w:num w:numId="13" w16cid:durableId="1456364886">
    <w:abstractNumId w:val="20"/>
  </w:num>
  <w:num w:numId="14" w16cid:durableId="1213157439">
    <w:abstractNumId w:val="12"/>
  </w:num>
  <w:num w:numId="15" w16cid:durableId="938030645">
    <w:abstractNumId w:val="18"/>
  </w:num>
  <w:num w:numId="16" w16cid:durableId="197203189">
    <w:abstractNumId w:val="6"/>
  </w:num>
  <w:num w:numId="17" w16cid:durableId="31081406">
    <w:abstractNumId w:val="21"/>
  </w:num>
  <w:num w:numId="18" w16cid:durableId="13116683">
    <w:abstractNumId w:val="10"/>
  </w:num>
  <w:num w:numId="19" w16cid:durableId="588538247">
    <w:abstractNumId w:val="11"/>
  </w:num>
  <w:num w:numId="20" w16cid:durableId="792476637">
    <w:abstractNumId w:val="19"/>
  </w:num>
  <w:num w:numId="21" w16cid:durableId="1709181761">
    <w:abstractNumId w:val="1"/>
  </w:num>
  <w:num w:numId="22" w16cid:durableId="206912960">
    <w:abstractNumId w:val="7"/>
  </w:num>
  <w:num w:numId="23" w16cid:durableId="1246768511">
    <w:abstractNumId w:val="14"/>
  </w:num>
  <w:num w:numId="24" w16cid:durableId="1167477297">
    <w:abstractNumId w:val="2"/>
  </w:num>
  <w:num w:numId="25" w16cid:durableId="484971525">
    <w:abstractNumId w:val="9"/>
  </w:num>
  <w:num w:numId="26" w16cid:durableId="58453050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3E95"/>
    <w:rsid w:val="000062C2"/>
    <w:rsid w:val="000069BA"/>
    <w:rsid w:val="00006F90"/>
    <w:rsid w:val="0000719F"/>
    <w:rsid w:val="00007EEB"/>
    <w:rsid w:val="00011E14"/>
    <w:rsid w:val="000123A8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35D60"/>
    <w:rsid w:val="00040720"/>
    <w:rsid w:val="00042193"/>
    <w:rsid w:val="000447CD"/>
    <w:rsid w:val="000449E4"/>
    <w:rsid w:val="00044A49"/>
    <w:rsid w:val="0004520E"/>
    <w:rsid w:val="00046923"/>
    <w:rsid w:val="00047198"/>
    <w:rsid w:val="00047E88"/>
    <w:rsid w:val="00052F49"/>
    <w:rsid w:val="00054FD7"/>
    <w:rsid w:val="0005704B"/>
    <w:rsid w:val="00060E6D"/>
    <w:rsid w:val="00066D75"/>
    <w:rsid w:val="000713AD"/>
    <w:rsid w:val="000716B2"/>
    <w:rsid w:val="000716D4"/>
    <w:rsid w:val="00071757"/>
    <w:rsid w:val="00072191"/>
    <w:rsid w:val="00074610"/>
    <w:rsid w:val="00083154"/>
    <w:rsid w:val="000834D0"/>
    <w:rsid w:val="000838DF"/>
    <w:rsid w:val="0008417B"/>
    <w:rsid w:val="00086EF7"/>
    <w:rsid w:val="00087504"/>
    <w:rsid w:val="00095127"/>
    <w:rsid w:val="000951D9"/>
    <w:rsid w:val="00095793"/>
    <w:rsid w:val="00096C83"/>
    <w:rsid w:val="000A171D"/>
    <w:rsid w:val="000A3EC4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DB3"/>
    <w:rsid w:val="000E63B7"/>
    <w:rsid w:val="000E7F8F"/>
    <w:rsid w:val="000F734F"/>
    <w:rsid w:val="00100013"/>
    <w:rsid w:val="00101E36"/>
    <w:rsid w:val="00102204"/>
    <w:rsid w:val="00105BC4"/>
    <w:rsid w:val="00105E95"/>
    <w:rsid w:val="00106AD6"/>
    <w:rsid w:val="001112C8"/>
    <w:rsid w:val="00113EB4"/>
    <w:rsid w:val="00114BDD"/>
    <w:rsid w:val="00116517"/>
    <w:rsid w:val="00123C71"/>
    <w:rsid w:val="00127231"/>
    <w:rsid w:val="00130252"/>
    <w:rsid w:val="0013075D"/>
    <w:rsid w:val="001309FD"/>
    <w:rsid w:val="00130EF3"/>
    <w:rsid w:val="00131855"/>
    <w:rsid w:val="001319E0"/>
    <w:rsid w:val="0013359C"/>
    <w:rsid w:val="00133C20"/>
    <w:rsid w:val="001340E3"/>
    <w:rsid w:val="00134C88"/>
    <w:rsid w:val="00135F11"/>
    <w:rsid w:val="00140C1E"/>
    <w:rsid w:val="001417A9"/>
    <w:rsid w:val="001430FD"/>
    <w:rsid w:val="001442AF"/>
    <w:rsid w:val="00145F11"/>
    <w:rsid w:val="001461B1"/>
    <w:rsid w:val="00150411"/>
    <w:rsid w:val="00153A50"/>
    <w:rsid w:val="00153AE8"/>
    <w:rsid w:val="00154546"/>
    <w:rsid w:val="00160197"/>
    <w:rsid w:val="00160657"/>
    <w:rsid w:val="00163A14"/>
    <w:rsid w:val="00163C52"/>
    <w:rsid w:val="00165E6D"/>
    <w:rsid w:val="00170018"/>
    <w:rsid w:val="00170D05"/>
    <w:rsid w:val="0017332F"/>
    <w:rsid w:val="001739E9"/>
    <w:rsid w:val="00174C8B"/>
    <w:rsid w:val="0017528C"/>
    <w:rsid w:val="001779C2"/>
    <w:rsid w:val="00184278"/>
    <w:rsid w:val="001869D5"/>
    <w:rsid w:val="00193814"/>
    <w:rsid w:val="00196A15"/>
    <w:rsid w:val="00196C52"/>
    <w:rsid w:val="00196CAC"/>
    <w:rsid w:val="00196D4F"/>
    <w:rsid w:val="00197E7D"/>
    <w:rsid w:val="001A4B91"/>
    <w:rsid w:val="001A5A57"/>
    <w:rsid w:val="001A6586"/>
    <w:rsid w:val="001B00A3"/>
    <w:rsid w:val="001B300B"/>
    <w:rsid w:val="001B5AF9"/>
    <w:rsid w:val="001B6139"/>
    <w:rsid w:val="001B74DF"/>
    <w:rsid w:val="001C10A2"/>
    <w:rsid w:val="001C1C76"/>
    <w:rsid w:val="001C25DE"/>
    <w:rsid w:val="001C3046"/>
    <w:rsid w:val="001C4CA6"/>
    <w:rsid w:val="001D1B53"/>
    <w:rsid w:val="001D2E1E"/>
    <w:rsid w:val="001D3593"/>
    <w:rsid w:val="001D3AC9"/>
    <w:rsid w:val="001D4836"/>
    <w:rsid w:val="001D653E"/>
    <w:rsid w:val="001E11AB"/>
    <w:rsid w:val="001E1DFC"/>
    <w:rsid w:val="001E1E0C"/>
    <w:rsid w:val="001E6582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C5C"/>
    <w:rsid w:val="001F6FB1"/>
    <w:rsid w:val="001F7AC3"/>
    <w:rsid w:val="002029C3"/>
    <w:rsid w:val="00202B79"/>
    <w:rsid w:val="00203269"/>
    <w:rsid w:val="00207A86"/>
    <w:rsid w:val="00211A6B"/>
    <w:rsid w:val="00221696"/>
    <w:rsid w:val="002221F4"/>
    <w:rsid w:val="002249EB"/>
    <w:rsid w:val="00224E79"/>
    <w:rsid w:val="00226AD1"/>
    <w:rsid w:val="00226B4E"/>
    <w:rsid w:val="002314B7"/>
    <w:rsid w:val="0023242A"/>
    <w:rsid w:val="00233510"/>
    <w:rsid w:val="0024576F"/>
    <w:rsid w:val="00245AED"/>
    <w:rsid w:val="00245EA5"/>
    <w:rsid w:val="002514DA"/>
    <w:rsid w:val="00251A52"/>
    <w:rsid w:val="00252D8B"/>
    <w:rsid w:val="00253D40"/>
    <w:rsid w:val="002545C7"/>
    <w:rsid w:val="002557D9"/>
    <w:rsid w:val="00255A3B"/>
    <w:rsid w:val="00257AC0"/>
    <w:rsid w:val="002616DB"/>
    <w:rsid w:val="00261828"/>
    <w:rsid w:val="0026184E"/>
    <w:rsid w:val="002641BE"/>
    <w:rsid w:val="002648FD"/>
    <w:rsid w:val="00264A0D"/>
    <w:rsid w:val="00264A82"/>
    <w:rsid w:val="00265BA7"/>
    <w:rsid w:val="00271423"/>
    <w:rsid w:val="00272148"/>
    <w:rsid w:val="00272DA9"/>
    <w:rsid w:val="0027342B"/>
    <w:rsid w:val="0027367A"/>
    <w:rsid w:val="0027625A"/>
    <w:rsid w:val="00282B5A"/>
    <w:rsid w:val="00283518"/>
    <w:rsid w:val="00293024"/>
    <w:rsid w:val="00293745"/>
    <w:rsid w:val="0029415A"/>
    <w:rsid w:val="00297479"/>
    <w:rsid w:val="002A39E5"/>
    <w:rsid w:val="002A76AF"/>
    <w:rsid w:val="002B137B"/>
    <w:rsid w:val="002B306C"/>
    <w:rsid w:val="002B41A0"/>
    <w:rsid w:val="002B6305"/>
    <w:rsid w:val="002C489C"/>
    <w:rsid w:val="002C4F24"/>
    <w:rsid w:val="002D1B36"/>
    <w:rsid w:val="002D2F7E"/>
    <w:rsid w:val="002D3ED0"/>
    <w:rsid w:val="002D4912"/>
    <w:rsid w:val="002E0F9B"/>
    <w:rsid w:val="002E101B"/>
    <w:rsid w:val="002E3B0B"/>
    <w:rsid w:val="002E3CFD"/>
    <w:rsid w:val="002E5CD9"/>
    <w:rsid w:val="002F014B"/>
    <w:rsid w:val="002F04DD"/>
    <w:rsid w:val="002F0D07"/>
    <w:rsid w:val="002F3B48"/>
    <w:rsid w:val="002F785B"/>
    <w:rsid w:val="003028CA"/>
    <w:rsid w:val="00303845"/>
    <w:rsid w:val="00304602"/>
    <w:rsid w:val="00304821"/>
    <w:rsid w:val="00304FC6"/>
    <w:rsid w:val="00304FD1"/>
    <w:rsid w:val="003137FE"/>
    <w:rsid w:val="00313F3E"/>
    <w:rsid w:val="00316BB6"/>
    <w:rsid w:val="003220BD"/>
    <w:rsid w:val="00323924"/>
    <w:rsid w:val="003240EF"/>
    <w:rsid w:val="003266B9"/>
    <w:rsid w:val="003269DF"/>
    <w:rsid w:val="00331EA0"/>
    <w:rsid w:val="0033285E"/>
    <w:rsid w:val="00332A35"/>
    <w:rsid w:val="00332C25"/>
    <w:rsid w:val="003333AE"/>
    <w:rsid w:val="00333FE2"/>
    <w:rsid w:val="0033420D"/>
    <w:rsid w:val="0033470A"/>
    <w:rsid w:val="00337345"/>
    <w:rsid w:val="00340F35"/>
    <w:rsid w:val="00342AE9"/>
    <w:rsid w:val="003539AA"/>
    <w:rsid w:val="003544B4"/>
    <w:rsid w:val="00357732"/>
    <w:rsid w:val="00360BA7"/>
    <w:rsid w:val="00361793"/>
    <w:rsid w:val="00361A44"/>
    <w:rsid w:val="003632AD"/>
    <w:rsid w:val="00366C04"/>
    <w:rsid w:val="00366F6B"/>
    <w:rsid w:val="00366FF9"/>
    <w:rsid w:val="00373C22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A1988"/>
    <w:rsid w:val="003A1BCE"/>
    <w:rsid w:val="003A2E60"/>
    <w:rsid w:val="003B09EE"/>
    <w:rsid w:val="003B3D2E"/>
    <w:rsid w:val="003B3FB9"/>
    <w:rsid w:val="003B57DA"/>
    <w:rsid w:val="003B58A8"/>
    <w:rsid w:val="003B6E9A"/>
    <w:rsid w:val="003B7E5B"/>
    <w:rsid w:val="003C02DE"/>
    <w:rsid w:val="003C0577"/>
    <w:rsid w:val="003C2A2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5BB0"/>
    <w:rsid w:val="003F6F05"/>
    <w:rsid w:val="003F7E31"/>
    <w:rsid w:val="00402196"/>
    <w:rsid w:val="00402211"/>
    <w:rsid w:val="00406A19"/>
    <w:rsid w:val="004139E1"/>
    <w:rsid w:val="00415510"/>
    <w:rsid w:val="004162F8"/>
    <w:rsid w:val="00421B0D"/>
    <w:rsid w:val="00422135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2A74"/>
    <w:rsid w:val="00453212"/>
    <w:rsid w:val="004561A0"/>
    <w:rsid w:val="00457D25"/>
    <w:rsid w:val="00460710"/>
    <w:rsid w:val="004634C0"/>
    <w:rsid w:val="00467129"/>
    <w:rsid w:val="004673F7"/>
    <w:rsid w:val="00475E45"/>
    <w:rsid w:val="00475EB1"/>
    <w:rsid w:val="00477F83"/>
    <w:rsid w:val="00481D0B"/>
    <w:rsid w:val="00482FD0"/>
    <w:rsid w:val="004864CD"/>
    <w:rsid w:val="00486D5D"/>
    <w:rsid w:val="0048791D"/>
    <w:rsid w:val="00490D6B"/>
    <w:rsid w:val="004928E8"/>
    <w:rsid w:val="004948A3"/>
    <w:rsid w:val="00496E40"/>
    <w:rsid w:val="00497093"/>
    <w:rsid w:val="004A00C8"/>
    <w:rsid w:val="004A2E2F"/>
    <w:rsid w:val="004A3240"/>
    <w:rsid w:val="004A393E"/>
    <w:rsid w:val="004A4F04"/>
    <w:rsid w:val="004A51D6"/>
    <w:rsid w:val="004A7325"/>
    <w:rsid w:val="004B10D7"/>
    <w:rsid w:val="004B132A"/>
    <w:rsid w:val="004B746E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2201"/>
    <w:rsid w:val="004F327D"/>
    <w:rsid w:val="004F6C46"/>
    <w:rsid w:val="004F6F0D"/>
    <w:rsid w:val="004F79D9"/>
    <w:rsid w:val="00501B81"/>
    <w:rsid w:val="00503839"/>
    <w:rsid w:val="00505589"/>
    <w:rsid w:val="00510D8D"/>
    <w:rsid w:val="00512761"/>
    <w:rsid w:val="0051282F"/>
    <w:rsid w:val="005132E2"/>
    <w:rsid w:val="00516C30"/>
    <w:rsid w:val="00522EC2"/>
    <w:rsid w:val="00523428"/>
    <w:rsid w:val="0052418F"/>
    <w:rsid w:val="00524682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6564"/>
    <w:rsid w:val="005600B6"/>
    <w:rsid w:val="005618DE"/>
    <w:rsid w:val="00561FC2"/>
    <w:rsid w:val="005634EF"/>
    <w:rsid w:val="005646EC"/>
    <w:rsid w:val="00564863"/>
    <w:rsid w:val="00566B4B"/>
    <w:rsid w:val="00566C50"/>
    <w:rsid w:val="0057066C"/>
    <w:rsid w:val="0057232A"/>
    <w:rsid w:val="005738AB"/>
    <w:rsid w:val="00574A3F"/>
    <w:rsid w:val="00574E11"/>
    <w:rsid w:val="005805C3"/>
    <w:rsid w:val="005812C6"/>
    <w:rsid w:val="005812ED"/>
    <w:rsid w:val="0058189F"/>
    <w:rsid w:val="005824AD"/>
    <w:rsid w:val="00582B9B"/>
    <w:rsid w:val="00583420"/>
    <w:rsid w:val="005836EE"/>
    <w:rsid w:val="005855D2"/>
    <w:rsid w:val="00585ED6"/>
    <w:rsid w:val="005912B9"/>
    <w:rsid w:val="00591F14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102E"/>
    <w:rsid w:val="005B3918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20EF"/>
    <w:rsid w:val="005D316E"/>
    <w:rsid w:val="005D344B"/>
    <w:rsid w:val="005D38E2"/>
    <w:rsid w:val="005D51B6"/>
    <w:rsid w:val="005D5F76"/>
    <w:rsid w:val="005D64C9"/>
    <w:rsid w:val="005D7006"/>
    <w:rsid w:val="005E1C34"/>
    <w:rsid w:val="005E1D85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76E0"/>
    <w:rsid w:val="00602AF8"/>
    <w:rsid w:val="00602BC5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3CB3"/>
    <w:rsid w:val="00625632"/>
    <w:rsid w:val="00626EAA"/>
    <w:rsid w:val="0063054B"/>
    <w:rsid w:val="00630E71"/>
    <w:rsid w:val="0063100D"/>
    <w:rsid w:val="0063406B"/>
    <w:rsid w:val="006341F9"/>
    <w:rsid w:val="00636B79"/>
    <w:rsid w:val="006402C3"/>
    <w:rsid w:val="00643974"/>
    <w:rsid w:val="00650E20"/>
    <w:rsid w:val="00651A6E"/>
    <w:rsid w:val="0065335C"/>
    <w:rsid w:val="00653BE4"/>
    <w:rsid w:val="00655991"/>
    <w:rsid w:val="00655E46"/>
    <w:rsid w:val="006643A4"/>
    <w:rsid w:val="0067068C"/>
    <w:rsid w:val="0067135F"/>
    <w:rsid w:val="006778A4"/>
    <w:rsid w:val="00685C6E"/>
    <w:rsid w:val="00690BE2"/>
    <w:rsid w:val="00690DFF"/>
    <w:rsid w:val="00691FF6"/>
    <w:rsid w:val="00697588"/>
    <w:rsid w:val="00697AA1"/>
    <w:rsid w:val="00697B79"/>
    <w:rsid w:val="006A0503"/>
    <w:rsid w:val="006A051B"/>
    <w:rsid w:val="006A0BBF"/>
    <w:rsid w:val="006A0DCD"/>
    <w:rsid w:val="006A3867"/>
    <w:rsid w:val="006A578F"/>
    <w:rsid w:val="006A5C7D"/>
    <w:rsid w:val="006A6778"/>
    <w:rsid w:val="006A76B4"/>
    <w:rsid w:val="006A7AD4"/>
    <w:rsid w:val="006A7B35"/>
    <w:rsid w:val="006A7E72"/>
    <w:rsid w:val="006B339E"/>
    <w:rsid w:val="006B390A"/>
    <w:rsid w:val="006B59E6"/>
    <w:rsid w:val="006B7662"/>
    <w:rsid w:val="006C099D"/>
    <w:rsid w:val="006C1A4A"/>
    <w:rsid w:val="006C4C88"/>
    <w:rsid w:val="006C734B"/>
    <w:rsid w:val="006D0589"/>
    <w:rsid w:val="006D1ADC"/>
    <w:rsid w:val="006D1F57"/>
    <w:rsid w:val="006D6114"/>
    <w:rsid w:val="006D7511"/>
    <w:rsid w:val="006E1278"/>
    <w:rsid w:val="006E3094"/>
    <w:rsid w:val="006E3162"/>
    <w:rsid w:val="006E36BD"/>
    <w:rsid w:val="006E587E"/>
    <w:rsid w:val="006E6CF6"/>
    <w:rsid w:val="006E758A"/>
    <w:rsid w:val="006F3414"/>
    <w:rsid w:val="007067BB"/>
    <w:rsid w:val="007105C5"/>
    <w:rsid w:val="0071261F"/>
    <w:rsid w:val="0071374D"/>
    <w:rsid w:val="00714490"/>
    <w:rsid w:val="00714EE0"/>
    <w:rsid w:val="007161EB"/>
    <w:rsid w:val="007227BD"/>
    <w:rsid w:val="00724FD6"/>
    <w:rsid w:val="00725AA1"/>
    <w:rsid w:val="00726DBA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82F"/>
    <w:rsid w:val="00743C83"/>
    <w:rsid w:val="00751249"/>
    <w:rsid w:val="007527B8"/>
    <w:rsid w:val="0075288D"/>
    <w:rsid w:val="00754FEA"/>
    <w:rsid w:val="00756BDF"/>
    <w:rsid w:val="00764201"/>
    <w:rsid w:val="007660EC"/>
    <w:rsid w:val="0076617B"/>
    <w:rsid w:val="0077384B"/>
    <w:rsid w:val="00775248"/>
    <w:rsid w:val="007768DE"/>
    <w:rsid w:val="00780C7D"/>
    <w:rsid w:val="007873D3"/>
    <w:rsid w:val="00793567"/>
    <w:rsid w:val="007937FA"/>
    <w:rsid w:val="00794DEA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30CC"/>
    <w:rsid w:val="007B520E"/>
    <w:rsid w:val="007C1DBA"/>
    <w:rsid w:val="007C55B1"/>
    <w:rsid w:val="007D4966"/>
    <w:rsid w:val="007D570B"/>
    <w:rsid w:val="007E4E02"/>
    <w:rsid w:val="007E5124"/>
    <w:rsid w:val="007E55CE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283D"/>
    <w:rsid w:val="00822CDE"/>
    <w:rsid w:val="00824651"/>
    <w:rsid w:val="00825E79"/>
    <w:rsid w:val="0083472C"/>
    <w:rsid w:val="00835064"/>
    <w:rsid w:val="00835695"/>
    <w:rsid w:val="00837BE2"/>
    <w:rsid w:val="008434B2"/>
    <w:rsid w:val="00843F94"/>
    <w:rsid w:val="00844A42"/>
    <w:rsid w:val="00845B12"/>
    <w:rsid w:val="0084709F"/>
    <w:rsid w:val="008477B3"/>
    <w:rsid w:val="00847FAE"/>
    <w:rsid w:val="0085005D"/>
    <w:rsid w:val="0085077D"/>
    <w:rsid w:val="00853C6D"/>
    <w:rsid w:val="00853DFB"/>
    <w:rsid w:val="00855430"/>
    <w:rsid w:val="00857F1E"/>
    <w:rsid w:val="008608A3"/>
    <w:rsid w:val="00861AB9"/>
    <w:rsid w:val="008637B9"/>
    <w:rsid w:val="00864B9E"/>
    <w:rsid w:val="008656D1"/>
    <w:rsid w:val="00870D7E"/>
    <w:rsid w:val="00874531"/>
    <w:rsid w:val="00875C54"/>
    <w:rsid w:val="008768B9"/>
    <w:rsid w:val="00876B58"/>
    <w:rsid w:val="00886737"/>
    <w:rsid w:val="00886BAC"/>
    <w:rsid w:val="008875D6"/>
    <w:rsid w:val="00887D53"/>
    <w:rsid w:val="00891628"/>
    <w:rsid w:val="00893957"/>
    <w:rsid w:val="00893BD6"/>
    <w:rsid w:val="008942B8"/>
    <w:rsid w:val="0089437A"/>
    <w:rsid w:val="008955E1"/>
    <w:rsid w:val="00896994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B28D3"/>
    <w:rsid w:val="008B2F6C"/>
    <w:rsid w:val="008B32C2"/>
    <w:rsid w:val="008B3B93"/>
    <w:rsid w:val="008B420F"/>
    <w:rsid w:val="008B520B"/>
    <w:rsid w:val="008B6CFE"/>
    <w:rsid w:val="008B72B7"/>
    <w:rsid w:val="008C04C6"/>
    <w:rsid w:val="008C05D3"/>
    <w:rsid w:val="008C2E0E"/>
    <w:rsid w:val="008C3FBD"/>
    <w:rsid w:val="008C6CA9"/>
    <w:rsid w:val="008D117B"/>
    <w:rsid w:val="008D130F"/>
    <w:rsid w:val="008D1DD9"/>
    <w:rsid w:val="008D2999"/>
    <w:rsid w:val="008D2C42"/>
    <w:rsid w:val="008D36CE"/>
    <w:rsid w:val="008D3B89"/>
    <w:rsid w:val="008D3BD3"/>
    <w:rsid w:val="008D756B"/>
    <w:rsid w:val="008E0CB9"/>
    <w:rsid w:val="008E540D"/>
    <w:rsid w:val="008E6854"/>
    <w:rsid w:val="008F4BC0"/>
    <w:rsid w:val="008F5031"/>
    <w:rsid w:val="008F7390"/>
    <w:rsid w:val="008F7B65"/>
    <w:rsid w:val="009038D6"/>
    <w:rsid w:val="00904167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269C7"/>
    <w:rsid w:val="00930DF4"/>
    <w:rsid w:val="009326F9"/>
    <w:rsid w:val="0093387B"/>
    <w:rsid w:val="0093563C"/>
    <w:rsid w:val="00936D79"/>
    <w:rsid w:val="009403E5"/>
    <w:rsid w:val="00941B1A"/>
    <w:rsid w:val="0094344F"/>
    <w:rsid w:val="0095166B"/>
    <w:rsid w:val="00955CC4"/>
    <w:rsid w:val="009560AE"/>
    <w:rsid w:val="0095652B"/>
    <w:rsid w:val="00957324"/>
    <w:rsid w:val="0096187D"/>
    <w:rsid w:val="009641CF"/>
    <w:rsid w:val="00965DC7"/>
    <w:rsid w:val="009668AD"/>
    <w:rsid w:val="00971368"/>
    <w:rsid w:val="00973221"/>
    <w:rsid w:val="009743A5"/>
    <w:rsid w:val="00975D03"/>
    <w:rsid w:val="00976792"/>
    <w:rsid w:val="00977CF4"/>
    <w:rsid w:val="00980438"/>
    <w:rsid w:val="0098424E"/>
    <w:rsid w:val="0098686E"/>
    <w:rsid w:val="009871ED"/>
    <w:rsid w:val="00993E9F"/>
    <w:rsid w:val="00996E1C"/>
    <w:rsid w:val="009A2B9C"/>
    <w:rsid w:val="009A52D4"/>
    <w:rsid w:val="009A6180"/>
    <w:rsid w:val="009A62ED"/>
    <w:rsid w:val="009A6319"/>
    <w:rsid w:val="009A7B1F"/>
    <w:rsid w:val="009B3920"/>
    <w:rsid w:val="009B4D6E"/>
    <w:rsid w:val="009B6403"/>
    <w:rsid w:val="009B7E68"/>
    <w:rsid w:val="009C09E8"/>
    <w:rsid w:val="009C11C4"/>
    <w:rsid w:val="009C53A1"/>
    <w:rsid w:val="009C7291"/>
    <w:rsid w:val="009D45A2"/>
    <w:rsid w:val="009D4AFF"/>
    <w:rsid w:val="009D53FC"/>
    <w:rsid w:val="009D7556"/>
    <w:rsid w:val="009D75B4"/>
    <w:rsid w:val="009E069A"/>
    <w:rsid w:val="009E3503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37EA"/>
    <w:rsid w:val="00A05726"/>
    <w:rsid w:val="00A1214D"/>
    <w:rsid w:val="00A17F18"/>
    <w:rsid w:val="00A1AF19"/>
    <w:rsid w:val="00A2048E"/>
    <w:rsid w:val="00A20FE1"/>
    <w:rsid w:val="00A24663"/>
    <w:rsid w:val="00A249B4"/>
    <w:rsid w:val="00A24A67"/>
    <w:rsid w:val="00A309EF"/>
    <w:rsid w:val="00A36537"/>
    <w:rsid w:val="00A426C7"/>
    <w:rsid w:val="00A450F6"/>
    <w:rsid w:val="00A50F91"/>
    <w:rsid w:val="00A53635"/>
    <w:rsid w:val="00A53A65"/>
    <w:rsid w:val="00A53B8E"/>
    <w:rsid w:val="00A54687"/>
    <w:rsid w:val="00A54B4A"/>
    <w:rsid w:val="00A54F23"/>
    <w:rsid w:val="00A5706B"/>
    <w:rsid w:val="00A5711C"/>
    <w:rsid w:val="00A61D4C"/>
    <w:rsid w:val="00A66A1F"/>
    <w:rsid w:val="00A70B75"/>
    <w:rsid w:val="00A71D03"/>
    <w:rsid w:val="00A71D2D"/>
    <w:rsid w:val="00A72951"/>
    <w:rsid w:val="00A7365F"/>
    <w:rsid w:val="00A75A44"/>
    <w:rsid w:val="00A768B3"/>
    <w:rsid w:val="00A77EBD"/>
    <w:rsid w:val="00A82016"/>
    <w:rsid w:val="00A8225E"/>
    <w:rsid w:val="00A8770F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2C05"/>
    <w:rsid w:val="00AC6E76"/>
    <w:rsid w:val="00AD1351"/>
    <w:rsid w:val="00AD2566"/>
    <w:rsid w:val="00AD2CF4"/>
    <w:rsid w:val="00AD3595"/>
    <w:rsid w:val="00AD3977"/>
    <w:rsid w:val="00AD6217"/>
    <w:rsid w:val="00AD6D76"/>
    <w:rsid w:val="00AD7633"/>
    <w:rsid w:val="00AD7A3E"/>
    <w:rsid w:val="00AE20B4"/>
    <w:rsid w:val="00AE2E8E"/>
    <w:rsid w:val="00AE3062"/>
    <w:rsid w:val="00AE31E2"/>
    <w:rsid w:val="00AE3B95"/>
    <w:rsid w:val="00AE44D3"/>
    <w:rsid w:val="00AE54EA"/>
    <w:rsid w:val="00AE6ABD"/>
    <w:rsid w:val="00AF17E4"/>
    <w:rsid w:val="00AF5E68"/>
    <w:rsid w:val="00B059FB"/>
    <w:rsid w:val="00B05D2C"/>
    <w:rsid w:val="00B11700"/>
    <w:rsid w:val="00B1278F"/>
    <w:rsid w:val="00B14BFF"/>
    <w:rsid w:val="00B15A10"/>
    <w:rsid w:val="00B3243E"/>
    <w:rsid w:val="00B34F6F"/>
    <w:rsid w:val="00B358D1"/>
    <w:rsid w:val="00B35D96"/>
    <w:rsid w:val="00B36793"/>
    <w:rsid w:val="00B36BC9"/>
    <w:rsid w:val="00B41B01"/>
    <w:rsid w:val="00B41C80"/>
    <w:rsid w:val="00B41F7D"/>
    <w:rsid w:val="00B42133"/>
    <w:rsid w:val="00B42CE6"/>
    <w:rsid w:val="00B452C7"/>
    <w:rsid w:val="00B45601"/>
    <w:rsid w:val="00B5082B"/>
    <w:rsid w:val="00B526DC"/>
    <w:rsid w:val="00B53346"/>
    <w:rsid w:val="00B551D5"/>
    <w:rsid w:val="00B57749"/>
    <w:rsid w:val="00B63712"/>
    <w:rsid w:val="00B739CB"/>
    <w:rsid w:val="00B741B2"/>
    <w:rsid w:val="00B767B9"/>
    <w:rsid w:val="00B76BFF"/>
    <w:rsid w:val="00B841B3"/>
    <w:rsid w:val="00B8610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0003"/>
    <w:rsid w:val="00BA19A8"/>
    <w:rsid w:val="00BA496B"/>
    <w:rsid w:val="00BB2187"/>
    <w:rsid w:val="00BB3C2F"/>
    <w:rsid w:val="00BB48D6"/>
    <w:rsid w:val="00BB556F"/>
    <w:rsid w:val="00BC2D1B"/>
    <w:rsid w:val="00BC397B"/>
    <w:rsid w:val="00BC49CD"/>
    <w:rsid w:val="00BD0CDF"/>
    <w:rsid w:val="00BD131D"/>
    <w:rsid w:val="00BD2A0E"/>
    <w:rsid w:val="00BD411E"/>
    <w:rsid w:val="00BD5F04"/>
    <w:rsid w:val="00BD6A78"/>
    <w:rsid w:val="00BD6BC9"/>
    <w:rsid w:val="00BD77D7"/>
    <w:rsid w:val="00BD7819"/>
    <w:rsid w:val="00BE3D0A"/>
    <w:rsid w:val="00BE4D3F"/>
    <w:rsid w:val="00BF00B7"/>
    <w:rsid w:val="00BF6CDE"/>
    <w:rsid w:val="00C000E5"/>
    <w:rsid w:val="00C01774"/>
    <w:rsid w:val="00C05105"/>
    <w:rsid w:val="00C05FFB"/>
    <w:rsid w:val="00C076AC"/>
    <w:rsid w:val="00C103B7"/>
    <w:rsid w:val="00C1057C"/>
    <w:rsid w:val="00C13A51"/>
    <w:rsid w:val="00C13D0F"/>
    <w:rsid w:val="00C15BB8"/>
    <w:rsid w:val="00C16727"/>
    <w:rsid w:val="00C22841"/>
    <w:rsid w:val="00C25D67"/>
    <w:rsid w:val="00C355AB"/>
    <w:rsid w:val="00C3574B"/>
    <w:rsid w:val="00C359BA"/>
    <w:rsid w:val="00C36522"/>
    <w:rsid w:val="00C41740"/>
    <w:rsid w:val="00C44DD3"/>
    <w:rsid w:val="00C45344"/>
    <w:rsid w:val="00C473B0"/>
    <w:rsid w:val="00C544C1"/>
    <w:rsid w:val="00C55F8E"/>
    <w:rsid w:val="00C57C4A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80E2F"/>
    <w:rsid w:val="00C81DA8"/>
    <w:rsid w:val="00C8334A"/>
    <w:rsid w:val="00C91CDC"/>
    <w:rsid w:val="00C92C2B"/>
    <w:rsid w:val="00C938AD"/>
    <w:rsid w:val="00C95EF1"/>
    <w:rsid w:val="00CA1E7C"/>
    <w:rsid w:val="00CA3465"/>
    <w:rsid w:val="00CA3A7C"/>
    <w:rsid w:val="00CA4CA5"/>
    <w:rsid w:val="00CA5E1E"/>
    <w:rsid w:val="00CA7A1D"/>
    <w:rsid w:val="00CB2A8C"/>
    <w:rsid w:val="00CB2A8F"/>
    <w:rsid w:val="00CB2C8F"/>
    <w:rsid w:val="00CC020A"/>
    <w:rsid w:val="00CC1B55"/>
    <w:rsid w:val="00CC2BD9"/>
    <w:rsid w:val="00CC3175"/>
    <w:rsid w:val="00CC6DA1"/>
    <w:rsid w:val="00CC732A"/>
    <w:rsid w:val="00CD149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CF6ED5"/>
    <w:rsid w:val="00D03648"/>
    <w:rsid w:val="00D038F7"/>
    <w:rsid w:val="00D03961"/>
    <w:rsid w:val="00D03E64"/>
    <w:rsid w:val="00D0512B"/>
    <w:rsid w:val="00D05489"/>
    <w:rsid w:val="00D05D6F"/>
    <w:rsid w:val="00D06673"/>
    <w:rsid w:val="00D06FEE"/>
    <w:rsid w:val="00D11D36"/>
    <w:rsid w:val="00D14D40"/>
    <w:rsid w:val="00D17E56"/>
    <w:rsid w:val="00D2480F"/>
    <w:rsid w:val="00D30854"/>
    <w:rsid w:val="00D329BD"/>
    <w:rsid w:val="00D34201"/>
    <w:rsid w:val="00D357CB"/>
    <w:rsid w:val="00D36A2B"/>
    <w:rsid w:val="00D37B4E"/>
    <w:rsid w:val="00D40223"/>
    <w:rsid w:val="00D42BB9"/>
    <w:rsid w:val="00D465CA"/>
    <w:rsid w:val="00D5361C"/>
    <w:rsid w:val="00D62CD1"/>
    <w:rsid w:val="00D635B5"/>
    <w:rsid w:val="00D6641C"/>
    <w:rsid w:val="00D667EE"/>
    <w:rsid w:val="00D66F70"/>
    <w:rsid w:val="00D67466"/>
    <w:rsid w:val="00D705C3"/>
    <w:rsid w:val="00D71190"/>
    <w:rsid w:val="00D71BB8"/>
    <w:rsid w:val="00D72822"/>
    <w:rsid w:val="00D73A27"/>
    <w:rsid w:val="00D76741"/>
    <w:rsid w:val="00D77BC9"/>
    <w:rsid w:val="00D819F5"/>
    <w:rsid w:val="00D82756"/>
    <w:rsid w:val="00D90497"/>
    <w:rsid w:val="00D92742"/>
    <w:rsid w:val="00D93983"/>
    <w:rsid w:val="00D95FDF"/>
    <w:rsid w:val="00D97E92"/>
    <w:rsid w:val="00DA12F4"/>
    <w:rsid w:val="00DA6631"/>
    <w:rsid w:val="00DA72C4"/>
    <w:rsid w:val="00DB03B3"/>
    <w:rsid w:val="00DB10D2"/>
    <w:rsid w:val="00DB2968"/>
    <w:rsid w:val="00DB2C71"/>
    <w:rsid w:val="00DB5645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D534B"/>
    <w:rsid w:val="00DE050E"/>
    <w:rsid w:val="00DE2DAA"/>
    <w:rsid w:val="00DE4FD8"/>
    <w:rsid w:val="00DE52EF"/>
    <w:rsid w:val="00DF5EF9"/>
    <w:rsid w:val="00E00AE7"/>
    <w:rsid w:val="00E043F9"/>
    <w:rsid w:val="00E05269"/>
    <w:rsid w:val="00E12297"/>
    <w:rsid w:val="00E12AB6"/>
    <w:rsid w:val="00E12F5F"/>
    <w:rsid w:val="00E13FCC"/>
    <w:rsid w:val="00E15B29"/>
    <w:rsid w:val="00E16200"/>
    <w:rsid w:val="00E1672E"/>
    <w:rsid w:val="00E177AF"/>
    <w:rsid w:val="00E17C58"/>
    <w:rsid w:val="00E20391"/>
    <w:rsid w:val="00E20D18"/>
    <w:rsid w:val="00E228B6"/>
    <w:rsid w:val="00E23D29"/>
    <w:rsid w:val="00E26218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045C"/>
    <w:rsid w:val="00E418D9"/>
    <w:rsid w:val="00E44FE3"/>
    <w:rsid w:val="00E451F2"/>
    <w:rsid w:val="00E47805"/>
    <w:rsid w:val="00E4790D"/>
    <w:rsid w:val="00E522E5"/>
    <w:rsid w:val="00E52E27"/>
    <w:rsid w:val="00E56A8B"/>
    <w:rsid w:val="00E62236"/>
    <w:rsid w:val="00E64B6E"/>
    <w:rsid w:val="00E64F2E"/>
    <w:rsid w:val="00E71E8B"/>
    <w:rsid w:val="00E72642"/>
    <w:rsid w:val="00E7304E"/>
    <w:rsid w:val="00E74572"/>
    <w:rsid w:val="00E752D6"/>
    <w:rsid w:val="00E80149"/>
    <w:rsid w:val="00E82FA7"/>
    <w:rsid w:val="00E844A5"/>
    <w:rsid w:val="00E9001D"/>
    <w:rsid w:val="00E92875"/>
    <w:rsid w:val="00E9392B"/>
    <w:rsid w:val="00E93BBB"/>
    <w:rsid w:val="00E94206"/>
    <w:rsid w:val="00E9442B"/>
    <w:rsid w:val="00EA7462"/>
    <w:rsid w:val="00EA7BDF"/>
    <w:rsid w:val="00EB1036"/>
    <w:rsid w:val="00EB163A"/>
    <w:rsid w:val="00EB249A"/>
    <w:rsid w:val="00EB43FF"/>
    <w:rsid w:val="00EB5E2E"/>
    <w:rsid w:val="00EC0C64"/>
    <w:rsid w:val="00EC12DC"/>
    <w:rsid w:val="00EC20E0"/>
    <w:rsid w:val="00EC31D3"/>
    <w:rsid w:val="00EC36BD"/>
    <w:rsid w:val="00EC5958"/>
    <w:rsid w:val="00EC64CA"/>
    <w:rsid w:val="00ED008E"/>
    <w:rsid w:val="00ED0899"/>
    <w:rsid w:val="00ED234C"/>
    <w:rsid w:val="00EE1625"/>
    <w:rsid w:val="00EE5AC2"/>
    <w:rsid w:val="00EE6215"/>
    <w:rsid w:val="00EE6952"/>
    <w:rsid w:val="00EE7A44"/>
    <w:rsid w:val="00EE7BE4"/>
    <w:rsid w:val="00EF06FC"/>
    <w:rsid w:val="00EF0D16"/>
    <w:rsid w:val="00EF18BA"/>
    <w:rsid w:val="00EF2FD1"/>
    <w:rsid w:val="00EF6DD2"/>
    <w:rsid w:val="00F02409"/>
    <w:rsid w:val="00F0340C"/>
    <w:rsid w:val="00F054E9"/>
    <w:rsid w:val="00F05886"/>
    <w:rsid w:val="00F069ED"/>
    <w:rsid w:val="00F1160C"/>
    <w:rsid w:val="00F132A0"/>
    <w:rsid w:val="00F133D0"/>
    <w:rsid w:val="00F146CB"/>
    <w:rsid w:val="00F21772"/>
    <w:rsid w:val="00F2210F"/>
    <w:rsid w:val="00F24299"/>
    <w:rsid w:val="00F26128"/>
    <w:rsid w:val="00F269F0"/>
    <w:rsid w:val="00F27814"/>
    <w:rsid w:val="00F309D5"/>
    <w:rsid w:val="00F3175C"/>
    <w:rsid w:val="00F34065"/>
    <w:rsid w:val="00F36B19"/>
    <w:rsid w:val="00F40922"/>
    <w:rsid w:val="00F426C3"/>
    <w:rsid w:val="00F46460"/>
    <w:rsid w:val="00F47B55"/>
    <w:rsid w:val="00F53236"/>
    <w:rsid w:val="00F54ADB"/>
    <w:rsid w:val="00F566D5"/>
    <w:rsid w:val="00F571C7"/>
    <w:rsid w:val="00F57D19"/>
    <w:rsid w:val="00F637A2"/>
    <w:rsid w:val="00F63B95"/>
    <w:rsid w:val="00F63BBA"/>
    <w:rsid w:val="00F63EC5"/>
    <w:rsid w:val="00F65322"/>
    <w:rsid w:val="00F67AA2"/>
    <w:rsid w:val="00F70B0F"/>
    <w:rsid w:val="00F74F0B"/>
    <w:rsid w:val="00F7512D"/>
    <w:rsid w:val="00F75EB0"/>
    <w:rsid w:val="00F7730F"/>
    <w:rsid w:val="00F80CEC"/>
    <w:rsid w:val="00F81544"/>
    <w:rsid w:val="00F81DED"/>
    <w:rsid w:val="00F850F4"/>
    <w:rsid w:val="00F927D0"/>
    <w:rsid w:val="00F9550A"/>
    <w:rsid w:val="00FA0983"/>
    <w:rsid w:val="00FA3890"/>
    <w:rsid w:val="00FA3A34"/>
    <w:rsid w:val="00FA797A"/>
    <w:rsid w:val="00FB044F"/>
    <w:rsid w:val="00FB1A0C"/>
    <w:rsid w:val="00FB3949"/>
    <w:rsid w:val="00FB4D33"/>
    <w:rsid w:val="00FC0041"/>
    <w:rsid w:val="00FC243E"/>
    <w:rsid w:val="00FC7F5A"/>
    <w:rsid w:val="00FC7F98"/>
    <w:rsid w:val="00FD0E7A"/>
    <w:rsid w:val="00FD45A5"/>
    <w:rsid w:val="00FD45F1"/>
    <w:rsid w:val="00FD7F1A"/>
    <w:rsid w:val="00FE016C"/>
    <w:rsid w:val="00FE48FA"/>
    <w:rsid w:val="00FE4AFC"/>
    <w:rsid w:val="00FE5BF4"/>
    <w:rsid w:val="00FF5446"/>
    <w:rsid w:val="00FF7EF0"/>
    <w:rsid w:val="0223D8DE"/>
    <w:rsid w:val="026CEA05"/>
    <w:rsid w:val="04117C33"/>
    <w:rsid w:val="042908C5"/>
    <w:rsid w:val="05D9A4C8"/>
    <w:rsid w:val="0883692C"/>
    <w:rsid w:val="0B28A31E"/>
    <w:rsid w:val="10357CC2"/>
    <w:rsid w:val="12ACD14E"/>
    <w:rsid w:val="13453C40"/>
    <w:rsid w:val="1AA1901F"/>
    <w:rsid w:val="1E9781DC"/>
    <w:rsid w:val="1EC120C7"/>
    <w:rsid w:val="221D8889"/>
    <w:rsid w:val="27BD4DBF"/>
    <w:rsid w:val="27F041CF"/>
    <w:rsid w:val="2C5598F3"/>
    <w:rsid w:val="332F888B"/>
    <w:rsid w:val="36C20155"/>
    <w:rsid w:val="3D6DB5F2"/>
    <w:rsid w:val="457E58C5"/>
    <w:rsid w:val="4FFA16EF"/>
    <w:rsid w:val="590D751C"/>
    <w:rsid w:val="5CEAFE03"/>
    <w:rsid w:val="60E9ADA7"/>
    <w:rsid w:val="62157500"/>
    <w:rsid w:val="69F55B87"/>
    <w:rsid w:val="6C364876"/>
    <w:rsid w:val="704ED3C9"/>
    <w:rsid w:val="76EFDC17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C857AD94-B37C-4393-8DF5-AFCD3A28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9560AE"/>
    <w:pPr>
      <w:jc w:val="both"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9560AE"/>
    <w:pPr>
      <w:keepNext/>
      <w:numPr>
        <w:numId w:val="26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9560AE"/>
    <w:rPr>
      <w:b/>
      <w:sz w:val="32"/>
      <w:szCs w:val="28"/>
    </w:rPr>
  </w:style>
  <w:style w:type="character" w:customStyle="1" w:styleId="Heading2Char">
    <w:name w:val="Heading 2 Char"/>
    <w:link w:val="Heading2"/>
    <w:rsid w:val="009560AE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035D60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styleId="Strong">
    <w:name w:val="Strong"/>
    <w:basedOn w:val="DefaultParagraphFont"/>
    <w:uiPriority w:val="22"/>
    <w:qFormat/>
    <w:rsid w:val="00870D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ECD3A224253E47478CA907BA14E63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A9FC3-9CCC-45E5-AA5D-3BDB1520ABBC}"/>
      </w:docPartPr>
      <w:docPartBody>
        <w:p w:rsidR="001331BA" w:rsidRDefault="00BC397B">
          <w:pPr>
            <w:pStyle w:val="ECD3A224253E47478CA907BA14E63887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72191"/>
    <w:rsid w:val="00090ECE"/>
    <w:rsid w:val="000F7B3A"/>
    <w:rsid w:val="001005AD"/>
    <w:rsid w:val="00133116"/>
    <w:rsid w:val="001331BA"/>
    <w:rsid w:val="001442AF"/>
    <w:rsid w:val="00195B54"/>
    <w:rsid w:val="001D1B53"/>
    <w:rsid w:val="001F7AC3"/>
    <w:rsid w:val="00215D09"/>
    <w:rsid w:val="002D0A4B"/>
    <w:rsid w:val="00305E0C"/>
    <w:rsid w:val="003335B9"/>
    <w:rsid w:val="003539AA"/>
    <w:rsid w:val="0036076C"/>
    <w:rsid w:val="003A539A"/>
    <w:rsid w:val="003B7E5B"/>
    <w:rsid w:val="004162F8"/>
    <w:rsid w:val="00422135"/>
    <w:rsid w:val="004E47CA"/>
    <w:rsid w:val="004E55D5"/>
    <w:rsid w:val="00505589"/>
    <w:rsid w:val="0059216C"/>
    <w:rsid w:val="005D316E"/>
    <w:rsid w:val="00603A19"/>
    <w:rsid w:val="006136A6"/>
    <w:rsid w:val="00616098"/>
    <w:rsid w:val="00621AC3"/>
    <w:rsid w:val="006402C3"/>
    <w:rsid w:val="00677BB5"/>
    <w:rsid w:val="00697584"/>
    <w:rsid w:val="006C55D3"/>
    <w:rsid w:val="006E6CF6"/>
    <w:rsid w:val="0070511F"/>
    <w:rsid w:val="007331DB"/>
    <w:rsid w:val="0074382F"/>
    <w:rsid w:val="00793EDF"/>
    <w:rsid w:val="007C32DB"/>
    <w:rsid w:val="00800FB7"/>
    <w:rsid w:val="00864B9E"/>
    <w:rsid w:val="00893957"/>
    <w:rsid w:val="00897C6B"/>
    <w:rsid w:val="008D1DD9"/>
    <w:rsid w:val="008E3858"/>
    <w:rsid w:val="008F7390"/>
    <w:rsid w:val="00936D79"/>
    <w:rsid w:val="00945E0A"/>
    <w:rsid w:val="00996A4A"/>
    <w:rsid w:val="009B3920"/>
    <w:rsid w:val="009E3503"/>
    <w:rsid w:val="00A219DE"/>
    <w:rsid w:val="00A47674"/>
    <w:rsid w:val="00AA2B4A"/>
    <w:rsid w:val="00AD3977"/>
    <w:rsid w:val="00B56E02"/>
    <w:rsid w:val="00B63712"/>
    <w:rsid w:val="00B93B03"/>
    <w:rsid w:val="00BA0003"/>
    <w:rsid w:val="00BB30E0"/>
    <w:rsid w:val="00BC397B"/>
    <w:rsid w:val="00CB2A8C"/>
    <w:rsid w:val="00CC6DA1"/>
    <w:rsid w:val="00CC732A"/>
    <w:rsid w:val="00CF1938"/>
    <w:rsid w:val="00CF3B7B"/>
    <w:rsid w:val="00D00EA8"/>
    <w:rsid w:val="00D2480F"/>
    <w:rsid w:val="00D27D5C"/>
    <w:rsid w:val="00D667EE"/>
    <w:rsid w:val="00D72822"/>
    <w:rsid w:val="00DB7DF4"/>
    <w:rsid w:val="00DD2CCE"/>
    <w:rsid w:val="00E12AB6"/>
    <w:rsid w:val="00E17C58"/>
    <w:rsid w:val="00E20A35"/>
    <w:rsid w:val="00E21009"/>
    <w:rsid w:val="00E23D29"/>
    <w:rsid w:val="00E31400"/>
    <w:rsid w:val="00E4790D"/>
    <w:rsid w:val="00E86920"/>
    <w:rsid w:val="00E93BBB"/>
    <w:rsid w:val="00EA3DFE"/>
    <w:rsid w:val="00EA7BDF"/>
    <w:rsid w:val="00EE13F4"/>
    <w:rsid w:val="00F0340C"/>
    <w:rsid w:val="00F4676C"/>
    <w:rsid w:val="00F50288"/>
    <w:rsid w:val="00F67830"/>
    <w:rsid w:val="00F75EB0"/>
    <w:rsid w:val="00FC4724"/>
    <w:rsid w:val="00FD411F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ECD3A224253E47478CA907BA14E63887">
    <w:name w:val="ECD3A224253E47478CA907BA14E6388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EDRM041-529205256-24343</_dlc_DocId>
    <_dlc_DocIdUrl xmlns="2d3e4d8c-86b1-4eee-8356-b02c606ab54c">
      <Url>https://vec365.sharepoint.com/sites/EDRM-041/_layouts/15/DocIdRedir.aspx?ID=EDRM041-529205256-24343</Url>
      <Description>EDRM041-529205256-24343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1</TotalTime>
  <Pages>2</Pages>
  <Words>500</Words>
  <Characters>2889</Characters>
  <Application>Microsoft Office Word</Application>
  <DocSecurity>0</DocSecurity>
  <Lines>72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Leader Special Projects (TLSP) - Duty Statement</vt:lpstr>
    </vt:vector>
  </TitlesOfParts>
  <Company>Victorian Electorial Commission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Leader Special Projects (TLSP) - Duty Statement</dc:title>
  <dc:subject/>
  <dc:creator>VEC</dc:creator>
  <cp:keywords/>
  <dc:description/>
  <cp:lastModifiedBy>Roy Phillips</cp:lastModifiedBy>
  <cp:revision>2</cp:revision>
  <cp:lastPrinted>2013-06-18T05:24:00Z</cp:lastPrinted>
  <dcterms:created xsi:type="dcterms:W3CDTF">2026-08-06T05:28:00Z</dcterms:created>
  <dcterms:modified xsi:type="dcterms:W3CDTF">2026-08-06T05:28:00Z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67293f37-5d58-40d9-9f1a-7941fe73f9b8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2026-06-12T19:33:00Z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2b82355b-2bae-4f9b-9d8f-93e11c9261ea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