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8A49" w14:textId="6E03CEDF" w:rsidR="00FC0041" w:rsidRPr="00B32940" w:rsidRDefault="005F74B9" w:rsidP="00B32940">
      <w:pPr>
        <w:pStyle w:val="Heading1"/>
        <w:spacing w:before="240"/>
      </w:pPr>
      <w:r w:rsidRPr="00B32940">
        <w:t>Office Assistant Level 2 (OAL2) - Duty Statement</w:t>
      </w:r>
    </w:p>
    <w:p w14:paraId="3F571EA1" w14:textId="77777777" w:rsidR="005F74B9" w:rsidRPr="00526D8A" w:rsidRDefault="005F74B9" w:rsidP="00F87412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526D8A" w14:paraId="50288A4C" w14:textId="77777777" w:rsidTr="00830550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526D8A" w:rsidRDefault="00FC0041" w:rsidP="00F87412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26D8A">
              <w:rPr>
                <w:rFonts w:cs="Arial"/>
                <w:sz w:val="22"/>
              </w:rPr>
              <w:t>T</w:t>
            </w:r>
            <w:r w:rsidR="00DC26FB" w:rsidRPr="00526D8A">
              <w:rPr>
                <w:rFonts w:cs="Arial"/>
                <w:sz w:val="22"/>
              </w:rPr>
              <w:t>itle</w:t>
            </w:r>
            <w:r w:rsidRPr="00526D8A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6537AFE0" w:rsidR="00FC0041" w:rsidRPr="00526D8A" w:rsidRDefault="00EC3F7F" w:rsidP="00F87412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526D8A">
                  <w:rPr>
                    <w:rStyle w:val="Style5"/>
                  </w:rPr>
                  <w:t xml:space="preserve">Office Assistant Level </w:t>
                </w:r>
                <w:r w:rsidR="00EB01A1" w:rsidRPr="00526D8A">
                  <w:rPr>
                    <w:rStyle w:val="Style5"/>
                  </w:rPr>
                  <w:t>2</w:t>
                </w:r>
              </w:p>
            </w:tc>
          </w:sdtContent>
        </w:sdt>
      </w:tr>
      <w:tr w:rsidR="009E368A" w:rsidRPr="00526D8A" w14:paraId="303AA6C9" w14:textId="77777777" w:rsidTr="00830550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526D8A" w:rsidRDefault="009E368A" w:rsidP="00F87412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26D8A">
              <w:rPr>
                <w:rFonts w:cs="Arial"/>
                <w:sz w:val="22"/>
              </w:rPr>
              <w:t>C</w:t>
            </w:r>
            <w:r w:rsidR="00DC26FB" w:rsidRPr="00526D8A">
              <w:rPr>
                <w:rFonts w:cs="Arial"/>
                <w:sz w:val="22"/>
              </w:rPr>
              <w:t>lassification</w:t>
            </w:r>
            <w:r w:rsidRPr="00526D8A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613F677E" w:rsidR="009E368A" w:rsidRPr="00526D8A" w:rsidRDefault="007E40D7" w:rsidP="00F87412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526D8A">
                  <w:rPr>
                    <w:rStyle w:val="Style1"/>
                    <w:rFonts w:ascii="GT Walsheim Light" w:hAnsi="GT Walsheim Light"/>
                    <w:sz w:val="22"/>
                  </w:rPr>
                  <w:t>VPS Grade 2.1</w:t>
                </w:r>
              </w:p>
            </w:tc>
          </w:sdtContent>
        </w:sdt>
      </w:tr>
      <w:tr w:rsidR="007F67FC" w:rsidRPr="00526D8A" w14:paraId="4CA5D75F" w14:textId="77777777" w:rsidTr="00830550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526D8A" w:rsidRDefault="007F67FC" w:rsidP="00F87412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26D8A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59128B84" w:rsidR="007F67FC" w:rsidRPr="00526D8A" w:rsidRDefault="007E40D7" w:rsidP="00F87412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526D8A">
              <w:rPr>
                <w:rStyle w:val="Style1"/>
                <w:rFonts w:ascii="GT Walsheim Light" w:hAnsi="GT Walsheim Light"/>
                <w:sz w:val="22"/>
              </w:rPr>
              <w:t>$4</w:t>
            </w:r>
            <w:r w:rsidR="00D91DAB" w:rsidRPr="00526D8A">
              <w:rPr>
                <w:rStyle w:val="Style1"/>
                <w:rFonts w:ascii="GT Walsheim Light" w:hAnsi="GT Walsheim Light"/>
                <w:sz w:val="22"/>
              </w:rPr>
              <w:t>2.33</w:t>
            </w:r>
            <w:r w:rsidRPr="00526D8A">
              <w:rPr>
                <w:rStyle w:val="Style1"/>
                <w:rFonts w:ascii="GT Walsheim Light" w:hAnsi="GT Walsheim Light"/>
                <w:sz w:val="22"/>
              </w:rPr>
              <w:t xml:space="preserve"> (inclusive of 25% casual loading)</w:t>
            </w:r>
          </w:p>
        </w:tc>
      </w:tr>
      <w:tr w:rsidR="00FC0041" w:rsidRPr="00526D8A" w14:paraId="50288A55" w14:textId="77777777" w:rsidTr="00830550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526D8A" w:rsidRDefault="00593B41" w:rsidP="00F87412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26D8A">
              <w:rPr>
                <w:rFonts w:cs="Arial"/>
                <w:sz w:val="22"/>
              </w:rPr>
              <w:t>R</w:t>
            </w:r>
            <w:r w:rsidR="00DC26FB" w:rsidRPr="00526D8A">
              <w:rPr>
                <w:rFonts w:cs="Arial"/>
                <w:sz w:val="22"/>
              </w:rPr>
              <w:t>eports to</w:t>
            </w:r>
            <w:r w:rsidRPr="00526D8A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280A5E73E7ED4B89975BDABE0666235F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1A06967A" w:rsidR="00FC0041" w:rsidRPr="00526D8A" w:rsidRDefault="002E2612" w:rsidP="00F87412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526D8A">
                  <w:rPr>
                    <w:rStyle w:val="Style1"/>
                    <w:rFonts w:ascii="GT Walsheim Light" w:hAnsi="GT Walsheim Light"/>
                    <w:sz w:val="22"/>
                  </w:rPr>
                  <w:t>Project lead</w:t>
                </w:r>
              </w:p>
            </w:tc>
          </w:sdtContent>
        </w:sdt>
      </w:tr>
      <w:tr w:rsidR="00DE050E" w:rsidRPr="00526D8A" w14:paraId="057DD9C8" w14:textId="77777777" w:rsidTr="00830550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526D8A" w:rsidRDefault="00DE050E" w:rsidP="00F87412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26D8A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0994EF8" w:rsidR="00DE050E" w:rsidRPr="00526D8A" w:rsidRDefault="003A2E60" w:rsidP="00F87412">
            <w:pPr>
              <w:spacing w:line="276" w:lineRule="auto"/>
              <w:rPr>
                <w:rStyle w:val="Style1"/>
                <w:rFonts w:ascii="GT Walsheim Light" w:hAnsi="GT Walsheim Light"/>
                <w:sz w:val="22"/>
              </w:rPr>
            </w:pPr>
            <w:r w:rsidRPr="00526D8A">
              <w:rPr>
                <w:rStyle w:val="Style1"/>
                <w:rFonts w:ascii="GT Walsheim Light" w:hAnsi="GT Walsheim Light"/>
                <w:sz w:val="22"/>
              </w:rPr>
              <w:t>Various (positions available across Victoria)</w:t>
            </w:r>
          </w:p>
        </w:tc>
      </w:tr>
      <w:tr w:rsidR="00914A3D" w:rsidRPr="00526D8A" w14:paraId="0F36160F" w14:textId="77777777" w:rsidTr="00830550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799F7DA7" w:rsidR="00914A3D" w:rsidRPr="00526D8A" w:rsidRDefault="003A3A30" w:rsidP="003A3A30">
            <w:pPr>
              <w:rPr>
                <w:rStyle w:val="ui-provider"/>
              </w:rPr>
            </w:pPr>
            <w:r w:rsidRPr="00526D8A">
              <w:rPr>
                <w:rStyle w:val="ui-provider"/>
              </w:rPr>
              <w:t>Last</w:t>
            </w:r>
            <w:r w:rsidR="00914A3D" w:rsidRPr="00526D8A">
              <w:rPr>
                <w:rStyle w:val="ui-provider"/>
              </w:rPr>
              <w:t xml:space="preserve"> </w:t>
            </w:r>
            <w:r w:rsidR="00B3243E" w:rsidRPr="00526D8A">
              <w:rPr>
                <w:rStyle w:val="ui-provider"/>
              </w:rPr>
              <w:t>reviewed</w:t>
            </w:r>
            <w:r w:rsidR="006A7E72" w:rsidRPr="00526D8A">
              <w:rPr>
                <w:rStyle w:val="ui-provider"/>
              </w:rPr>
              <w:t xml:space="preserve">: </w:t>
            </w:r>
          </w:p>
        </w:tc>
        <w:sdt>
          <w:sdtPr>
            <w:rPr>
              <w:rStyle w:val="ui-provider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ui-provider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5871EFE3" w:rsidR="00914A3D" w:rsidRPr="00526D8A" w:rsidRDefault="00795458" w:rsidP="003A3A30">
                <w:pPr>
                  <w:rPr>
                    <w:rStyle w:val="ui-provider"/>
                  </w:rPr>
                </w:pPr>
                <w:r w:rsidRPr="00526D8A">
                  <w:rPr>
                    <w:rStyle w:val="ui-provider"/>
                  </w:rPr>
                  <w:t>J</w:t>
                </w:r>
                <w:r w:rsidR="003A3A30" w:rsidRPr="00526D8A">
                  <w:rPr>
                    <w:rStyle w:val="ui-provider"/>
                  </w:rPr>
                  <w:t>une</w:t>
                </w:r>
                <w:r w:rsidRPr="00526D8A">
                  <w:rPr>
                    <w:rStyle w:val="ui-provider"/>
                  </w:rPr>
                  <w:t xml:space="preserve"> 2026</w:t>
                </w:r>
              </w:p>
            </w:tc>
          </w:sdtContent>
        </w:sdt>
      </w:tr>
    </w:tbl>
    <w:p w14:paraId="2E813064" w14:textId="77F54914" w:rsidR="006F3414" w:rsidRPr="00526D8A" w:rsidRDefault="006F3414" w:rsidP="00F87412">
      <w:pPr>
        <w:spacing w:line="276" w:lineRule="auto"/>
      </w:pPr>
    </w:p>
    <w:p w14:paraId="5DE5994A" w14:textId="787EEACB" w:rsidR="00E44FE3" w:rsidRPr="00526D8A" w:rsidRDefault="00E44FE3" w:rsidP="005F74B9">
      <w:pPr>
        <w:pStyle w:val="Heading2"/>
      </w:pPr>
      <w:r w:rsidRPr="00526D8A">
        <w:t xml:space="preserve">Position statement </w:t>
      </w:r>
    </w:p>
    <w:p w14:paraId="4790DD41" w14:textId="6D749D16" w:rsidR="005F0BD9" w:rsidRPr="00526D8A" w:rsidRDefault="00B05D2C" w:rsidP="00F87412">
      <w:pPr>
        <w:spacing w:line="276" w:lineRule="auto"/>
        <w:rPr>
          <w:rFonts w:cs="Arial"/>
          <w:b/>
          <w:caps/>
          <w:color w:val="A91D3F"/>
          <w:sz w:val="22"/>
          <w:szCs w:val="20"/>
        </w:rPr>
      </w:pPr>
      <w:r w:rsidRPr="00526D8A">
        <w:rPr>
          <w:sz w:val="22"/>
          <w:szCs w:val="20"/>
        </w:rPr>
        <w:t>This</w:t>
      </w:r>
      <w:r w:rsidR="006A79C3" w:rsidRPr="00526D8A">
        <w:rPr>
          <w:sz w:val="22"/>
          <w:szCs w:val="20"/>
        </w:rPr>
        <w:t xml:space="preserve"> role provides administrative support across a range of </w:t>
      </w:r>
      <w:r w:rsidR="007E40D7" w:rsidRPr="00526D8A">
        <w:rPr>
          <w:sz w:val="22"/>
          <w:szCs w:val="20"/>
        </w:rPr>
        <w:t>dutie</w:t>
      </w:r>
      <w:r w:rsidR="006A79C3" w:rsidRPr="00526D8A">
        <w:rPr>
          <w:sz w:val="22"/>
          <w:szCs w:val="20"/>
        </w:rPr>
        <w:t xml:space="preserve">s </w:t>
      </w:r>
      <w:r w:rsidR="003C2B69" w:rsidRPr="00526D8A">
        <w:rPr>
          <w:sz w:val="22"/>
          <w:szCs w:val="20"/>
        </w:rPr>
        <w:t xml:space="preserve">and operational tasks, working </w:t>
      </w:r>
      <w:r w:rsidR="004446E7" w:rsidRPr="00526D8A">
        <w:rPr>
          <w:sz w:val="22"/>
          <w:szCs w:val="20"/>
        </w:rPr>
        <w:t>with some indepen</w:t>
      </w:r>
      <w:r w:rsidR="00653CC5" w:rsidRPr="00526D8A">
        <w:rPr>
          <w:sz w:val="22"/>
          <w:szCs w:val="20"/>
        </w:rPr>
        <w:t>dence w</w:t>
      </w:r>
      <w:r w:rsidR="00AC2E18" w:rsidRPr="00526D8A">
        <w:rPr>
          <w:sz w:val="22"/>
          <w:szCs w:val="20"/>
        </w:rPr>
        <w:t xml:space="preserve">hile </w:t>
      </w:r>
      <w:r w:rsidR="00653CC5" w:rsidRPr="00526D8A">
        <w:rPr>
          <w:sz w:val="22"/>
          <w:szCs w:val="20"/>
        </w:rPr>
        <w:t xml:space="preserve">following direction from </w:t>
      </w:r>
      <w:r w:rsidR="006A79C3" w:rsidRPr="00526D8A">
        <w:rPr>
          <w:sz w:val="22"/>
          <w:szCs w:val="20"/>
        </w:rPr>
        <w:t>the manager</w:t>
      </w:r>
      <w:r w:rsidR="001F3FE6" w:rsidRPr="00526D8A">
        <w:rPr>
          <w:sz w:val="22"/>
          <w:szCs w:val="20"/>
        </w:rPr>
        <w:t>.</w:t>
      </w:r>
      <w:r w:rsidR="00CC68D8" w:rsidRPr="00526D8A">
        <w:rPr>
          <w:sz w:val="22"/>
          <w:szCs w:val="20"/>
        </w:rPr>
        <w:t xml:space="preserve"> The duties listed below </w:t>
      </w:r>
      <w:r w:rsidR="00107F9A" w:rsidRPr="00526D8A">
        <w:rPr>
          <w:sz w:val="22"/>
          <w:szCs w:val="20"/>
        </w:rPr>
        <w:t xml:space="preserve">are typical </w:t>
      </w:r>
      <w:r w:rsidR="007E40D7" w:rsidRPr="00526D8A">
        <w:rPr>
          <w:sz w:val="22"/>
          <w:szCs w:val="20"/>
        </w:rPr>
        <w:t xml:space="preserve">for an Office Assistant Level 2 role </w:t>
      </w:r>
      <w:r w:rsidR="00CC68D8" w:rsidRPr="00526D8A">
        <w:rPr>
          <w:sz w:val="22"/>
          <w:szCs w:val="20"/>
        </w:rPr>
        <w:t>but not exhaustive</w:t>
      </w:r>
      <w:r w:rsidR="00107F9A" w:rsidRPr="00526D8A">
        <w:rPr>
          <w:sz w:val="22"/>
          <w:szCs w:val="20"/>
        </w:rPr>
        <w:t xml:space="preserve"> and may vary depending on </w:t>
      </w:r>
      <w:r w:rsidR="00D776FA" w:rsidRPr="00526D8A">
        <w:rPr>
          <w:sz w:val="22"/>
          <w:szCs w:val="20"/>
        </w:rPr>
        <w:t xml:space="preserve">the </w:t>
      </w:r>
      <w:r w:rsidR="00107F9A" w:rsidRPr="00526D8A">
        <w:rPr>
          <w:sz w:val="22"/>
          <w:szCs w:val="20"/>
        </w:rPr>
        <w:t>needs of the election, program or project</w:t>
      </w:r>
      <w:r w:rsidR="00CC68D8" w:rsidRPr="00526D8A">
        <w:rPr>
          <w:sz w:val="22"/>
          <w:szCs w:val="20"/>
        </w:rPr>
        <w:t>.</w:t>
      </w:r>
    </w:p>
    <w:p w14:paraId="57A987E0" w14:textId="29734E00" w:rsidR="06C3A347" w:rsidRPr="00526D8A" w:rsidRDefault="251353AF" w:rsidP="00F87412">
      <w:pPr>
        <w:spacing w:line="276" w:lineRule="auto"/>
        <w:rPr>
          <w:sz w:val="22"/>
        </w:rPr>
      </w:pPr>
      <w:r w:rsidRPr="00526D8A">
        <w:rPr>
          <w:color w:val="000000" w:themeColor="text1"/>
          <w:sz w:val="22"/>
        </w:rPr>
        <w:t>Where required, a duty statement variant may be used to describe a specific project or activity. A variant does not change the classification, reporting level or responsibility of the role. If no variant is issued, this duty statement applies in full.</w:t>
      </w:r>
    </w:p>
    <w:p w14:paraId="4A653B47" w14:textId="2656316A" w:rsidR="06C3A347" w:rsidRPr="00D616AD" w:rsidRDefault="0F95A1EA" w:rsidP="00D616AD">
      <w:pPr>
        <w:pStyle w:val="Heading3"/>
        <w:spacing w:before="120"/>
      </w:pPr>
      <w:r w:rsidRPr="00D616AD">
        <w:t>Key characteristics</w:t>
      </w:r>
    </w:p>
    <w:p w14:paraId="300A77E1" w14:textId="77777777" w:rsidR="005F74B9" w:rsidRPr="00526D8A" w:rsidRDefault="005F74B9" w:rsidP="00F87412">
      <w:pPr>
        <w:pStyle w:val="ListParagraph"/>
        <w:numPr>
          <w:ilvl w:val="0"/>
          <w:numId w:val="20"/>
        </w:numPr>
        <w:spacing w:line="276" w:lineRule="auto"/>
        <w:rPr>
          <w:color w:val="000000" w:themeColor="text1"/>
          <w:sz w:val="22"/>
          <w:szCs w:val="20"/>
        </w:rPr>
      </w:pPr>
    </w:p>
    <w:p w14:paraId="4CB1C0C3" w14:textId="47840D99" w:rsidR="06C3A347" w:rsidRPr="00526D8A" w:rsidRDefault="0F95A1EA" w:rsidP="00F87412">
      <w:pPr>
        <w:pStyle w:val="ListParagraph"/>
        <w:numPr>
          <w:ilvl w:val="0"/>
          <w:numId w:val="20"/>
        </w:numPr>
        <w:spacing w:line="276" w:lineRule="auto"/>
        <w:rPr>
          <w:color w:val="000000" w:themeColor="text1"/>
          <w:sz w:val="22"/>
          <w:szCs w:val="20"/>
        </w:rPr>
      </w:pPr>
      <w:r w:rsidRPr="00526D8A">
        <w:rPr>
          <w:color w:val="000000" w:themeColor="text1"/>
          <w:sz w:val="22"/>
          <w:szCs w:val="20"/>
        </w:rPr>
        <w:t xml:space="preserve">completes routine administrative and customer </w:t>
      </w:r>
      <w:r w:rsidR="176DF4D9" w:rsidRPr="00526D8A">
        <w:rPr>
          <w:color w:val="000000" w:themeColor="text1"/>
          <w:sz w:val="22"/>
          <w:szCs w:val="20"/>
        </w:rPr>
        <w:t>service</w:t>
      </w:r>
      <w:r w:rsidRPr="00526D8A">
        <w:rPr>
          <w:color w:val="000000" w:themeColor="text1"/>
          <w:sz w:val="22"/>
          <w:szCs w:val="20"/>
        </w:rPr>
        <w:t xml:space="preserve"> tasks with limited supervision </w:t>
      </w:r>
    </w:p>
    <w:p w14:paraId="216F5ACF" w14:textId="566F8F37" w:rsidR="0F95A1EA" w:rsidRPr="00526D8A" w:rsidRDefault="0F95A1EA" w:rsidP="00F87412">
      <w:pPr>
        <w:pStyle w:val="ListParagraph"/>
        <w:numPr>
          <w:ilvl w:val="0"/>
          <w:numId w:val="20"/>
        </w:numPr>
        <w:spacing w:line="276" w:lineRule="auto"/>
        <w:rPr>
          <w:color w:val="000000" w:themeColor="text1"/>
          <w:sz w:val="22"/>
        </w:rPr>
      </w:pPr>
      <w:r w:rsidRPr="00526D8A">
        <w:rPr>
          <w:color w:val="000000" w:themeColor="text1"/>
          <w:sz w:val="22"/>
        </w:rPr>
        <w:t>uses VEC systems and follows established procedures to complete work accurately</w:t>
      </w:r>
    </w:p>
    <w:p w14:paraId="68FE2CA9" w14:textId="39DADB08" w:rsidR="0F95A1EA" w:rsidRPr="00526D8A" w:rsidRDefault="0F95A1EA" w:rsidP="00F87412">
      <w:pPr>
        <w:pStyle w:val="ListParagraph"/>
        <w:numPr>
          <w:ilvl w:val="0"/>
          <w:numId w:val="20"/>
        </w:numPr>
        <w:spacing w:line="276" w:lineRule="auto"/>
        <w:rPr>
          <w:color w:val="000000" w:themeColor="text1"/>
          <w:sz w:val="22"/>
        </w:rPr>
      </w:pPr>
      <w:r w:rsidRPr="00526D8A">
        <w:rPr>
          <w:color w:val="000000" w:themeColor="text1"/>
          <w:sz w:val="22"/>
        </w:rPr>
        <w:t xml:space="preserve">supports day to day operations by organising information and resources </w:t>
      </w:r>
    </w:p>
    <w:p w14:paraId="49192D2B" w14:textId="5B97F686" w:rsidR="00D91DAB" w:rsidRPr="00526D8A" w:rsidRDefault="0F95A1EA" w:rsidP="005F74B9">
      <w:pPr>
        <w:pStyle w:val="ListParagraph"/>
        <w:numPr>
          <w:ilvl w:val="0"/>
          <w:numId w:val="20"/>
        </w:numPr>
        <w:spacing w:before="120" w:line="276" w:lineRule="auto"/>
        <w:rPr>
          <w:color w:val="000000" w:themeColor="text1"/>
          <w:sz w:val="22"/>
        </w:rPr>
      </w:pPr>
      <w:r w:rsidRPr="00526D8A">
        <w:rPr>
          <w:color w:val="000000" w:themeColor="text1"/>
          <w:sz w:val="22"/>
        </w:rPr>
        <w:t xml:space="preserve">assists and guides OAL1 staff with routine tasks </w:t>
      </w:r>
    </w:p>
    <w:p w14:paraId="1937293A" w14:textId="548C9AA7" w:rsidR="22827ED4" w:rsidRPr="00526D8A" w:rsidRDefault="22827ED4" w:rsidP="00D616AD">
      <w:pPr>
        <w:pStyle w:val="Heading3"/>
        <w:spacing w:before="120"/>
      </w:pPr>
      <w:r w:rsidRPr="00526D8A">
        <w:t>Variants of this role</w:t>
      </w:r>
    </w:p>
    <w:p w14:paraId="0CDD33BA" w14:textId="2DA7C4C0" w:rsidR="22827ED4" w:rsidRPr="00526D8A" w:rsidRDefault="22827ED4" w:rsidP="00F87412">
      <w:pPr>
        <w:spacing w:after="160" w:line="276" w:lineRule="auto"/>
        <w:rPr>
          <w:rFonts w:eastAsia="GT Walsheim Light" w:cs="GT Walsheim Light"/>
          <w:color w:val="000000" w:themeColor="text1"/>
          <w:sz w:val="22"/>
        </w:rPr>
      </w:pPr>
      <w:r w:rsidRPr="00526D8A">
        <w:rPr>
          <w:rFonts w:eastAsia="GT Walsheim Light" w:cs="GT Walsheim Light"/>
          <w:color w:val="000000" w:themeColor="text1"/>
          <w:sz w:val="22"/>
        </w:rPr>
        <w:t>Examples of current variants may include:</w:t>
      </w:r>
    </w:p>
    <w:p w14:paraId="34F37A28" w14:textId="23356CB8" w:rsidR="00441057" w:rsidRPr="00526D8A" w:rsidRDefault="00441057" w:rsidP="00F87412">
      <w:pPr>
        <w:pStyle w:val="ListParagraph"/>
        <w:numPr>
          <w:ilvl w:val="0"/>
          <w:numId w:val="24"/>
        </w:numPr>
        <w:spacing w:after="160" w:line="276" w:lineRule="auto"/>
        <w:rPr>
          <w:rFonts w:eastAsia="GT Walsheim Light" w:cs="GT Walsheim Light"/>
          <w:color w:val="000000" w:themeColor="text1"/>
          <w:sz w:val="22"/>
        </w:rPr>
      </w:pPr>
      <w:r w:rsidRPr="00526D8A">
        <w:rPr>
          <w:rFonts w:eastAsia="GT Walsheim Light" w:cs="GT Walsheim Light"/>
          <w:color w:val="000000" w:themeColor="text1"/>
          <w:sz w:val="22"/>
        </w:rPr>
        <w:t>Results entry assistant</w:t>
      </w:r>
    </w:p>
    <w:p w14:paraId="15E162E8" w14:textId="13222337" w:rsidR="00441057" w:rsidRPr="00526D8A" w:rsidRDefault="00441057" w:rsidP="00F87412">
      <w:pPr>
        <w:pStyle w:val="ListParagraph"/>
        <w:numPr>
          <w:ilvl w:val="0"/>
          <w:numId w:val="24"/>
        </w:numPr>
        <w:spacing w:after="160" w:line="276" w:lineRule="auto"/>
        <w:rPr>
          <w:rFonts w:eastAsia="GT Walsheim Light" w:cs="GT Walsheim Light"/>
          <w:color w:val="000000" w:themeColor="text1"/>
          <w:sz w:val="22"/>
        </w:rPr>
      </w:pPr>
      <w:r w:rsidRPr="00526D8A">
        <w:rPr>
          <w:rFonts w:eastAsia="GT Walsheim Light" w:cs="GT Walsheim Light"/>
          <w:color w:val="000000" w:themeColor="text1"/>
          <w:sz w:val="22"/>
        </w:rPr>
        <w:t xml:space="preserve">Election venues assistant </w:t>
      </w:r>
    </w:p>
    <w:p w14:paraId="7F0A4C53" w14:textId="77777777" w:rsidR="00323924" w:rsidRPr="00526D8A" w:rsidRDefault="00323924" w:rsidP="00F87412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Pr="00526D8A" w:rsidRDefault="00AB377B" w:rsidP="005F74B9">
      <w:pPr>
        <w:pStyle w:val="Heading2"/>
      </w:pPr>
      <w:r w:rsidRPr="00526D8A">
        <w:t>Du</w:t>
      </w:r>
      <w:r w:rsidR="000330EE" w:rsidRPr="00526D8A">
        <w:t>ties</w:t>
      </w:r>
      <w:r w:rsidRPr="00526D8A">
        <w:t xml:space="preserve"> </w:t>
      </w:r>
    </w:p>
    <w:p w14:paraId="6723294F" w14:textId="0DF3D605" w:rsidR="00B05D2C" w:rsidRPr="00526D8A" w:rsidRDefault="00B05D2C" w:rsidP="00F87412">
      <w:pPr>
        <w:spacing w:line="276" w:lineRule="auto"/>
        <w:rPr>
          <w:sz w:val="22"/>
        </w:rPr>
      </w:pPr>
      <w:r w:rsidRPr="00526D8A">
        <w:rPr>
          <w:sz w:val="22"/>
        </w:rPr>
        <w:t xml:space="preserve">The </w:t>
      </w:r>
      <w:r w:rsidR="004334F0" w:rsidRPr="00526D8A">
        <w:rPr>
          <w:sz w:val="22"/>
        </w:rPr>
        <w:t xml:space="preserve">Office Assistant Level </w:t>
      </w:r>
      <w:r w:rsidR="00EB01A1" w:rsidRPr="00526D8A">
        <w:rPr>
          <w:sz w:val="22"/>
        </w:rPr>
        <w:t>2</w:t>
      </w:r>
      <w:r w:rsidRPr="00526D8A">
        <w:rPr>
          <w:sz w:val="22"/>
        </w:rPr>
        <w:t>:</w:t>
      </w:r>
    </w:p>
    <w:p w14:paraId="1B3B8ACB" w14:textId="6FB9B45B" w:rsidR="7347B02E" w:rsidRPr="00526D8A" w:rsidRDefault="4E155268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p</w:t>
      </w:r>
      <w:r w:rsidR="30C2F9BC" w:rsidRPr="00526D8A">
        <w:rPr>
          <w:sz w:val="22"/>
        </w:rPr>
        <w:t>rovides routine administrative support</w:t>
      </w:r>
    </w:p>
    <w:p w14:paraId="5A4190E4" w14:textId="36A72CAE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entering and updating information in systems, databases or spreadsheets</w:t>
      </w:r>
    </w:p>
    <w:p w14:paraId="57257A12" w14:textId="0FA8DCF5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checking forms for completeness and contacting staff for missing details</w:t>
      </w:r>
    </w:p>
    <w:p w14:paraId="1026CCDB" w14:textId="50072C77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lastRenderedPageBreak/>
        <w:t>preparing standard correspondence or templates</w:t>
      </w:r>
    </w:p>
    <w:p w14:paraId="33CD9639" w14:textId="18B7FE18" w:rsidR="7347B02E" w:rsidRPr="00526D8A" w:rsidRDefault="50ADB385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d</w:t>
      </w:r>
      <w:r w:rsidR="30C2F9BC" w:rsidRPr="00526D8A">
        <w:rPr>
          <w:sz w:val="22"/>
        </w:rPr>
        <w:t>elivers customer service and resolves straightforward enquiries</w:t>
      </w:r>
    </w:p>
    <w:p w14:paraId="11FEFA0F" w14:textId="4D8BAB9B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answering phones or emails and providing accurate procedural information</w:t>
      </w:r>
    </w:p>
    <w:p w14:paraId="7DDCADC0" w14:textId="28F49B59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escalating complex issues to supervisors</w:t>
      </w:r>
    </w:p>
    <w:p w14:paraId="196D92C8" w14:textId="777C8802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helping OA1 staff manage basic enquiries</w:t>
      </w:r>
    </w:p>
    <w:p w14:paraId="3F581417" w14:textId="7EE3B374" w:rsidR="7347B02E" w:rsidRPr="00526D8A" w:rsidRDefault="1D1C793A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o</w:t>
      </w:r>
      <w:r w:rsidR="30C2F9BC" w:rsidRPr="00526D8A">
        <w:rPr>
          <w:sz w:val="22"/>
        </w:rPr>
        <w:t>rganises and tracks resources</w:t>
      </w:r>
    </w:p>
    <w:p w14:paraId="54EFCAA5" w14:textId="4B0239C9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monitoring stock or material levels using logs or registers</w:t>
      </w:r>
    </w:p>
    <w:p w14:paraId="4CD57828" w14:textId="3B97F356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arranging catering, meeting rooms or small events</w:t>
      </w:r>
    </w:p>
    <w:p w14:paraId="577FD467" w14:textId="23119431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supporting operational activities such as staff sign‑in or results entry</w:t>
      </w:r>
    </w:p>
    <w:p w14:paraId="5C8F1D4E" w14:textId="273BDE7C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Supports team workflow</w:t>
      </w:r>
    </w:p>
    <w:p w14:paraId="4DD4BF5D" w14:textId="22C3922A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assisting with inbox management and allocating routine tasks</w:t>
      </w:r>
    </w:p>
    <w:p w14:paraId="29F13756" w14:textId="3C0061BE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following established processes with accuracy</w:t>
      </w:r>
    </w:p>
    <w:p w14:paraId="1C090C8F" w14:textId="44A035FC" w:rsidR="7347B02E" w:rsidRPr="00526D8A" w:rsidRDefault="7347B02E" w:rsidP="00F87412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526D8A">
        <w:rPr>
          <w:sz w:val="22"/>
        </w:rPr>
        <w:t>supporting OA1s with day-to-day tasks and explaining simple procedures</w:t>
      </w:r>
    </w:p>
    <w:p w14:paraId="5E87BDCD" w14:textId="0BDE6483" w:rsidR="00134C88" w:rsidRPr="00526D8A" w:rsidRDefault="005646EC" w:rsidP="00F87412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526D8A">
        <w:rPr>
          <w:sz w:val="22"/>
        </w:rPr>
        <w:t>u</w:t>
      </w:r>
      <w:r w:rsidR="00445CAC" w:rsidRPr="00526D8A">
        <w:rPr>
          <w:sz w:val="22"/>
        </w:rPr>
        <w:t>nderstand</w:t>
      </w:r>
      <w:r w:rsidRPr="00526D8A">
        <w:rPr>
          <w:sz w:val="22"/>
        </w:rPr>
        <w:t>s</w:t>
      </w:r>
      <w:r w:rsidR="00445CAC" w:rsidRPr="00526D8A">
        <w:rPr>
          <w:sz w:val="22"/>
        </w:rPr>
        <w:t xml:space="preserve"> and </w:t>
      </w:r>
      <w:r w:rsidR="00835064" w:rsidRPr="00526D8A">
        <w:rPr>
          <w:sz w:val="22"/>
        </w:rPr>
        <w:t>follows</w:t>
      </w:r>
      <w:r w:rsidR="005F0BD9" w:rsidRPr="00526D8A">
        <w:rPr>
          <w:sz w:val="22"/>
        </w:rPr>
        <w:t xml:space="preserve"> the VEC code of conduct, VEC policies, guidelines and procedures, and risk </w:t>
      </w:r>
      <w:r w:rsidR="000B3A55" w:rsidRPr="00526D8A">
        <w:rPr>
          <w:sz w:val="22"/>
        </w:rPr>
        <w:t>standard</w:t>
      </w:r>
      <w:r w:rsidR="009232DB" w:rsidRPr="00526D8A">
        <w:rPr>
          <w:sz w:val="22"/>
        </w:rPr>
        <w:t xml:space="preserve"> procedures</w:t>
      </w:r>
    </w:p>
    <w:p w14:paraId="7E4AEBFE" w14:textId="609505E8" w:rsidR="005F0BD9" w:rsidRPr="00526D8A" w:rsidRDefault="00107F9A" w:rsidP="00F87412">
      <w:pPr>
        <w:pStyle w:val="ListParagraph"/>
        <w:numPr>
          <w:ilvl w:val="0"/>
          <w:numId w:val="11"/>
        </w:numPr>
        <w:spacing w:line="276" w:lineRule="auto"/>
        <w:rPr>
          <w:sz w:val="22"/>
        </w:rPr>
      </w:pPr>
      <w:r w:rsidRPr="00526D8A">
        <w:rPr>
          <w:sz w:val="22"/>
        </w:rPr>
        <w:t xml:space="preserve">performs </w:t>
      </w:r>
      <w:r w:rsidR="00835064" w:rsidRPr="00526D8A">
        <w:rPr>
          <w:sz w:val="22"/>
        </w:rPr>
        <w:t>o</w:t>
      </w:r>
      <w:r w:rsidR="005F0BD9" w:rsidRPr="00526D8A">
        <w:rPr>
          <w:sz w:val="22"/>
        </w:rPr>
        <w:t xml:space="preserve">ther duties as requested. </w:t>
      </w:r>
    </w:p>
    <w:p w14:paraId="1B4C6F54" w14:textId="77777777" w:rsidR="005F0BD9" w:rsidRPr="00526D8A" w:rsidRDefault="005F0BD9" w:rsidP="00F87412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C43A40D" w14:textId="427B0DFC" w:rsidR="0013075D" w:rsidRPr="00526D8A" w:rsidRDefault="000330EE" w:rsidP="005F74B9">
      <w:pPr>
        <w:pStyle w:val="Heading2"/>
      </w:pPr>
      <w:r w:rsidRPr="00526D8A">
        <w:t xml:space="preserve">Key selection criteria </w:t>
      </w:r>
    </w:p>
    <w:p w14:paraId="1E8557D6" w14:textId="60A71F6E" w:rsidR="00835064" w:rsidRPr="00526D8A" w:rsidRDefault="00835064" w:rsidP="00F87412">
      <w:p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 xml:space="preserve">The </w:t>
      </w:r>
      <w:r w:rsidR="004334F0" w:rsidRPr="00526D8A">
        <w:rPr>
          <w:sz w:val="22"/>
          <w:szCs w:val="20"/>
        </w:rPr>
        <w:t xml:space="preserve">Office Assistant Level </w:t>
      </w:r>
      <w:r w:rsidR="00EB01A1" w:rsidRPr="00526D8A">
        <w:rPr>
          <w:sz w:val="22"/>
          <w:szCs w:val="20"/>
        </w:rPr>
        <w:t>2</w:t>
      </w:r>
      <w:r w:rsidRPr="00526D8A">
        <w:rPr>
          <w:sz w:val="22"/>
          <w:szCs w:val="20"/>
        </w:rPr>
        <w:t xml:space="preserve"> </w:t>
      </w:r>
      <w:proofErr w:type="gramStart"/>
      <w:r w:rsidRPr="00526D8A">
        <w:rPr>
          <w:sz w:val="22"/>
          <w:szCs w:val="20"/>
        </w:rPr>
        <w:t>is able to</w:t>
      </w:r>
      <w:proofErr w:type="gramEnd"/>
      <w:r w:rsidRPr="00526D8A">
        <w:rPr>
          <w:sz w:val="22"/>
          <w:szCs w:val="20"/>
        </w:rPr>
        <w:t>:</w:t>
      </w:r>
    </w:p>
    <w:p w14:paraId="2B4C7F82" w14:textId="77777777" w:rsidR="00107F9A" w:rsidRPr="00526D8A" w:rsidRDefault="00107F9A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>apply relevant legislation, rules and VEC procedures accurately across all election, program or project activities</w:t>
      </w:r>
    </w:p>
    <w:p w14:paraId="30C46470" w14:textId="77777777" w:rsidR="00107F9A" w:rsidRPr="00526D8A" w:rsidRDefault="00107F9A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>follow instructions accurately, reading and applying instructional products and completing tasks as directed</w:t>
      </w:r>
    </w:p>
    <w:p w14:paraId="690CFF86" w14:textId="35BF1E6F" w:rsidR="00EB4C7A" w:rsidRPr="00526D8A" w:rsidRDefault="00EB4C7A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 xml:space="preserve">demonstrate </w:t>
      </w:r>
      <w:r w:rsidR="00CF18E4" w:rsidRPr="00526D8A">
        <w:rPr>
          <w:sz w:val="22"/>
          <w:szCs w:val="20"/>
        </w:rPr>
        <w:t>strong</w:t>
      </w:r>
      <w:r w:rsidRPr="00526D8A">
        <w:rPr>
          <w:sz w:val="22"/>
          <w:szCs w:val="20"/>
        </w:rPr>
        <w:t xml:space="preserve"> attention to detail</w:t>
      </w:r>
      <w:r w:rsidR="00633459" w:rsidRPr="00526D8A">
        <w:rPr>
          <w:sz w:val="22"/>
          <w:szCs w:val="20"/>
        </w:rPr>
        <w:t>, using sound</w:t>
      </w:r>
      <w:r w:rsidRPr="00526D8A">
        <w:rPr>
          <w:sz w:val="22"/>
          <w:szCs w:val="20"/>
        </w:rPr>
        <w:t xml:space="preserve"> literacy and numeracy skills to ensure </w:t>
      </w:r>
      <w:r w:rsidR="008771E2" w:rsidRPr="00526D8A">
        <w:rPr>
          <w:sz w:val="22"/>
          <w:szCs w:val="20"/>
        </w:rPr>
        <w:t xml:space="preserve">accuracy in </w:t>
      </w:r>
      <w:r w:rsidR="004C7395" w:rsidRPr="00526D8A">
        <w:rPr>
          <w:sz w:val="22"/>
          <w:szCs w:val="20"/>
        </w:rPr>
        <w:t>all administrative work</w:t>
      </w:r>
      <w:r w:rsidR="008771E2" w:rsidRPr="00526D8A">
        <w:rPr>
          <w:sz w:val="22"/>
          <w:szCs w:val="20"/>
        </w:rPr>
        <w:t xml:space="preserve"> and when checking documents for completeness and correctness</w:t>
      </w:r>
    </w:p>
    <w:p w14:paraId="22AF2854" w14:textId="541820B2" w:rsidR="0066587F" w:rsidRPr="00526D8A" w:rsidRDefault="0066587F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 xml:space="preserve">communicate clearly, both verbally and in writing, </w:t>
      </w:r>
      <w:r w:rsidR="00693D60" w:rsidRPr="00526D8A">
        <w:rPr>
          <w:sz w:val="22"/>
          <w:szCs w:val="20"/>
        </w:rPr>
        <w:t xml:space="preserve">in a friendly, respectful and professional manner </w:t>
      </w:r>
      <w:r w:rsidR="00B73306" w:rsidRPr="00526D8A">
        <w:rPr>
          <w:sz w:val="22"/>
          <w:szCs w:val="20"/>
        </w:rPr>
        <w:t>when</w:t>
      </w:r>
      <w:r w:rsidRPr="00526D8A">
        <w:rPr>
          <w:sz w:val="22"/>
          <w:szCs w:val="20"/>
        </w:rPr>
        <w:t xml:space="preserve"> providing</w:t>
      </w:r>
      <w:r w:rsidR="00B73306" w:rsidRPr="00526D8A">
        <w:rPr>
          <w:sz w:val="22"/>
          <w:szCs w:val="20"/>
        </w:rPr>
        <w:t xml:space="preserve"> customer service</w:t>
      </w:r>
      <w:r w:rsidR="007B7C5F" w:rsidRPr="00526D8A">
        <w:rPr>
          <w:sz w:val="22"/>
          <w:szCs w:val="20"/>
        </w:rPr>
        <w:t xml:space="preserve">, sharing information or seeking clarification </w:t>
      </w:r>
      <w:r w:rsidRPr="00526D8A">
        <w:rPr>
          <w:sz w:val="22"/>
          <w:szCs w:val="20"/>
        </w:rPr>
        <w:t xml:space="preserve"> </w:t>
      </w:r>
    </w:p>
    <w:p w14:paraId="3A3BADA1" w14:textId="539F443A" w:rsidR="000B3BC5" w:rsidRPr="00526D8A" w:rsidRDefault="000B3BC5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>work professionally</w:t>
      </w:r>
      <w:r w:rsidR="008E0641" w:rsidRPr="00526D8A">
        <w:rPr>
          <w:sz w:val="22"/>
          <w:szCs w:val="20"/>
        </w:rPr>
        <w:t xml:space="preserve">, </w:t>
      </w:r>
      <w:r w:rsidRPr="00526D8A">
        <w:rPr>
          <w:sz w:val="22"/>
          <w:szCs w:val="20"/>
        </w:rPr>
        <w:t xml:space="preserve">impartially </w:t>
      </w:r>
      <w:r w:rsidR="00BB7CD1" w:rsidRPr="00526D8A">
        <w:rPr>
          <w:sz w:val="22"/>
          <w:szCs w:val="20"/>
        </w:rPr>
        <w:t xml:space="preserve">and with integrity, </w:t>
      </w:r>
      <w:r w:rsidRPr="00526D8A">
        <w:rPr>
          <w:sz w:val="22"/>
          <w:szCs w:val="20"/>
        </w:rPr>
        <w:t>maintaining confidentiality and adhering to VEC policies, guidelines and procedures</w:t>
      </w:r>
    </w:p>
    <w:p w14:paraId="380BBF75" w14:textId="52F0AB95" w:rsidR="009D6C73" w:rsidRPr="00526D8A" w:rsidRDefault="009D6C73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>organise work effectively, manag</w:t>
      </w:r>
      <w:r w:rsidR="001C436E" w:rsidRPr="00526D8A">
        <w:rPr>
          <w:sz w:val="22"/>
          <w:szCs w:val="20"/>
        </w:rPr>
        <w:t>ing</w:t>
      </w:r>
      <w:r w:rsidRPr="00526D8A">
        <w:rPr>
          <w:sz w:val="22"/>
          <w:szCs w:val="20"/>
        </w:rPr>
        <w:t xml:space="preserve"> competing priorities and meet</w:t>
      </w:r>
      <w:r w:rsidR="001C436E" w:rsidRPr="00526D8A">
        <w:rPr>
          <w:sz w:val="22"/>
          <w:szCs w:val="20"/>
        </w:rPr>
        <w:t>ing</w:t>
      </w:r>
      <w:r w:rsidRPr="00526D8A">
        <w:rPr>
          <w:sz w:val="22"/>
          <w:szCs w:val="20"/>
        </w:rPr>
        <w:t xml:space="preserve"> deadlines during busy periods</w:t>
      </w:r>
    </w:p>
    <w:p w14:paraId="7B4FB38E" w14:textId="73F2FB53" w:rsidR="0070256A" w:rsidRPr="00526D8A" w:rsidRDefault="00A26E75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>work effectively as part of a team</w:t>
      </w:r>
      <w:r w:rsidR="00632FC6" w:rsidRPr="00526D8A">
        <w:rPr>
          <w:sz w:val="22"/>
          <w:szCs w:val="20"/>
        </w:rPr>
        <w:t>,</w:t>
      </w:r>
      <w:r w:rsidRPr="00526D8A">
        <w:rPr>
          <w:sz w:val="22"/>
          <w:szCs w:val="20"/>
        </w:rPr>
        <w:t xml:space="preserve"> </w:t>
      </w:r>
      <w:r w:rsidR="00632FC6" w:rsidRPr="00526D8A">
        <w:rPr>
          <w:sz w:val="22"/>
          <w:szCs w:val="20"/>
        </w:rPr>
        <w:t xml:space="preserve">contributing to shared operational outcomes and providing </w:t>
      </w:r>
      <w:r w:rsidR="00B76842" w:rsidRPr="00526D8A">
        <w:rPr>
          <w:sz w:val="22"/>
          <w:szCs w:val="20"/>
        </w:rPr>
        <w:t xml:space="preserve">guidance to </w:t>
      </w:r>
      <w:r w:rsidR="007B558B" w:rsidRPr="00526D8A">
        <w:rPr>
          <w:sz w:val="22"/>
          <w:szCs w:val="20"/>
        </w:rPr>
        <w:t xml:space="preserve">other office </w:t>
      </w:r>
      <w:r w:rsidR="00AC2164" w:rsidRPr="00526D8A">
        <w:rPr>
          <w:sz w:val="22"/>
          <w:szCs w:val="20"/>
        </w:rPr>
        <w:t xml:space="preserve">staff on routine tasks as </w:t>
      </w:r>
      <w:r w:rsidR="00443F3E" w:rsidRPr="00526D8A">
        <w:rPr>
          <w:sz w:val="22"/>
          <w:szCs w:val="20"/>
        </w:rPr>
        <w:t>direct</w:t>
      </w:r>
      <w:r w:rsidR="00AC2164" w:rsidRPr="00526D8A">
        <w:rPr>
          <w:sz w:val="22"/>
          <w:szCs w:val="20"/>
        </w:rPr>
        <w:t>ed</w:t>
      </w:r>
    </w:p>
    <w:p w14:paraId="1698D9B9" w14:textId="77777777" w:rsidR="0070256A" w:rsidRPr="00526D8A" w:rsidRDefault="00107F9A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lastRenderedPageBreak/>
        <w:t>adapt to changing situations, such as busy periods, changes in tasks, or new instructions during the day</w:t>
      </w:r>
      <w:r w:rsidR="0070256A" w:rsidRPr="00526D8A">
        <w:rPr>
          <w:sz w:val="22"/>
          <w:szCs w:val="20"/>
        </w:rPr>
        <w:t xml:space="preserve"> </w:t>
      </w:r>
    </w:p>
    <w:p w14:paraId="1D3E7476" w14:textId="2202050B" w:rsidR="0070256A" w:rsidRPr="00526D8A" w:rsidRDefault="0070256A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 xml:space="preserve">use VEC systems </w:t>
      </w:r>
      <w:r w:rsidR="00F63690" w:rsidRPr="00526D8A">
        <w:rPr>
          <w:sz w:val="22"/>
          <w:szCs w:val="20"/>
        </w:rPr>
        <w:t>confidently, following set processes and instructions to complete routine tasks and escalating issues when required</w:t>
      </w:r>
    </w:p>
    <w:p w14:paraId="097539A5" w14:textId="30F89970" w:rsidR="00107F9A" w:rsidRPr="00526D8A" w:rsidRDefault="0070256A" w:rsidP="00F87412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>use basic electronic devices confidently and quickly learn in-house applications when required</w:t>
      </w:r>
      <w:r w:rsidR="00F269F6" w:rsidRPr="00526D8A">
        <w:rPr>
          <w:sz w:val="22"/>
          <w:szCs w:val="20"/>
        </w:rPr>
        <w:t>.</w:t>
      </w:r>
    </w:p>
    <w:p w14:paraId="1DF8A921" w14:textId="7AE24E62" w:rsidR="0013075D" w:rsidRPr="00526D8A" w:rsidRDefault="0013075D" w:rsidP="00F87412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96FDF8F" w14:textId="77777777" w:rsidR="00835064" w:rsidRPr="00526D8A" w:rsidRDefault="590D751C" w:rsidP="005F74B9">
      <w:pPr>
        <w:pStyle w:val="Heading2"/>
      </w:pPr>
      <w:r w:rsidRPr="00526D8A">
        <w:t>Physical requirement</w:t>
      </w:r>
      <w:r w:rsidR="002D1B36" w:rsidRPr="00526D8A">
        <w:t>s</w:t>
      </w:r>
    </w:p>
    <w:p w14:paraId="762B647B" w14:textId="2043A5EA" w:rsidR="00282B5A" w:rsidRPr="00526D8A" w:rsidRDefault="00E94206" w:rsidP="00F87412">
      <w:p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 xml:space="preserve">The following list is not </w:t>
      </w:r>
      <w:r w:rsidR="00E92875" w:rsidRPr="00526D8A">
        <w:rPr>
          <w:sz w:val="22"/>
          <w:szCs w:val="20"/>
        </w:rPr>
        <w:t>exhaustive,</w:t>
      </w:r>
      <w:r w:rsidRPr="00526D8A">
        <w:rPr>
          <w:sz w:val="22"/>
          <w:szCs w:val="20"/>
        </w:rPr>
        <w:t xml:space="preserve"> and </w:t>
      </w:r>
      <w:r w:rsidR="00E15B29" w:rsidRPr="00526D8A">
        <w:rPr>
          <w:sz w:val="22"/>
          <w:szCs w:val="20"/>
        </w:rPr>
        <w:t>other tasks may be required.</w:t>
      </w:r>
    </w:p>
    <w:p w14:paraId="6BC8A4C9" w14:textId="47E8AACD" w:rsidR="6F1C23D2" w:rsidRPr="00526D8A" w:rsidRDefault="648BF7AF" w:rsidP="00F87412">
      <w:pPr>
        <w:spacing w:line="276" w:lineRule="auto"/>
        <w:rPr>
          <w:rFonts w:eastAsia="GT Walsheim Light" w:cs="GT Walsheim Light"/>
          <w:sz w:val="22"/>
        </w:rPr>
      </w:pPr>
      <w:r w:rsidRPr="00526D8A">
        <w:rPr>
          <w:rFonts w:eastAsia="GT Walsheim Light" w:cs="GT Walsheim Light"/>
          <w:color w:val="000000" w:themeColor="text1"/>
          <w:sz w:val="22"/>
        </w:rPr>
        <w:t xml:space="preserve">The physical requirements of this role vary depending on where you are placed. Not </w:t>
      </w:r>
      <w:proofErr w:type="gramStart"/>
      <w:r w:rsidRPr="00526D8A">
        <w:rPr>
          <w:rFonts w:eastAsia="GT Walsheim Light" w:cs="GT Walsheim Light"/>
          <w:color w:val="000000" w:themeColor="text1"/>
          <w:sz w:val="22"/>
        </w:rPr>
        <w:t>all of</w:t>
      </w:r>
      <w:proofErr w:type="gramEnd"/>
      <w:r w:rsidRPr="00526D8A">
        <w:rPr>
          <w:rFonts w:eastAsia="GT Walsheim Light" w:cs="GT Walsheim Light"/>
          <w:color w:val="000000" w:themeColor="text1"/>
          <w:sz w:val="22"/>
        </w:rPr>
        <w:t xml:space="preserve"> the following will apply in every case. Where physical tasks are required, we will discuss these with you and consider reasonable adjustments where possible.</w:t>
      </w:r>
    </w:p>
    <w:p w14:paraId="62FC423C" w14:textId="325BD699" w:rsidR="00524682" w:rsidRPr="00526D8A" w:rsidRDefault="00524682" w:rsidP="00526D8A">
      <w:pPr>
        <w:spacing w:before="240" w:line="276" w:lineRule="auto"/>
        <w:rPr>
          <w:b/>
          <w:caps/>
          <w:sz w:val="22"/>
          <w:szCs w:val="20"/>
        </w:rPr>
      </w:pPr>
      <w:r w:rsidRPr="00526D8A">
        <w:rPr>
          <w:sz w:val="22"/>
          <w:szCs w:val="20"/>
        </w:rPr>
        <w:t xml:space="preserve">The </w:t>
      </w:r>
      <w:r w:rsidR="004334F0" w:rsidRPr="00526D8A">
        <w:rPr>
          <w:sz w:val="22"/>
          <w:szCs w:val="20"/>
        </w:rPr>
        <w:t xml:space="preserve">Office Assistant Level </w:t>
      </w:r>
      <w:r w:rsidR="00EB01A1" w:rsidRPr="00526D8A">
        <w:rPr>
          <w:sz w:val="22"/>
          <w:szCs w:val="20"/>
        </w:rPr>
        <w:t>2</w:t>
      </w:r>
      <w:r w:rsidRPr="00526D8A">
        <w:rPr>
          <w:sz w:val="22"/>
          <w:szCs w:val="20"/>
        </w:rPr>
        <w:t xml:space="preserve"> should be able to</w:t>
      </w:r>
      <w:r w:rsidR="00D92742" w:rsidRPr="00526D8A">
        <w:rPr>
          <w:sz w:val="22"/>
          <w:szCs w:val="20"/>
        </w:rPr>
        <w:t>:</w:t>
      </w:r>
    </w:p>
    <w:p w14:paraId="1364571E" w14:textId="7F163C2F" w:rsidR="004334F0" w:rsidRPr="00526D8A" w:rsidRDefault="004334F0" w:rsidP="00F87412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526D8A">
        <w:rPr>
          <w:sz w:val="22"/>
          <w:szCs w:val="20"/>
        </w:rPr>
        <w:t>move between sitting</w:t>
      </w:r>
      <w:r w:rsidR="00D75BD0" w:rsidRPr="00526D8A">
        <w:rPr>
          <w:sz w:val="22"/>
          <w:szCs w:val="20"/>
        </w:rPr>
        <w:t xml:space="preserve">, </w:t>
      </w:r>
      <w:r w:rsidRPr="00526D8A">
        <w:rPr>
          <w:sz w:val="22"/>
          <w:szCs w:val="20"/>
        </w:rPr>
        <w:t>standing</w:t>
      </w:r>
      <w:r w:rsidR="00D75BD0" w:rsidRPr="00526D8A">
        <w:rPr>
          <w:sz w:val="22"/>
          <w:szCs w:val="20"/>
        </w:rPr>
        <w:t xml:space="preserve"> and walking while undertaking tasks across different areas of the venue as required</w:t>
      </w:r>
    </w:p>
    <w:p w14:paraId="50288ABB" w14:textId="065E42A9" w:rsidR="00EB163A" w:rsidRPr="00526D8A" w:rsidRDefault="004334F0" w:rsidP="00F87412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526D8A">
        <w:rPr>
          <w:rFonts w:cs="Arial"/>
          <w:sz w:val="22"/>
          <w:szCs w:val="16"/>
        </w:rPr>
        <w:t xml:space="preserve">walk short distances </w:t>
      </w:r>
      <w:r w:rsidR="00651445" w:rsidRPr="00526D8A">
        <w:rPr>
          <w:rFonts w:cs="Arial"/>
          <w:sz w:val="22"/>
          <w:szCs w:val="16"/>
        </w:rPr>
        <w:t>upwards of 200</w:t>
      </w:r>
      <w:r w:rsidR="00526D8A" w:rsidRPr="00526D8A">
        <w:rPr>
          <w:rFonts w:cs="Arial"/>
          <w:sz w:val="22"/>
          <w:szCs w:val="16"/>
        </w:rPr>
        <w:t xml:space="preserve"> metres</w:t>
      </w:r>
      <w:r w:rsidR="00651445" w:rsidRPr="00526D8A">
        <w:rPr>
          <w:rFonts w:cs="Arial"/>
          <w:sz w:val="22"/>
          <w:szCs w:val="16"/>
        </w:rPr>
        <w:t xml:space="preserve"> or more, depending on venue requirements</w:t>
      </w:r>
    </w:p>
    <w:p w14:paraId="3EA0E211" w14:textId="735FC7C1" w:rsidR="00C1466A" w:rsidRPr="00526D8A" w:rsidRDefault="00526649" w:rsidP="00F87412">
      <w:pPr>
        <w:pStyle w:val="ListParagraph"/>
        <w:numPr>
          <w:ilvl w:val="0"/>
          <w:numId w:val="14"/>
        </w:numPr>
        <w:spacing w:line="276" w:lineRule="auto"/>
        <w:rPr>
          <w:rFonts w:cs="Arial"/>
          <w:sz w:val="22"/>
          <w:szCs w:val="16"/>
        </w:rPr>
      </w:pPr>
      <w:r w:rsidRPr="00526D8A">
        <w:rPr>
          <w:sz w:val="22"/>
          <w:szCs w:val="20"/>
        </w:rPr>
        <w:t>climb stairs if the venue has multiple levels</w:t>
      </w:r>
      <w:r w:rsidRPr="00526D8A">
        <w:rPr>
          <w:rFonts w:cs="Arial"/>
          <w:sz w:val="22"/>
          <w:szCs w:val="16"/>
        </w:rPr>
        <w:t xml:space="preserve"> </w:t>
      </w:r>
    </w:p>
    <w:p w14:paraId="166E006B" w14:textId="01DFD5F8" w:rsidR="00526649" w:rsidRPr="00526D8A" w:rsidRDefault="0045615E" w:rsidP="00F87412">
      <w:pPr>
        <w:pStyle w:val="ListParagraph"/>
        <w:numPr>
          <w:ilvl w:val="0"/>
          <w:numId w:val="14"/>
        </w:numPr>
        <w:spacing w:line="276" w:lineRule="auto"/>
        <w:rPr>
          <w:sz w:val="22"/>
          <w:szCs w:val="20"/>
        </w:rPr>
      </w:pPr>
      <w:r w:rsidRPr="00526D8A">
        <w:rPr>
          <w:sz w:val="22"/>
          <w:szCs w:val="20"/>
        </w:rPr>
        <w:t xml:space="preserve">safely </w:t>
      </w:r>
      <w:r w:rsidR="008721A6" w:rsidRPr="00526D8A">
        <w:rPr>
          <w:sz w:val="22"/>
          <w:szCs w:val="20"/>
        </w:rPr>
        <w:t>lift</w:t>
      </w:r>
      <w:r w:rsidRPr="00526D8A">
        <w:rPr>
          <w:sz w:val="22"/>
          <w:szCs w:val="20"/>
        </w:rPr>
        <w:t xml:space="preserve">, </w:t>
      </w:r>
      <w:r w:rsidR="008721A6" w:rsidRPr="00526D8A">
        <w:rPr>
          <w:sz w:val="22"/>
          <w:szCs w:val="20"/>
        </w:rPr>
        <w:t xml:space="preserve">carry </w:t>
      </w:r>
      <w:r w:rsidRPr="00526D8A">
        <w:rPr>
          <w:sz w:val="22"/>
          <w:szCs w:val="20"/>
        </w:rPr>
        <w:t xml:space="preserve">and pack </w:t>
      </w:r>
      <w:r w:rsidR="008721A6" w:rsidRPr="00526D8A">
        <w:rPr>
          <w:sz w:val="22"/>
          <w:szCs w:val="20"/>
        </w:rPr>
        <w:t>materials</w:t>
      </w:r>
      <w:r w:rsidRPr="00526D8A">
        <w:rPr>
          <w:sz w:val="22"/>
          <w:szCs w:val="20"/>
        </w:rPr>
        <w:t xml:space="preserve"> and equipment</w:t>
      </w:r>
      <w:r w:rsidR="00672A31" w:rsidRPr="00526D8A">
        <w:rPr>
          <w:sz w:val="22"/>
          <w:szCs w:val="20"/>
        </w:rPr>
        <w:t xml:space="preserve"> </w:t>
      </w:r>
      <w:r w:rsidR="008721A6" w:rsidRPr="00526D8A">
        <w:rPr>
          <w:sz w:val="22"/>
          <w:szCs w:val="20"/>
        </w:rPr>
        <w:t>(usually less than 13 k</w:t>
      </w:r>
      <w:r w:rsidR="00526D8A" w:rsidRPr="00526D8A">
        <w:rPr>
          <w:sz w:val="22"/>
          <w:szCs w:val="20"/>
        </w:rPr>
        <w:t>ilograms</w:t>
      </w:r>
      <w:r w:rsidR="008721A6" w:rsidRPr="00526D8A">
        <w:rPr>
          <w:sz w:val="22"/>
          <w:szCs w:val="20"/>
        </w:rPr>
        <w:t>), which may in</w:t>
      </w:r>
      <w:r w:rsidR="00672A31" w:rsidRPr="00526D8A">
        <w:rPr>
          <w:sz w:val="22"/>
          <w:szCs w:val="20"/>
        </w:rPr>
        <w:t>volv</w:t>
      </w:r>
      <w:r w:rsidR="008721A6" w:rsidRPr="00526D8A">
        <w:rPr>
          <w:sz w:val="22"/>
          <w:szCs w:val="20"/>
        </w:rPr>
        <w:t>e pushing, pulling and squatting actions</w:t>
      </w:r>
      <w:r w:rsidR="2028020C" w:rsidRPr="00526D8A">
        <w:rPr>
          <w:sz w:val="22"/>
          <w:szCs w:val="20"/>
        </w:rPr>
        <w:t>, where this is required in your placement</w:t>
      </w:r>
    </w:p>
    <w:p w14:paraId="3EA6AC72" w14:textId="273665A1" w:rsidR="008721A6" w:rsidRPr="00526D8A" w:rsidRDefault="00526649" w:rsidP="00F87412">
      <w:pPr>
        <w:pStyle w:val="ListParagraph"/>
        <w:numPr>
          <w:ilvl w:val="0"/>
          <w:numId w:val="14"/>
        </w:numPr>
        <w:spacing w:line="276" w:lineRule="auto"/>
        <w:rPr>
          <w:sz w:val="22"/>
          <w:szCs w:val="20"/>
        </w:rPr>
      </w:pPr>
      <w:r w:rsidRPr="00526D8A">
        <w:rPr>
          <w:rFonts w:cs="Arial"/>
          <w:sz w:val="22"/>
          <w:szCs w:val="16"/>
        </w:rPr>
        <w:t>use a laptop or computer for extended periods of time</w:t>
      </w:r>
      <w:r w:rsidR="00C731DA" w:rsidRPr="00526D8A">
        <w:rPr>
          <w:rFonts w:cs="Arial"/>
          <w:sz w:val="22"/>
          <w:szCs w:val="16"/>
        </w:rPr>
        <w:t>.</w:t>
      </w:r>
    </w:p>
    <w:p w14:paraId="6C8637F8" w14:textId="2AA5EA18" w:rsidR="004334F0" w:rsidRPr="00526D8A" w:rsidRDefault="004334F0" w:rsidP="00F87412">
      <w:pPr>
        <w:spacing w:line="276" w:lineRule="auto"/>
        <w:ind w:left="360"/>
        <w:rPr>
          <w:rFonts w:cs="Arial"/>
          <w:szCs w:val="18"/>
        </w:rPr>
      </w:pPr>
    </w:p>
    <w:sectPr w:rsidR="004334F0" w:rsidRPr="00526D8A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28CB" w14:textId="77777777" w:rsidR="00B14BB1" w:rsidRDefault="00B14BB1">
      <w:r>
        <w:separator/>
      </w:r>
    </w:p>
  </w:endnote>
  <w:endnote w:type="continuationSeparator" w:id="0">
    <w:p w14:paraId="4463EA69" w14:textId="77777777" w:rsidR="00B14BB1" w:rsidRDefault="00B14BB1">
      <w:r>
        <w:continuationSeparator/>
      </w:r>
    </w:p>
  </w:endnote>
  <w:endnote w:type="continuationNotice" w:id="1">
    <w:p w14:paraId="3E7A3522" w14:textId="77777777" w:rsidR="00B14BB1" w:rsidRDefault="00B14BB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GT Walsheim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7A905" w14:textId="77777777" w:rsidR="00B14BB1" w:rsidRDefault="00B14BB1">
      <w:r>
        <w:separator/>
      </w:r>
    </w:p>
  </w:footnote>
  <w:footnote w:type="continuationSeparator" w:id="0">
    <w:p w14:paraId="69312BC2" w14:textId="77777777" w:rsidR="00B14BB1" w:rsidRDefault="00B14BB1">
      <w:r>
        <w:continuationSeparator/>
      </w:r>
    </w:p>
  </w:footnote>
  <w:footnote w:type="continuationNotice" w:id="1">
    <w:p w14:paraId="2E2DD7A6" w14:textId="77777777" w:rsidR="00B14BB1" w:rsidRDefault="00B14BB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424369B7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D48CE7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45"/>
    <w:multiLevelType w:val="multilevel"/>
    <w:tmpl w:val="49780DDE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3" w15:restartNumberingAfterBreak="0">
    <w:nsid w:val="1C911D08"/>
    <w:multiLevelType w:val="hybridMultilevel"/>
    <w:tmpl w:val="30DA9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256D7180"/>
    <w:multiLevelType w:val="hybridMultilevel"/>
    <w:tmpl w:val="782EEB28"/>
    <w:lvl w:ilvl="0" w:tplc="3B9AF032">
      <w:numFmt w:val="bullet"/>
      <w:lvlText w:val="-"/>
      <w:lvlJc w:val="left"/>
      <w:pPr>
        <w:ind w:left="720" w:hanging="360"/>
      </w:pPr>
      <w:rPr>
        <w:rFonts w:ascii="GT Walsheim Light" w:eastAsia="GT Walsheim Light" w:hAnsi="GT Walsheim Light" w:cs="GT Walsheim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7" w15:restartNumberingAfterBreak="0">
    <w:nsid w:val="2B567260"/>
    <w:multiLevelType w:val="hybridMultilevel"/>
    <w:tmpl w:val="F170120C"/>
    <w:lvl w:ilvl="0" w:tplc="9A08B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8D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CA0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EC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A2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82E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CA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21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18F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A1D76"/>
    <w:multiLevelType w:val="hybridMultilevel"/>
    <w:tmpl w:val="766EC80A"/>
    <w:lvl w:ilvl="0" w:tplc="D716F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4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63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4C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23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A48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A4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8C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CD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0" w15:restartNumberingAfterBreak="0">
    <w:nsid w:val="371B4230"/>
    <w:multiLevelType w:val="hybridMultilevel"/>
    <w:tmpl w:val="9AC6145A"/>
    <w:lvl w:ilvl="0" w:tplc="2DF8E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729D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2C9A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7C6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AAF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4090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42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A5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D08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8940D"/>
    <w:multiLevelType w:val="hybridMultilevel"/>
    <w:tmpl w:val="3E0476D6"/>
    <w:lvl w:ilvl="0" w:tplc="7B4A4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229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B44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84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08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9AB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4B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0E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92E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D7229"/>
    <w:multiLevelType w:val="multilevel"/>
    <w:tmpl w:val="33F47B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5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78AD615"/>
    <w:multiLevelType w:val="hybridMultilevel"/>
    <w:tmpl w:val="3E5493CE"/>
    <w:lvl w:ilvl="0" w:tplc="DD9AE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6DD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E8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2E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61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46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63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D693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066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D511B"/>
    <w:multiLevelType w:val="hybridMultilevel"/>
    <w:tmpl w:val="D0303872"/>
    <w:lvl w:ilvl="0" w:tplc="D7ECF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AED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08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A8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427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167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0D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A2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E5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80D63"/>
    <w:multiLevelType w:val="hybridMultilevel"/>
    <w:tmpl w:val="6E80942E"/>
    <w:lvl w:ilvl="0" w:tplc="1AF44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4C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60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AE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60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67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0E0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AD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600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23"/>
  </w:num>
  <w:num w:numId="2" w16cid:durableId="614139069">
    <w:abstractNumId w:val="1"/>
  </w:num>
  <w:num w:numId="3" w16cid:durableId="1636327227">
    <w:abstractNumId w:val="22"/>
  </w:num>
  <w:num w:numId="4" w16cid:durableId="1360232169">
    <w:abstractNumId w:val="15"/>
  </w:num>
  <w:num w:numId="5" w16cid:durableId="308944186">
    <w:abstractNumId w:val="16"/>
  </w:num>
  <w:num w:numId="6" w16cid:durableId="621038994">
    <w:abstractNumId w:val="6"/>
  </w:num>
  <w:num w:numId="7" w16cid:durableId="598561567">
    <w:abstractNumId w:val="2"/>
  </w:num>
  <w:num w:numId="8" w16cid:durableId="1822039744">
    <w:abstractNumId w:val="4"/>
  </w:num>
  <w:num w:numId="9" w16cid:durableId="1970744858">
    <w:abstractNumId w:val="14"/>
  </w:num>
  <w:num w:numId="10" w16cid:durableId="1282809278">
    <w:abstractNumId w:val="9"/>
  </w:num>
  <w:num w:numId="11" w16cid:durableId="1605530958">
    <w:abstractNumId w:val="24"/>
  </w:num>
  <w:num w:numId="12" w16cid:durableId="1105736082">
    <w:abstractNumId w:val="18"/>
  </w:num>
  <w:num w:numId="13" w16cid:durableId="1456364886">
    <w:abstractNumId w:val="20"/>
  </w:num>
  <w:num w:numId="14" w16cid:durableId="1213157439">
    <w:abstractNumId w:val="13"/>
  </w:num>
  <w:num w:numId="15" w16cid:durableId="652489694">
    <w:abstractNumId w:val="10"/>
  </w:num>
  <w:num w:numId="16" w16cid:durableId="715932102">
    <w:abstractNumId w:val="21"/>
  </w:num>
  <w:num w:numId="17" w16cid:durableId="159394862">
    <w:abstractNumId w:val="11"/>
  </w:num>
  <w:num w:numId="18" w16cid:durableId="1041171844">
    <w:abstractNumId w:val="19"/>
  </w:num>
  <w:num w:numId="19" w16cid:durableId="1045637290">
    <w:abstractNumId w:val="17"/>
  </w:num>
  <w:num w:numId="20" w16cid:durableId="542406441">
    <w:abstractNumId w:val="8"/>
  </w:num>
  <w:num w:numId="21" w16cid:durableId="494221378">
    <w:abstractNumId w:val="12"/>
  </w:num>
  <w:num w:numId="22" w16cid:durableId="1921479744">
    <w:abstractNumId w:val="7"/>
  </w:num>
  <w:num w:numId="23" w16cid:durableId="623850573">
    <w:abstractNumId w:val="5"/>
  </w:num>
  <w:num w:numId="24" w16cid:durableId="352612233">
    <w:abstractNumId w:val="3"/>
  </w:num>
  <w:num w:numId="25" w16cid:durableId="121754371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EEB"/>
    <w:rsid w:val="000119A1"/>
    <w:rsid w:val="00014ECD"/>
    <w:rsid w:val="00016197"/>
    <w:rsid w:val="00017A4E"/>
    <w:rsid w:val="00017EF3"/>
    <w:rsid w:val="00020C24"/>
    <w:rsid w:val="00020E70"/>
    <w:rsid w:val="00022FF1"/>
    <w:rsid w:val="00025206"/>
    <w:rsid w:val="000256E9"/>
    <w:rsid w:val="000278DA"/>
    <w:rsid w:val="00030024"/>
    <w:rsid w:val="00031394"/>
    <w:rsid w:val="000330EE"/>
    <w:rsid w:val="000332A5"/>
    <w:rsid w:val="000337E5"/>
    <w:rsid w:val="00034C1F"/>
    <w:rsid w:val="00040720"/>
    <w:rsid w:val="00042193"/>
    <w:rsid w:val="0004326A"/>
    <w:rsid w:val="000447CD"/>
    <w:rsid w:val="000449E4"/>
    <w:rsid w:val="0004520E"/>
    <w:rsid w:val="00047E88"/>
    <w:rsid w:val="00052F49"/>
    <w:rsid w:val="00054FD7"/>
    <w:rsid w:val="00060E6D"/>
    <w:rsid w:val="000637B7"/>
    <w:rsid w:val="00066775"/>
    <w:rsid w:val="00066B26"/>
    <w:rsid w:val="00066D75"/>
    <w:rsid w:val="000713AD"/>
    <w:rsid w:val="000716B2"/>
    <w:rsid w:val="000716D4"/>
    <w:rsid w:val="00071757"/>
    <w:rsid w:val="00072191"/>
    <w:rsid w:val="00074610"/>
    <w:rsid w:val="00083154"/>
    <w:rsid w:val="000834D0"/>
    <w:rsid w:val="000838DF"/>
    <w:rsid w:val="0008417B"/>
    <w:rsid w:val="00086EF7"/>
    <w:rsid w:val="00087504"/>
    <w:rsid w:val="000951D9"/>
    <w:rsid w:val="00096C83"/>
    <w:rsid w:val="000A4B87"/>
    <w:rsid w:val="000A63F2"/>
    <w:rsid w:val="000B2EC4"/>
    <w:rsid w:val="000B3200"/>
    <w:rsid w:val="000B3A55"/>
    <w:rsid w:val="000B3BC5"/>
    <w:rsid w:val="000B5E9B"/>
    <w:rsid w:val="000C0251"/>
    <w:rsid w:val="000C227F"/>
    <w:rsid w:val="000C3276"/>
    <w:rsid w:val="000C5BA4"/>
    <w:rsid w:val="000D2625"/>
    <w:rsid w:val="000D4708"/>
    <w:rsid w:val="000D481B"/>
    <w:rsid w:val="000D6563"/>
    <w:rsid w:val="000D7299"/>
    <w:rsid w:val="000D7B2E"/>
    <w:rsid w:val="000E3329"/>
    <w:rsid w:val="000E3DB3"/>
    <w:rsid w:val="000E63B7"/>
    <w:rsid w:val="000E7F8F"/>
    <w:rsid w:val="000F734F"/>
    <w:rsid w:val="00100013"/>
    <w:rsid w:val="00101D2E"/>
    <w:rsid w:val="00101E36"/>
    <w:rsid w:val="00102204"/>
    <w:rsid w:val="00105BC4"/>
    <w:rsid w:val="00106AD6"/>
    <w:rsid w:val="00107F9A"/>
    <w:rsid w:val="001112C8"/>
    <w:rsid w:val="00113EB4"/>
    <w:rsid w:val="00114BDD"/>
    <w:rsid w:val="00116517"/>
    <w:rsid w:val="00130252"/>
    <w:rsid w:val="0013075D"/>
    <w:rsid w:val="001309FD"/>
    <w:rsid w:val="00130EF3"/>
    <w:rsid w:val="00131855"/>
    <w:rsid w:val="00132C94"/>
    <w:rsid w:val="0013359C"/>
    <w:rsid w:val="00133C20"/>
    <w:rsid w:val="001340E3"/>
    <w:rsid w:val="00134C88"/>
    <w:rsid w:val="00140C1E"/>
    <w:rsid w:val="001417A9"/>
    <w:rsid w:val="0014271B"/>
    <w:rsid w:val="001430FD"/>
    <w:rsid w:val="00145F11"/>
    <w:rsid w:val="001461B1"/>
    <w:rsid w:val="00150411"/>
    <w:rsid w:val="00153A50"/>
    <w:rsid w:val="00153AE8"/>
    <w:rsid w:val="00154546"/>
    <w:rsid w:val="00160197"/>
    <w:rsid w:val="00163A14"/>
    <w:rsid w:val="00163C52"/>
    <w:rsid w:val="00165E6D"/>
    <w:rsid w:val="00167A0D"/>
    <w:rsid w:val="00170D05"/>
    <w:rsid w:val="0017332F"/>
    <w:rsid w:val="001739E9"/>
    <w:rsid w:val="0017528C"/>
    <w:rsid w:val="001779C2"/>
    <w:rsid w:val="00184278"/>
    <w:rsid w:val="001869D5"/>
    <w:rsid w:val="00193814"/>
    <w:rsid w:val="00196A15"/>
    <w:rsid w:val="00196CAC"/>
    <w:rsid w:val="00196D4F"/>
    <w:rsid w:val="001A4B91"/>
    <w:rsid w:val="001A5A57"/>
    <w:rsid w:val="001A6586"/>
    <w:rsid w:val="001B00A3"/>
    <w:rsid w:val="001B01F3"/>
    <w:rsid w:val="001B300B"/>
    <w:rsid w:val="001B6139"/>
    <w:rsid w:val="001B74DF"/>
    <w:rsid w:val="001C10A2"/>
    <w:rsid w:val="001C1C76"/>
    <w:rsid w:val="001C25DE"/>
    <w:rsid w:val="001C436E"/>
    <w:rsid w:val="001D1B53"/>
    <w:rsid w:val="001D3593"/>
    <w:rsid w:val="001D3AC9"/>
    <w:rsid w:val="001D4836"/>
    <w:rsid w:val="001E11AB"/>
    <w:rsid w:val="001E1DFC"/>
    <w:rsid w:val="001E1E0C"/>
    <w:rsid w:val="001E7332"/>
    <w:rsid w:val="001E7571"/>
    <w:rsid w:val="001E79BB"/>
    <w:rsid w:val="001E7E88"/>
    <w:rsid w:val="001F12FF"/>
    <w:rsid w:val="001F1D11"/>
    <w:rsid w:val="001F3953"/>
    <w:rsid w:val="001F3FE6"/>
    <w:rsid w:val="001F4263"/>
    <w:rsid w:val="001F6A61"/>
    <w:rsid w:val="001F6FB1"/>
    <w:rsid w:val="001F7AC3"/>
    <w:rsid w:val="00202B79"/>
    <w:rsid w:val="00203269"/>
    <w:rsid w:val="00211A6B"/>
    <w:rsid w:val="00213CC1"/>
    <w:rsid w:val="00221696"/>
    <w:rsid w:val="002221F4"/>
    <w:rsid w:val="00224E79"/>
    <w:rsid w:val="00226AD1"/>
    <w:rsid w:val="00226B4E"/>
    <w:rsid w:val="002314B7"/>
    <w:rsid w:val="0023242A"/>
    <w:rsid w:val="00233510"/>
    <w:rsid w:val="00245AED"/>
    <w:rsid w:val="00245EA5"/>
    <w:rsid w:val="00251FF7"/>
    <w:rsid w:val="00252D8B"/>
    <w:rsid w:val="00253D40"/>
    <w:rsid w:val="002557D9"/>
    <w:rsid w:val="00255A3B"/>
    <w:rsid w:val="0026020A"/>
    <w:rsid w:val="002616DB"/>
    <w:rsid w:val="0026184E"/>
    <w:rsid w:val="0026273E"/>
    <w:rsid w:val="002641BE"/>
    <w:rsid w:val="002648FD"/>
    <w:rsid w:val="00264A82"/>
    <w:rsid w:val="00265BA7"/>
    <w:rsid w:val="00270275"/>
    <w:rsid w:val="00271423"/>
    <w:rsid w:val="00272DA9"/>
    <w:rsid w:val="0027342B"/>
    <w:rsid w:val="0027367A"/>
    <w:rsid w:val="0027625A"/>
    <w:rsid w:val="00282B5A"/>
    <w:rsid w:val="00283518"/>
    <w:rsid w:val="002916E5"/>
    <w:rsid w:val="00293024"/>
    <w:rsid w:val="00293745"/>
    <w:rsid w:val="0029415A"/>
    <w:rsid w:val="002948D9"/>
    <w:rsid w:val="00296AB2"/>
    <w:rsid w:val="00297479"/>
    <w:rsid w:val="002A1810"/>
    <w:rsid w:val="002A39E5"/>
    <w:rsid w:val="002A76AF"/>
    <w:rsid w:val="002B306C"/>
    <w:rsid w:val="002B41A0"/>
    <w:rsid w:val="002C489C"/>
    <w:rsid w:val="002C4F24"/>
    <w:rsid w:val="002C5BB3"/>
    <w:rsid w:val="002D09DE"/>
    <w:rsid w:val="002D1B36"/>
    <w:rsid w:val="002D2F7E"/>
    <w:rsid w:val="002D4912"/>
    <w:rsid w:val="002E0F9B"/>
    <w:rsid w:val="002E101B"/>
    <w:rsid w:val="002E2612"/>
    <w:rsid w:val="002E3B0B"/>
    <w:rsid w:val="002E3CFD"/>
    <w:rsid w:val="002E5CD9"/>
    <w:rsid w:val="002E6744"/>
    <w:rsid w:val="002F014B"/>
    <w:rsid w:val="002F0378"/>
    <w:rsid w:val="002F04DD"/>
    <w:rsid w:val="002F0D07"/>
    <w:rsid w:val="002F1E97"/>
    <w:rsid w:val="002F3B48"/>
    <w:rsid w:val="002F785B"/>
    <w:rsid w:val="0030219D"/>
    <w:rsid w:val="003028CA"/>
    <w:rsid w:val="00304602"/>
    <w:rsid w:val="00304821"/>
    <w:rsid w:val="00304FC6"/>
    <w:rsid w:val="00312B12"/>
    <w:rsid w:val="003137FE"/>
    <w:rsid w:val="00313F3E"/>
    <w:rsid w:val="00316BB6"/>
    <w:rsid w:val="003220BD"/>
    <w:rsid w:val="00323924"/>
    <w:rsid w:val="003240EF"/>
    <w:rsid w:val="003266B9"/>
    <w:rsid w:val="003269DF"/>
    <w:rsid w:val="00332A35"/>
    <w:rsid w:val="0033305C"/>
    <w:rsid w:val="003333AE"/>
    <w:rsid w:val="00333FE2"/>
    <w:rsid w:val="0033420D"/>
    <w:rsid w:val="00337345"/>
    <w:rsid w:val="00337B41"/>
    <w:rsid w:val="00340F35"/>
    <w:rsid w:val="00342AE9"/>
    <w:rsid w:val="003539AA"/>
    <w:rsid w:val="003544B4"/>
    <w:rsid w:val="00356F04"/>
    <w:rsid w:val="00357732"/>
    <w:rsid w:val="00360BA7"/>
    <w:rsid w:val="00361793"/>
    <w:rsid w:val="00361A44"/>
    <w:rsid w:val="003632AD"/>
    <w:rsid w:val="00366C04"/>
    <w:rsid w:val="00367EB2"/>
    <w:rsid w:val="00373C22"/>
    <w:rsid w:val="00374BC4"/>
    <w:rsid w:val="00374C0C"/>
    <w:rsid w:val="00374C20"/>
    <w:rsid w:val="00375957"/>
    <w:rsid w:val="00380343"/>
    <w:rsid w:val="00380F9C"/>
    <w:rsid w:val="00381C82"/>
    <w:rsid w:val="00382848"/>
    <w:rsid w:val="00385883"/>
    <w:rsid w:val="00386D84"/>
    <w:rsid w:val="00386E02"/>
    <w:rsid w:val="0039082C"/>
    <w:rsid w:val="00395B60"/>
    <w:rsid w:val="003A1988"/>
    <w:rsid w:val="003A2E60"/>
    <w:rsid w:val="003A3A30"/>
    <w:rsid w:val="003B09EE"/>
    <w:rsid w:val="003B3D2E"/>
    <w:rsid w:val="003B3FB9"/>
    <w:rsid w:val="003B4FA0"/>
    <w:rsid w:val="003B58A8"/>
    <w:rsid w:val="003B6E9A"/>
    <w:rsid w:val="003C02DE"/>
    <w:rsid w:val="003C0577"/>
    <w:rsid w:val="003C2A29"/>
    <w:rsid w:val="003C2B69"/>
    <w:rsid w:val="003C35DA"/>
    <w:rsid w:val="003D04D9"/>
    <w:rsid w:val="003D3F71"/>
    <w:rsid w:val="003D43AB"/>
    <w:rsid w:val="003D4418"/>
    <w:rsid w:val="003D4423"/>
    <w:rsid w:val="003D5785"/>
    <w:rsid w:val="003D6216"/>
    <w:rsid w:val="003D75F5"/>
    <w:rsid w:val="003E2E42"/>
    <w:rsid w:val="003E476A"/>
    <w:rsid w:val="003E4BBE"/>
    <w:rsid w:val="003E5569"/>
    <w:rsid w:val="003E5A23"/>
    <w:rsid w:val="003E64CD"/>
    <w:rsid w:val="003E64DD"/>
    <w:rsid w:val="003F0AF5"/>
    <w:rsid w:val="003F2E04"/>
    <w:rsid w:val="003F6F05"/>
    <w:rsid w:val="003F7E31"/>
    <w:rsid w:val="00402196"/>
    <w:rsid w:val="00402211"/>
    <w:rsid w:val="004052F9"/>
    <w:rsid w:val="00406A19"/>
    <w:rsid w:val="00412468"/>
    <w:rsid w:val="004139E1"/>
    <w:rsid w:val="00415510"/>
    <w:rsid w:val="00421B0D"/>
    <w:rsid w:val="00422454"/>
    <w:rsid w:val="00422BAC"/>
    <w:rsid w:val="0042381F"/>
    <w:rsid w:val="00424311"/>
    <w:rsid w:val="00424BB5"/>
    <w:rsid w:val="004309A1"/>
    <w:rsid w:val="004334F0"/>
    <w:rsid w:val="00434A6C"/>
    <w:rsid w:val="004374A0"/>
    <w:rsid w:val="0044018B"/>
    <w:rsid w:val="004405DE"/>
    <w:rsid w:val="0044084C"/>
    <w:rsid w:val="00441057"/>
    <w:rsid w:val="00442075"/>
    <w:rsid w:val="00443F3E"/>
    <w:rsid w:val="004446E7"/>
    <w:rsid w:val="00445CAC"/>
    <w:rsid w:val="0044609B"/>
    <w:rsid w:val="004477BA"/>
    <w:rsid w:val="004528B6"/>
    <w:rsid w:val="00452A74"/>
    <w:rsid w:val="00453212"/>
    <w:rsid w:val="00455459"/>
    <w:rsid w:val="004555CE"/>
    <w:rsid w:val="00455737"/>
    <w:rsid w:val="0045615E"/>
    <w:rsid w:val="004561A0"/>
    <w:rsid w:val="00460B7B"/>
    <w:rsid w:val="004634C0"/>
    <w:rsid w:val="00467129"/>
    <w:rsid w:val="004673F7"/>
    <w:rsid w:val="00475E45"/>
    <w:rsid w:val="00475EB1"/>
    <w:rsid w:val="00477F83"/>
    <w:rsid w:val="00481D0B"/>
    <w:rsid w:val="004864CD"/>
    <w:rsid w:val="00486D5D"/>
    <w:rsid w:val="004876FF"/>
    <w:rsid w:val="0048791D"/>
    <w:rsid w:val="00490D6B"/>
    <w:rsid w:val="004948A3"/>
    <w:rsid w:val="00496E40"/>
    <w:rsid w:val="004A00C8"/>
    <w:rsid w:val="004A2945"/>
    <w:rsid w:val="004A2E2F"/>
    <w:rsid w:val="004A393E"/>
    <w:rsid w:val="004A51D6"/>
    <w:rsid w:val="004A7325"/>
    <w:rsid w:val="004B10D7"/>
    <w:rsid w:val="004B132A"/>
    <w:rsid w:val="004B58B0"/>
    <w:rsid w:val="004B7829"/>
    <w:rsid w:val="004C01DC"/>
    <w:rsid w:val="004C0952"/>
    <w:rsid w:val="004C21D3"/>
    <w:rsid w:val="004C2711"/>
    <w:rsid w:val="004C2DED"/>
    <w:rsid w:val="004C3AC5"/>
    <w:rsid w:val="004C6311"/>
    <w:rsid w:val="004C7395"/>
    <w:rsid w:val="004D129F"/>
    <w:rsid w:val="004D17A2"/>
    <w:rsid w:val="004D357B"/>
    <w:rsid w:val="004D3D70"/>
    <w:rsid w:val="004D4D92"/>
    <w:rsid w:val="004D555F"/>
    <w:rsid w:val="004D77E0"/>
    <w:rsid w:val="004E2841"/>
    <w:rsid w:val="004E37C9"/>
    <w:rsid w:val="004E47CA"/>
    <w:rsid w:val="004E49B9"/>
    <w:rsid w:val="004E55D5"/>
    <w:rsid w:val="004E58BE"/>
    <w:rsid w:val="004E5CD3"/>
    <w:rsid w:val="004E7B41"/>
    <w:rsid w:val="004E7DA9"/>
    <w:rsid w:val="004E7F1F"/>
    <w:rsid w:val="004F056C"/>
    <w:rsid w:val="004F1751"/>
    <w:rsid w:val="004F17DE"/>
    <w:rsid w:val="004F51FB"/>
    <w:rsid w:val="004F6C46"/>
    <w:rsid w:val="004F6F0D"/>
    <w:rsid w:val="004F79D9"/>
    <w:rsid w:val="00501B81"/>
    <w:rsid w:val="00501F83"/>
    <w:rsid w:val="00503839"/>
    <w:rsid w:val="00503D50"/>
    <w:rsid w:val="00510D8D"/>
    <w:rsid w:val="00512761"/>
    <w:rsid w:val="0051282F"/>
    <w:rsid w:val="005132E2"/>
    <w:rsid w:val="00516C30"/>
    <w:rsid w:val="00522EC2"/>
    <w:rsid w:val="00523428"/>
    <w:rsid w:val="0052418F"/>
    <w:rsid w:val="00524682"/>
    <w:rsid w:val="005265DD"/>
    <w:rsid w:val="00526649"/>
    <w:rsid w:val="00526D8A"/>
    <w:rsid w:val="00530A4B"/>
    <w:rsid w:val="00531636"/>
    <w:rsid w:val="005331ED"/>
    <w:rsid w:val="00533B4B"/>
    <w:rsid w:val="00534C13"/>
    <w:rsid w:val="00535B41"/>
    <w:rsid w:val="00541AD7"/>
    <w:rsid w:val="0054212F"/>
    <w:rsid w:val="0054240B"/>
    <w:rsid w:val="00543E88"/>
    <w:rsid w:val="00544C37"/>
    <w:rsid w:val="0054647F"/>
    <w:rsid w:val="005501B6"/>
    <w:rsid w:val="00551964"/>
    <w:rsid w:val="00553758"/>
    <w:rsid w:val="005557DE"/>
    <w:rsid w:val="00556564"/>
    <w:rsid w:val="00556B39"/>
    <w:rsid w:val="005600B6"/>
    <w:rsid w:val="005618DE"/>
    <w:rsid w:val="00561FC2"/>
    <w:rsid w:val="005634EF"/>
    <w:rsid w:val="005646EC"/>
    <w:rsid w:val="00564863"/>
    <w:rsid w:val="00566B4B"/>
    <w:rsid w:val="0057066C"/>
    <w:rsid w:val="0057232A"/>
    <w:rsid w:val="00574E11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12B9"/>
    <w:rsid w:val="00591FBE"/>
    <w:rsid w:val="0059248F"/>
    <w:rsid w:val="00593B41"/>
    <w:rsid w:val="005A0F3C"/>
    <w:rsid w:val="005A13E0"/>
    <w:rsid w:val="005A188A"/>
    <w:rsid w:val="005A2765"/>
    <w:rsid w:val="005A2DB6"/>
    <w:rsid w:val="005A4811"/>
    <w:rsid w:val="005A5007"/>
    <w:rsid w:val="005A78DA"/>
    <w:rsid w:val="005B3918"/>
    <w:rsid w:val="005B7261"/>
    <w:rsid w:val="005B7B70"/>
    <w:rsid w:val="005C1407"/>
    <w:rsid w:val="005C259E"/>
    <w:rsid w:val="005C43F0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51B6"/>
    <w:rsid w:val="005D64C9"/>
    <w:rsid w:val="005D7006"/>
    <w:rsid w:val="005E1C34"/>
    <w:rsid w:val="005E26CC"/>
    <w:rsid w:val="005E5618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5F74B9"/>
    <w:rsid w:val="00602AF8"/>
    <w:rsid w:val="00602C92"/>
    <w:rsid w:val="0060316A"/>
    <w:rsid w:val="00606AF5"/>
    <w:rsid w:val="00607CDB"/>
    <w:rsid w:val="00610A9F"/>
    <w:rsid w:val="00611B29"/>
    <w:rsid w:val="00613014"/>
    <w:rsid w:val="00613E59"/>
    <w:rsid w:val="00614E6B"/>
    <w:rsid w:val="00615058"/>
    <w:rsid w:val="00616098"/>
    <w:rsid w:val="00617917"/>
    <w:rsid w:val="00622030"/>
    <w:rsid w:val="006235FC"/>
    <w:rsid w:val="00625632"/>
    <w:rsid w:val="00626EAA"/>
    <w:rsid w:val="0063054B"/>
    <w:rsid w:val="00630E71"/>
    <w:rsid w:val="0063100D"/>
    <w:rsid w:val="00632FC6"/>
    <w:rsid w:val="00633459"/>
    <w:rsid w:val="0063406B"/>
    <w:rsid w:val="00636B79"/>
    <w:rsid w:val="006402C3"/>
    <w:rsid w:val="0064402F"/>
    <w:rsid w:val="00650E20"/>
    <w:rsid w:val="00651445"/>
    <w:rsid w:val="00651A6E"/>
    <w:rsid w:val="0065335C"/>
    <w:rsid w:val="00653BE4"/>
    <w:rsid w:val="00653CC5"/>
    <w:rsid w:val="00655991"/>
    <w:rsid w:val="00655E46"/>
    <w:rsid w:val="006643A4"/>
    <w:rsid w:val="0066587F"/>
    <w:rsid w:val="00667473"/>
    <w:rsid w:val="0067068C"/>
    <w:rsid w:val="0067135F"/>
    <w:rsid w:val="00672A31"/>
    <w:rsid w:val="006778A4"/>
    <w:rsid w:val="00685A7F"/>
    <w:rsid w:val="00685C6E"/>
    <w:rsid w:val="00690BE2"/>
    <w:rsid w:val="00690DFF"/>
    <w:rsid w:val="00691FF6"/>
    <w:rsid w:val="00693D60"/>
    <w:rsid w:val="00695EE3"/>
    <w:rsid w:val="0069619F"/>
    <w:rsid w:val="00697588"/>
    <w:rsid w:val="00697AA1"/>
    <w:rsid w:val="006A0503"/>
    <w:rsid w:val="006A051B"/>
    <w:rsid w:val="006A0BBF"/>
    <w:rsid w:val="006A0DCD"/>
    <w:rsid w:val="006A4A3B"/>
    <w:rsid w:val="006A578F"/>
    <w:rsid w:val="006A5C7D"/>
    <w:rsid w:val="006A76B4"/>
    <w:rsid w:val="006A79C3"/>
    <w:rsid w:val="006A7AD4"/>
    <w:rsid w:val="006A7B35"/>
    <w:rsid w:val="006A7E72"/>
    <w:rsid w:val="006B390A"/>
    <w:rsid w:val="006B59E6"/>
    <w:rsid w:val="006B7662"/>
    <w:rsid w:val="006C099D"/>
    <w:rsid w:val="006C1A4A"/>
    <w:rsid w:val="006C734B"/>
    <w:rsid w:val="006D0589"/>
    <w:rsid w:val="006D1ADC"/>
    <w:rsid w:val="006D1F57"/>
    <w:rsid w:val="006D6114"/>
    <w:rsid w:val="006E0545"/>
    <w:rsid w:val="006E36BD"/>
    <w:rsid w:val="006E6CF6"/>
    <w:rsid w:val="006E758A"/>
    <w:rsid w:val="006F1F76"/>
    <w:rsid w:val="006F3414"/>
    <w:rsid w:val="006F64D4"/>
    <w:rsid w:val="0070256A"/>
    <w:rsid w:val="00703883"/>
    <w:rsid w:val="007065AC"/>
    <w:rsid w:val="007105C5"/>
    <w:rsid w:val="0071374D"/>
    <w:rsid w:val="00714490"/>
    <w:rsid w:val="00714EE0"/>
    <w:rsid w:val="007161EB"/>
    <w:rsid w:val="00716F37"/>
    <w:rsid w:val="007227BD"/>
    <w:rsid w:val="00725AA1"/>
    <w:rsid w:val="00726031"/>
    <w:rsid w:val="00726DBA"/>
    <w:rsid w:val="007270DD"/>
    <w:rsid w:val="007307F0"/>
    <w:rsid w:val="007316D1"/>
    <w:rsid w:val="007319E6"/>
    <w:rsid w:val="007331DB"/>
    <w:rsid w:val="00735C43"/>
    <w:rsid w:val="00737FBD"/>
    <w:rsid w:val="00741AD9"/>
    <w:rsid w:val="007421CF"/>
    <w:rsid w:val="0074289A"/>
    <w:rsid w:val="0074355A"/>
    <w:rsid w:val="00743C83"/>
    <w:rsid w:val="007527B8"/>
    <w:rsid w:val="0075288D"/>
    <w:rsid w:val="00754FEA"/>
    <w:rsid w:val="00756BDF"/>
    <w:rsid w:val="00764201"/>
    <w:rsid w:val="007660EC"/>
    <w:rsid w:val="0076617B"/>
    <w:rsid w:val="0077384B"/>
    <w:rsid w:val="007768DE"/>
    <w:rsid w:val="00780C7D"/>
    <w:rsid w:val="00783599"/>
    <w:rsid w:val="007873D3"/>
    <w:rsid w:val="007877B3"/>
    <w:rsid w:val="00791A25"/>
    <w:rsid w:val="00793567"/>
    <w:rsid w:val="007937FA"/>
    <w:rsid w:val="00794DEA"/>
    <w:rsid w:val="00795458"/>
    <w:rsid w:val="00795A06"/>
    <w:rsid w:val="007976A7"/>
    <w:rsid w:val="007A03BA"/>
    <w:rsid w:val="007A10A6"/>
    <w:rsid w:val="007A1CCB"/>
    <w:rsid w:val="007A2DE0"/>
    <w:rsid w:val="007B13E2"/>
    <w:rsid w:val="007B157B"/>
    <w:rsid w:val="007B2619"/>
    <w:rsid w:val="007B520E"/>
    <w:rsid w:val="007B558B"/>
    <w:rsid w:val="007B7C5F"/>
    <w:rsid w:val="007C1DBA"/>
    <w:rsid w:val="007C55B1"/>
    <w:rsid w:val="007D570B"/>
    <w:rsid w:val="007E40D7"/>
    <w:rsid w:val="007E4E02"/>
    <w:rsid w:val="007E5124"/>
    <w:rsid w:val="007E6256"/>
    <w:rsid w:val="007F020A"/>
    <w:rsid w:val="007F0A34"/>
    <w:rsid w:val="007F125E"/>
    <w:rsid w:val="007F2444"/>
    <w:rsid w:val="007F50AF"/>
    <w:rsid w:val="007F665B"/>
    <w:rsid w:val="007F67FC"/>
    <w:rsid w:val="007F76F1"/>
    <w:rsid w:val="0080012C"/>
    <w:rsid w:val="00800A84"/>
    <w:rsid w:val="00801A80"/>
    <w:rsid w:val="00802BED"/>
    <w:rsid w:val="008039E1"/>
    <w:rsid w:val="0080783C"/>
    <w:rsid w:val="00816116"/>
    <w:rsid w:val="00817357"/>
    <w:rsid w:val="00817864"/>
    <w:rsid w:val="00824651"/>
    <w:rsid w:val="00825E79"/>
    <w:rsid w:val="00830550"/>
    <w:rsid w:val="0083472C"/>
    <w:rsid w:val="00835064"/>
    <w:rsid w:val="00835695"/>
    <w:rsid w:val="008406B1"/>
    <w:rsid w:val="008434B2"/>
    <w:rsid w:val="00843F94"/>
    <w:rsid w:val="00844A42"/>
    <w:rsid w:val="00845B12"/>
    <w:rsid w:val="0084709F"/>
    <w:rsid w:val="008477B3"/>
    <w:rsid w:val="00847FAE"/>
    <w:rsid w:val="0085077D"/>
    <w:rsid w:val="00853DFB"/>
    <w:rsid w:val="00855430"/>
    <w:rsid w:val="00857A26"/>
    <w:rsid w:val="00857F1E"/>
    <w:rsid w:val="008608A3"/>
    <w:rsid w:val="00861AB9"/>
    <w:rsid w:val="00864B9E"/>
    <w:rsid w:val="008656D1"/>
    <w:rsid w:val="008721A6"/>
    <w:rsid w:val="00873038"/>
    <w:rsid w:val="00875C54"/>
    <w:rsid w:val="00875F1F"/>
    <w:rsid w:val="008768B9"/>
    <w:rsid w:val="00876B58"/>
    <w:rsid w:val="008771E2"/>
    <w:rsid w:val="00880EA5"/>
    <w:rsid w:val="00886737"/>
    <w:rsid w:val="00891628"/>
    <w:rsid w:val="00893BD6"/>
    <w:rsid w:val="008942B8"/>
    <w:rsid w:val="008955E1"/>
    <w:rsid w:val="0089718D"/>
    <w:rsid w:val="00897EB4"/>
    <w:rsid w:val="008A14AA"/>
    <w:rsid w:val="008A297F"/>
    <w:rsid w:val="008A38F4"/>
    <w:rsid w:val="008A3E17"/>
    <w:rsid w:val="008A5187"/>
    <w:rsid w:val="008A540F"/>
    <w:rsid w:val="008A7698"/>
    <w:rsid w:val="008A7BDA"/>
    <w:rsid w:val="008B2F6C"/>
    <w:rsid w:val="008B32C2"/>
    <w:rsid w:val="008B3B93"/>
    <w:rsid w:val="008B420F"/>
    <w:rsid w:val="008B520B"/>
    <w:rsid w:val="008B6CFE"/>
    <w:rsid w:val="008B72B7"/>
    <w:rsid w:val="008C05D3"/>
    <w:rsid w:val="008C2E0E"/>
    <w:rsid w:val="008C3EF7"/>
    <w:rsid w:val="008C3FBD"/>
    <w:rsid w:val="008C6CA9"/>
    <w:rsid w:val="008D117B"/>
    <w:rsid w:val="008D130F"/>
    <w:rsid w:val="008D2889"/>
    <w:rsid w:val="008D2999"/>
    <w:rsid w:val="008D2C42"/>
    <w:rsid w:val="008D35F3"/>
    <w:rsid w:val="008D36CE"/>
    <w:rsid w:val="008D3B89"/>
    <w:rsid w:val="008D3BD3"/>
    <w:rsid w:val="008D756B"/>
    <w:rsid w:val="008E0641"/>
    <w:rsid w:val="008E540D"/>
    <w:rsid w:val="008F4BC0"/>
    <w:rsid w:val="008F5031"/>
    <w:rsid w:val="008F7B65"/>
    <w:rsid w:val="00904838"/>
    <w:rsid w:val="00904A37"/>
    <w:rsid w:val="00905359"/>
    <w:rsid w:val="00906350"/>
    <w:rsid w:val="009067A0"/>
    <w:rsid w:val="00914A3D"/>
    <w:rsid w:val="009150B9"/>
    <w:rsid w:val="0091622E"/>
    <w:rsid w:val="00920472"/>
    <w:rsid w:val="009219FC"/>
    <w:rsid w:val="009232DB"/>
    <w:rsid w:val="00924133"/>
    <w:rsid w:val="0093387B"/>
    <w:rsid w:val="0093563C"/>
    <w:rsid w:val="00936D79"/>
    <w:rsid w:val="009403E5"/>
    <w:rsid w:val="00941B1A"/>
    <w:rsid w:val="0094344F"/>
    <w:rsid w:val="00955CC4"/>
    <w:rsid w:val="0095652B"/>
    <w:rsid w:val="00957324"/>
    <w:rsid w:val="00960914"/>
    <w:rsid w:val="0096187D"/>
    <w:rsid w:val="009641CF"/>
    <w:rsid w:val="009668AD"/>
    <w:rsid w:val="009668D1"/>
    <w:rsid w:val="00970225"/>
    <w:rsid w:val="00971411"/>
    <w:rsid w:val="00973221"/>
    <w:rsid w:val="009743A5"/>
    <w:rsid w:val="00975D03"/>
    <w:rsid w:val="00976792"/>
    <w:rsid w:val="00977CF4"/>
    <w:rsid w:val="00980438"/>
    <w:rsid w:val="0098424E"/>
    <w:rsid w:val="0098686E"/>
    <w:rsid w:val="009871ED"/>
    <w:rsid w:val="00993E9F"/>
    <w:rsid w:val="009953F3"/>
    <w:rsid w:val="00995549"/>
    <w:rsid w:val="009A2B9C"/>
    <w:rsid w:val="009A52D4"/>
    <w:rsid w:val="009A6180"/>
    <w:rsid w:val="009A6319"/>
    <w:rsid w:val="009A7B1F"/>
    <w:rsid w:val="009B2188"/>
    <w:rsid w:val="009B3920"/>
    <w:rsid w:val="009B6403"/>
    <w:rsid w:val="009B7E68"/>
    <w:rsid w:val="009C09E8"/>
    <w:rsid w:val="009C0E22"/>
    <w:rsid w:val="009C20EE"/>
    <w:rsid w:val="009C53A1"/>
    <w:rsid w:val="009C7291"/>
    <w:rsid w:val="009C7F67"/>
    <w:rsid w:val="009D45A2"/>
    <w:rsid w:val="009D4AFF"/>
    <w:rsid w:val="009D53FC"/>
    <w:rsid w:val="009D6C73"/>
    <w:rsid w:val="009D7556"/>
    <w:rsid w:val="009D75B4"/>
    <w:rsid w:val="009E069A"/>
    <w:rsid w:val="009E2C65"/>
    <w:rsid w:val="009E3135"/>
    <w:rsid w:val="009E368A"/>
    <w:rsid w:val="009E4713"/>
    <w:rsid w:val="009E536C"/>
    <w:rsid w:val="009E53EC"/>
    <w:rsid w:val="009E5623"/>
    <w:rsid w:val="009E6048"/>
    <w:rsid w:val="009E6C2B"/>
    <w:rsid w:val="009E775A"/>
    <w:rsid w:val="009F0509"/>
    <w:rsid w:val="009F19EF"/>
    <w:rsid w:val="009F304A"/>
    <w:rsid w:val="009F764E"/>
    <w:rsid w:val="00A02943"/>
    <w:rsid w:val="00A02CC4"/>
    <w:rsid w:val="00A037EA"/>
    <w:rsid w:val="00A03F44"/>
    <w:rsid w:val="00A04EED"/>
    <w:rsid w:val="00A05726"/>
    <w:rsid w:val="00A1214D"/>
    <w:rsid w:val="00A14F0D"/>
    <w:rsid w:val="00A17F18"/>
    <w:rsid w:val="00A1AF19"/>
    <w:rsid w:val="00A20FE1"/>
    <w:rsid w:val="00A24663"/>
    <w:rsid w:val="00A249B4"/>
    <w:rsid w:val="00A26E75"/>
    <w:rsid w:val="00A332AF"/>
    <w:rsid w:val="00A36537"/>
    <w:rsid w:val="00A426C7"/>
    <w:rsid w:val="00A450F6"/>
    <w:rsid w:val="00A50F91"/>
    <w:rsid w:val="00A51EC3"/>
    <w:rsid w:val="00A53635"/>
    <w:rsid w:val="00A53A65"/>
    <w:rsid w:val="00A53B5E"/>
    <w:rsid w:val="00A54687"/>
    <w:rsid w:val="00A54F23"/>
    <w:rsid w:val="00A5706B"/>
    <w:rsid w:val="00A5711C"/>
    <w:rsid w:val="00A61D4C"/>
    <w:rsid w:val="00A65C7E"/>
    <w:rsid w:val="00A66A1F"/>
    <w:rsid w:val="00A70B75"/>
    <w:rsid w:val="00A71D2D"/>
    <w:rsid w:val="00A72282"/>
    <w:rsid w:val="00A72951"/>
    <w:rsid w:val="00A7365F"/>
    <w:rsid w:val="00A75A44"/>
    <w:rsid w:val="00A768B3"/>
    <w:rsid w:val="00A77EBD"/>
    <w:rsid w:val="00A8007F"/>
    <w:rsid w:val="00A82016"/>
    <w:rsid w:val="00A8225E"/>
    <w:rsid w:val="00A83DD2"/>
    <w:rsid w:val="00A902C7"/>
    <w:rsid w:val="00A90455"/>
    <w:rsid w:val="00A93961"/>
    <w:rsid w:val="00A949A1"/>
    <w:rsid w:val="00A94BE6"/>
    <w:rsid w:val="00A979AA"/>
    <w:rsid w:val="00AA0C6C"/>
    <w:rsid w:val="00AA1BFD"/>
    <w:rsid w:val="00AA3AF1"/>
    <w:rsid w:val="00AA7750"/>
    <w:rsid w:val="00AB02B8"/>
    <w:rsid w:val="00AB2F03"/>
    <w:rsid w:val="00AB377B"/>
    <w:rsid w:val="00AB3B46"/>
    <w:rsid w:val="00AC0458"/>
    <w:rsid w:val="00AC0908"/>
    <w:rsid w:val="00AC2164"/>
    <w:rsid w:val="00AC2E18"/>
    <w:rsid w:val="00AC6E76"/>
    <w:rsid w:val="00AD1351"/>
    <w:rsid w:val="00AD2CF4"/>
    <w:rsid w:val="00AD3595"/>
    <w:rsid w:val="00AD3977"/>
    <w:rsid w:val="00AD6217"/>
    <w:rsid w:val="00AD6D76"/>
    <w:rsid w:val="00AD7A3E"/>
    <w:rsid w:val="00AE20B4"/>
    <w:rsid w:val="00AE2681"/>
    <w:rsid w:val="00AE2E8E"/>
    <w:rsid w:val="00AE3062"/>
    <w:rsid w:val="00AE31E2"/>
    <w:rsid w:val="00AE3B95"/>
    <w:rsid w:val="00AE44D3"/>
    <w:rsid w:val="00AE54EA"/>
    <w:rsid w:val="00AE6ABD"/>
    <w:rsid w:val="00AF34C7"/>
    <w:rsid w:val="00AF5E68"/>
    <w:rsid w:val="00AF6585"/>
    <w:rsid w:val="00B00A59"/>
    <w:rsid w:val="00B059FB"/>
    <w:rsid w:val="00B05D2C"/>
    <w:rsid w:val="00B11700"/>
    <w:rsid w:val="00B14BB1"/>
    <w:rsid w:val="00B14BFF"/>
    <w:rsid w:val="00B15A10"/>
    <w:rsid w:val="00B3243E"/>
    <w:rsid w:val="00B32940"/>
    <w:rsid w:val="00B358D1"/>
    <w:rsid w:val="00B35D96"/>
    <w:rsid w:val="00B36793"/>
    <w:rsid w:val="00B36BC9"/>
    <w:rsid w:val="00B41B01"/>
    <w:rsid w:val="00B42CE6"/>
    <w:rsid w:val="00B452C7"/>
    <w:rsid w:val="00B45601"/>
    <w:rsid w:val="00B5082B"/>
    <w:rsid w:val="00B526DC"/>
    <w:rsid w:val="00B53346"/>
    <w:rsid w:val="00B551D5"/>
    <w:rsid w:val="00B63712"/>
    <w:rsid w:val="00B73306"/>
    <w:rsid w:val="00B739CB"/>
    <w:rsid w:val="00B741B2"/>
    <w:rsid w:val="00B767B9"/>
    <w:rsid w:val="00B76842"/>
    <w:rsid w:val="00B76BFF"/>
    <w:rsid w:val="00B80DF5"/>
    <w:rsid w:val="00B841B3"/>
    <w:rsid w:val="00B869B0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0157"/>
    <w:rsid w:val="00BA496B"/>
    <w:rsid w:val="00BB2187"/>
    <w:rsid w:val="00BB3C2F"/>
    <w:rsid w:val="00BB48D6"/>
    <w:rsid w:val="00BB556F"/>
    <w:rsid w:val="00BB5F3F"/>
    <w:rsid w:val="00BB7CD1"/>
    <w:rsid w:val="00BC2D1B"/>
    <w:rsid w:val="00BC397B"/>
    <w:rsid w:val="00BC49CD"/>
    <w:rsid w:val="00BD0044"/>
    <w:rsid w:val="00BD0CDF"/>
    <w:rsid w:val="00BD131D"/>
    <w:rsid w:val="00BD411E"/>
    <w:rsid w:val="00BD5F04"/>
    <w:rsid w:val="00BD6BC9"/>
    <w:rsid w:val="00BD77D7"/>
    <w:rsid w:val="00BD7819"/>
    <w:rsid w:val="00BE2382"/>
    <w:rsid w:val="00C0066E"/>
    <w:rsid w:val="00C01774"/>
    <w:rsid w:val="00C0235F"/>
    <w:rsid w:val="00C05105"/>
    <w:rsid w:val="00C05FFB"/>
    <w:rsid w:val="00C076AC"/>
    <w:rsid w:val="00C1057C"/>
    <w:rsid w:val="00C13A51"/>
    <w:rsid w:val="00C13D0F"/>
    <w:rsid w:val="00C1466A"/>
    <w:rsid w:val="00C158D7"/>
    <w:rsid w:val="00C15BB8"/>
    <w:rsid w:val="00C16727"/>
    <w:rsid w:val="00C355AB"/>
    <w:rsid w:val="00C3574B"/>
    <w:rsid w:val="00C36522"/>
    <w:rsid w:val="00C41740"/>
    <w:rsid w:val="00C41ED0"/>
    <w:rsid w:val="00C473B0"/>
    <w:rsid w:val="00C55F8E"/>
    <w:rsid w:val="00C57C4A"/>
    <w:rsid w:val="00C6177D"/>
    <w:rsid w:val="00C6470A"/>
    <w:rsid w:val="00C6517E"/>
    <w:rsid w:val="00C66FDE"/>
    <w:rsid w:val="00C70A86"/>
    <w:rsid w:val="00C7213E"/>
    <w:rsid w:val="00C7230E"/>
    <w:rsid w:val="00C731DA"/>
    <w:rsid w:val="00C73490"/>
    <w:rsid w:val="00C7511C"/>
    <w:rsid w:val="00C75B42"/>
    <w:rsid w:val="00C80E2F"/>
    <w:rsid w:val="00C81DA8"/>
    <w:rsid w:val="00C8334A"/>
    <w:rsid w:val="00C91CDC"/>
    <w:rsid w:val="00C92C2B"/>
    <w:rsid w:val="00C95EF1"/>
    <w:rsid w:val="00CA1E7C"/>
    <w:rsid w:val="00CA3A7C"/>
    <w:rsid w:val="00CA4CA5"/>
    <w:rsid w:val="00CA5E1E"/>
    <w:rsid w:val="00CB2A8F"/>
    <w:rsid w:val="00CC020A"/>
    <w:rsid w:val="00CC3175"/>
    <w:rsid w:val="00CC68D8"/>
    <w:rsid w:val="00CC6DA1"/>
    <w:rsid w:val="00CD2DC2"/>
    <w:rsid w:val="00CD60FF"/>
    <w:rsid w:val="00CD64B3"/>
    <w:rsid w:val="00CD756F"/>
    <w:rsid w:val="00CE081C"/>
    <w:rsid w:val="00CE15B0"/>
    <w:rsid w:val="00CE18E0"/>
    <w:rsid w:val="00CE3104"/>
    <w:rsid w:val="00CE341C"/>
    <w:rsid w:val="00CE47DC"/>
    <w:rsid w:val="00CE66D3"/>
    <w:rsid w:val="00CE6D18"/>
    <w:rsid w:val="00CF18E4"/>
    <w:rsid w:val="00CF1AE6"/>
    <w:rsid w:val="00CF31BB"/>
    <w:rsid w:val="00CF3B7B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7CCD"/>
    <w:rsid w:val="00D17E56"/>
    <w:rsid w:val="00D30854"/>
    <w:rsid w:val="00D34201"/>
    <w:rsid w:val="00D357CB"/>
    <w:rsid w:val="00D36A2B"/>
    <w:rsid w:val="00D37B4E"/>
    <w:rsid w:val="00D40223"/>
    <w:rsid w:val="00D42BB9"/>
    <w:rsid w:val="00D437A0"/>
    <w:rsid w:val="00D47E57"/>
    <w:rsid w:val="00D507E2"/>
    <w:rsid w:val="00D5361C"/>
    <w:rsid w:val="00D54D57"/>
    <w:rsid w:val="00D616AD"/>
    <w:rsid w:val="00D62CD1"/>
    <w:rsid w:val="00D635B5"/>
    <w:rsid w:val="00D6641C"/>
    <w:rsid w:val="00D66F70"/>
    <w:rsid w:val="00D705C3"/>
    <w:rsid w:val="00D71190"/>
    <w:rsid w:val="00D71BB8"/>
    <w:rsid w:val="00D72822"/>
    <w:rsid w:val="00D73A27"/>
    <w:rsid w:val="00D75BD0"/>
    <w:rsid w:val="00D76741"/>
    <w:rsid w:val="00D776FA"/>
    <w:rsid w:val="00D77BC9"/>
    <w:rsid w:val="00D819F5"/>
    <w:rsid w:val="00D82756"/>
    <w:rsid w:val="00D90497"/>
    <w:rsid w:val="00D91DAB"/>
    <w:rsid w:val="00D92742"/>
    <w:rsid w:val="00D93983"/>
    <w:rsid w:val="00D95FDF"/>
    <w:rsid w:val="00D97E92"/>
    <w:rsid w:val="00DA12F4"/>
    <w:rsid w:val="00DA13A6"/>
    <w:rsid w:val="00DA1FBC"/>
    <w:rsid w:val="00DA72C4"/>
    <w:rsid w:val="00DB03B3"/>
    <w:rsid w:val="00DB2C71"/>
    <w:rsid w:val="00DC0296"/>
    <w:rsid w:val="00DC17B9"/>
    <w:rsid w:val="00DC26FB"/>
    <w:rsid w:val="00DC2ED5"/>
    <w:rsid w:val="00DC3021"/>
    <w:rsid w:val="00DC3A1F"/>
    <w:rsid w:val="00DC6942"/>
    <w:rsid w:val="00DC7377"/>
    <w:rsid w:val="00DC783F"/>
    <w:rsid w:val="00DD31F8"/>
    <w:rsid w:val="00DD44FC"/>
    <w:rsid w:val="00DE050E"/>
    <w:rsid w:val="00DE2DAA"/>
    <w:rsid w:val="00DE371E"/>
    <w:rsid w:val="00DE4FD8"/>
    <w:rsid w:val="00DE52EF"/>
    <w:rsid w:val="00DF5EF9"/>
    <w:rsid w:val="00DF64CE"/>
    <w:rsid w:val="00E043F9"/>
    <w:rsid w:val="00E05269"/>
    <w:rsid w:val="00E12297"/>
    <w:rsid w:val="00E12AB6"/>
    <w:rsid w:val="00E12F5F"/>
    <w:rsid w:val="00E15B29"/>
    <w:rsid w:val="00E16200"/>
    <w:rsid w:val="00E177AF"/>
    <w:rsid w:val="00E17C58"/>
    <w:rsid w:val="00E20391"/>
    <w:rsid w:val="00E23D29"/>
    <w:rsid w:val="00E3224E"/>
    <w:rsid w:val="00E33458"/>
    <w:rsid w:val="00E33D89"/>
    <w:rsid w:val="00E3438F"/>
    <w:rsid w:val="00E35155"/>
    <w:rsid w:val="00E359A2"/>
    <w:rsid w:val="00E362A5"/>
    <w:rsid w:val="00E36322"/>
    <w:rsid w:val="00E36DCA"/>
    <w:rsid w:val="00E37CBC"/>
    <w:rsid w:val="00E401E1"/>
    <w:rsid w:val="00E418D9"/>
    <w:rsid w:val="00E44FE3"/>
    <w:rsid w:val="00E451F2"/>
    <w:rsid w:val="00E47805"/>
    <w:rsid w:val="00E47FE6"/>
    <w:rsid w:val="00E522E5"/>
    <w:rsid w:val="00E52E27"/>
    <w:rsid w:val="00E56650"/>
    <w:rsid w:val="00E56A8B"/>
    <w:rsid w:val="00E636EF"/>
    <w:rsid w:val="00E64B6E"/>
    <w:rsid w:val="00E64F2E"/>
    <w:rsid w:val="00E71E8B"/>
    <w:rsid w:val="00E72642"/>
    <w:rsid w:val="00E72B2B"/>
    <w:rsid w:val="00E74572"/>
    <w:rsid w:val="00E752D6"/>
    <w:rsid w:val="00E81FD9"/>
    <w:rsid w:val="00E82FA7"/>
    <w:rsid w:val="00E844A5"/>
    <w:rsid w:val="00E9001D"/>
    <w:rsid w:val="00E92875"/>
    <w:rsid w:val="00E92FC1"/>
    <w:rsid w:val="00E94206"/>
    <w:rsid w:val="00EA7462"/>
    <w:rsid w:val="00EA7BDF"/>
    <w:rsid w:val="00EB01A1"/>
    <w:rsid w:val="00EB1036"/>
    <w:rsid w:val="00EB163A"/>
    <w:rsid w:val="00EB249A"/>
    <w:rsid w:val="00EB4C7A"/>
    <w:rsid w:val="00EB6498"/>
    <w:rsid w:val="00EC0C64"/>
    <w:rsid w:val="00EC31D3"/>
    <w:rsid w:val="00EC338B"/>
    <w:rsid w:val="00EC36BD"/>
    <w:rsid w:val="00EC3F7F"/>
    <w:rsid w:val="00EC491B"/>
    <w:rsid w:val="00EC4F93"/>
    <w:rsid w:val="00EC64CA"/>
    <w:rsid w:val="00ED008E"/>
    <w:rsid w:val="00ED0899"/>
    <w:rsid w:val="00ED234C"/>
    <w:rsid w:val="00ED684A"/>
    <w:rsid w:val="00EE1625"/>
    <w:rsid w:val="00EE6215"/>
    <w:rsid w:val="00EE6952"/>
    <w:rsid w:val="00EE7A44"/>
    <w:rsid w:val="00EE7BE4"/>
    <w:rsid w:val="00EF06FC"/>
    <w:rsid w:val="00EF0D16"/>
    <w:rsid w:val="00EF2FD1"/>
    <w:rsid w:val="00F0238F"/>
    <w:rsid w:val="00F03852"/>
    <w:rsid w:val="00F054E9"/>
    <w:rsid w:val="00F05886"/>
    <w:rsid w:val="00F069ED"/>
    <w:rsid w:val="00F1160C"/>
    <w:rsid w:val="00F12C8F"/>
    <w:rsid w:val="00F132A0"/>
    <w:rsid w:val="00F133D0"/>
    <w:rsid w:val="00F20B92"/>
    <w:rsid w:val="00F2210F"/>
    <w:rsid w:val="00F2383B"/>
    <w:rsid w:val="00F24299"/>
    <w:rsid w:val="00F269F0"/>
    <w:rsid w:val="00F269F6"/>
    <w:rsid w:val="00F27814"/>
    <w:rsid w:val="00F27C8B"/>
    <w:rsid w:val="00F309D5"/>
    <w:rsid w:val="00F31613"/>
    <w:rsid w:val="00F3175C"/>
    <w:rsid w:val="00F36B19"/>
    <w:rsid w:val="00F40922"/>
    <w:rsid w:val="00F426C3"/>
    <w:rsid w:val="00F46460"/>
    <w:rsid w:val="00F47B55"/>
    <w:rsid w:val="00F53236"/>
    <w:rsid w:val="00F54ADB"/>
    <w:rsid w:val="00F566D5"/>
    <w:rsid w:val="00F571C7"/>
    <w:rsid w:val="00F63690"/>
    <w:rsid w:val="00F63EC5"/>
    <w:rsid w:val="00F67AA2"/>
    <w:rsid w:val="00F70B0F"/>
    <w:rsid w:val="00F74F0B"/>
    <w:rsid w:val="00F7730F"/>
    <w:rsid w:val="00F80CEC"/>
    <w:rsid w:val="00F81544"/>
    <w:rsid w:val="00F81DED"/>
    <w:rsid w:val="00F850F4"/>
    <w:rsid w:val="00F87412"/>
    <w:rsid w:val="00F91046"/>
    <w:rsid w:val="00F927D0"/>
    <w:rsid w:val="00F9550A"/>
    <w:rsid w:val="00FA3890"/>
    <w:rsid w:val="00FA3A34"/>
    <w:rsid w:val="00FA797A"/>
    <w:rsid w:val="00FB155B"/>
    <w:rsid w:val="00FB1A0C"/>
    <w:rsid w:val="00FB3949"/>
    <w:rsid w:val="00FC0041"/>
    <w:rsid w:val="00FC7F5A"/>
    <w:rsid w:val="00FC7F98"/>
    <w:rsid w:val="00FD0E7A"/>
    <w:rsid w:val="00FD45A5"/>
    <w:rsid w:val="00FD45F1"/>
    <w:rsid w:val="00FD7F1A"/>
    <w:rsid w:val="00FE016C"/>
    <w:rsid w:val="00FE24CA"/>
    <w:rsid w:val="00FE4AFC"/>
    <w:rsid w:val="00FE5BF4"/>
    <w:rsid w:val="0223D8DE"/>
    <w:rsid w:val="026CEA05"/>
    <w:rsid w:val="04117C33"/>
    <w:rsid w:val="042908C5"/>
    <w:rsid w:val="0508D770"/>
    <w:rsid w:val="054A454B"/>
    <w:rsid w:val="064B90D1"/>
    <w:rsid w:val="06C3A347"/>
    <w:rsid w:val="0883692C"/>
    <w:rsid w:val="0B28A31E"/>
    <w:rsid w:val="0F95A1EA"/>
    <w:rsid w:val="10357CC2"/>
    <w:rsid w:val="12ACD14E"/>
    <w:rsid w:val="13453C40"/>
    <w:rsid w:val="176DF4D9"/>
    <w:rsid w:val="1CFBFAAB"/>
    <w:rsid w:val="1D1C793A"/>
    <w:rsid w:val="1EC120C7"/>
    <w:rsid w:val="2028020C"/>
    <w:rsid w:val="22827ED4"/>
    <w:rsid w:val="251353AF"/>
    <w:rsid w:val="27BD4DBF"/>
    <w:rsid w:val="27F041CF"/>
    <w:rsid w:val="2C5598F3"/>
    <w:rsid w:val="2D64ADEE"/>
    <w:rsid w:val="30C2F9BC"/>
    <w:rsid w:val="332F888B"/>
    <w:rsid w:val="36C20155"/>
    <w:rsid w:val="45ABEB5B"/>
    <w:rsid w:val="48EDE763"/>
    <w:rsid w:val="4D231EA4"/>
    <w:rsid w:val="4D6643BC"/>
    <w:rsid w:val="4E155268"/>
    <w:rsid w:val="4FFA16EF"/>
    <w:rsid w:val="50ADB385"/>
    <w:rsid w:val="56A45D28"/>
    <w:rsid w:val="590D751C"/>
    <w:rsid w:val="60E9ADA7"/>
    <w:rsid w:val="62157500"/>
    <w:rsid w:val="648BF7AF"/>
    <w:rsid w:val="66E951AE"/>
    <w:rsid w:val="69F55B87"/>
    <w:rsid w:val="6CA4AF96"/>
    <w:rsid w:val="6F1C23D2"/>
    <w:rsid w:val="704ED3C9"/>
    <w:rsid w:val="7347B02E"/>
    <w:rsid w:val="7380B995"/>
    <w:rsid w:val="74E02B46"/>
    <w:rsid w:val="7A8956DF"/>
    <w:rsid w:val="7C238C45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64E6B11F-81F8-40DF-8BEC-BF86F6AC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32940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5F74B9"/>
    <w:pPr>
      <w:keepNext/>
      <w:numPr>
        <w:numId w:val="25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616AD"/>
    <w:pPr>
      <w:keepNext/>
      <w:outlineLvl w:val="2"/>
    </w:pPr>
    <w:rPr>
      <w:rFonts w:ascii="GT Walsheim" w:eastAsia="GT Walsheim Light" w:hAnsi="GT Walsheim"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B32940"/>
    <w:rPr>
      <w:b/>
      <w:sz w:val="32"/>
      <w:szCs w:val="28"/>
    </w:rPr>
  </w:style>
  <w:style w:type="character" w:customStyle="1" w:styleId="Heading2Char">
    <w:name w:val="Heading 2 Char"/>
    <w:link w:val="Heading2"/>
    <w:rsid w:val="005F74B9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D91DAB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  <w:style w:type="table" w:styleId="TableGrid">
    <w:name w:val="Table Grid"/>
    <w:basedOn w:val="TableNormal"/>
    <w:uiPriority w:val="59"/>
    <w:rsid w:val="008C3E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80A5E73E7ED4B89975BDABE06662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5316E-100D-4A64-B6DC-41EDAB772974}"/>
      </w:docPartPr>
      <w:docPartBody>
        <w:p w:rsidR="001435F6" w:rsidRDefault="009E70BD">
          <w:pPr>
            <w:pStyle w:val="280A5E73E7ED4B89975BDABE0666235F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GT Walsheim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72191"/>
    <w:rsid w:val="00090ECE"/>
    <w:rsid w:val="000F7B3A"/>
    <w:rsid w:val="00133116"/>
    <w:rsid w:val="001331BA"/>
    <w:rsid w:val="001435F6"/>
    <w:rsid w:val="00181825"/>
    <w:rsid w:val="001C522B"/>
    <w:rsid w:val="001D1B53"/>
    <w:rsid w:val="00200C23"/>
    <w:rsid w:val="00215D09"/>
    <w:rsid w:val="00251FF7"/>
    <w:rsid w:val="00270275"/>
    <w:rsid w:val="00301C8C"/>
    <w:rsid w:val="00305E0C"/>
    <w:rsid w:val="00312721"/>
    <w:rsid w:val="003335B9"/>
    <w:rsid w:val="003539AA"/>
    <w:rsid w:val="0036076C"/>
    <w:rsid w:val="003B4FA0"/>
    <w:rsid w:val="004C2DED"/>
    <w:rsid w:val="004E47CA"/>
    <w:rsid w:val="004E55D5"/>
    <w:rsid w:val="00503D50"/>
    <w:rsid w:val="00533B4B"/>
    <w:rsid w:val="005D316E"/>
    <w:rsid w:val="00602C92"/>
    <w:rsid w:val="00603A19"/>
    <w:rsid w:val="006136A6"/>
    <w:rsid w:val="00616098"/>
    <w:rsid w:val="006402C3"/>
    <w:rsid w:val="0064402F"/>
    <w:rsid w:val="00677BB5"/>
    <w:rsid w:val="00697584"/>
    <w:rsid w:val="006E6CF6"/>
    <w:rsid w:val="0070511F"/>
    <w:rsid w:val="007331DB"/>
    <w:rsid w:val="00762C69"/>
    <w:rsid w:val="00772FF3"/>
    <w:rsid w:val="00793EDF"/>
    <w:rsid w:val="00864B9E"/>
    <w:rsid w:val="008B066C"/>
    <w:rsid w:val="008E3858"/>
    <w:rsid w:val="00936D79"/>
    <w:rsid w:val="00971411"/>
    <w:rsid w:val="00986670"/>
    <w:rsid w:val="009B3920"/>
    <w:rsid w:val="009E3135"/>
    <w:rsid w:val="009E70BD"/>
    <w:rsid w:val="009F0509"/>
    <w:rsid w:val="00A42525"/>
    <w:rsid w:val="00A47674"/>
    <w:rsid w:val="00AE2681"/>
    <w:rsid w:val="00B27D05"/>
    <w:rsid w:val="00B56E02"/>
    <w:rsid w:val="00B63712"/>
    <w:rsid w:val="00B93B03"/>
    <w:rsid w:val="00BB0BEA"/>
    <w:rsid w:val="00BB30E0"/>
    <w:rsid w:val="00BC397B"/>
    <w:rsid w:val="00CC6DA1"/>
    <w:rsid w:val="00CE1037"/>
    <w:rsid w:val="00CF1938"/>
    <w:rsid w:val="00CF3B7B"/>
    <w:rsid w:val="00D00EA8"/>
    <w:rsid w:val="00D62D5A"/>
    <w:rsid w:val="00D72822"/>
    <w:rsid w:val="00DA13A6"/>
    <w:rsid w:val="00DB7E79"/>
    <w:rsid w:val="00DD2CCE"/>
    <w:rsid w:val="00E12AB6"/>
    <w:rsid w:val="00E17C58"/>
    <w:rsid w:val="00E21009"/>
    <w:rsid w:val="00E23D29"/>
    <w:rsid w:val="00E31400"/>
    <w:rsid w:val="00E81FD9"/>
    <w:rsid w:val="00E86920"/>
    <w:rsid w:val="00EA7BDF"/>
    <w:rsid w:val="00EC40FC"/>
    <w:rsid w:val="00EC4F93"/>
    <w:rsid w:val="00F0238F"/>
    <w:rsid w:val="00F12C8F"/>
    <w:rsid w:val="00F2383B"/>
    <w:rsid w:val="00F4676C"/>
    <w:rsid w:val="00F478BB"/>
    <w:rsid w:val="00F6029E"/>
    <w:rsid w:val="00F84F11"/>
    <w:rsid w:val="00FC1B3C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693A5D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280A5E73E7ED4B89975BDABE0666235F">
    <w:name w:val="280A5E73E7ED4B89975BDABE0666235F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EDRM041-529205256-24213</_dlc_DocId>
    <_dlc_DocIdUrl xmlns="2d3e4d8c-86b1-4eee-8356-b02c606ab54c">
      <Url>https://vec365.sharepoint.com/sites/EDRM-041/_layouts/15/DocIdRedir.aspx?ID=EDRM041-529205256-24213</Url>
      <Description>EDRM041-529205256-24213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5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6.xml><?xml version="1.0" encoding="utf-8"?>
<LongProperties xmlns="http://schemas.microsoft.com/office/2006/metadata/longProperties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5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3</Pages>
  <Words>638</Words>
  <Characters>3999</Characters>
  <Application>Microsoft Office Word</Application>
  <DocSecurity>0</DocSecurity>
  <Lines>97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Assistant Level 2 (OAL2) - Duty Statement</vt:lpstr>
    </vt:vector>
  </TitlesOfParts>
  <Company>Victorian Electorial Commission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Assistant Level 2 (OAL2) - Duty Statement</dc:title>
  <dc:subject/>
  <dc:creator>VEC</dc:creator>
  <cp:keywords/>
  <dc:description/>
  <cp:lastModifiedBy>Roy Phillips</cp:lastModifiedBy>
  <cp:revision>2</cp:revision>
  <cp:lastPrinted>2026-05-17T17:26:00Z</cp:lastPrinted>
  <dcterms:created xsi:type="dcterms:W3CDTF">2026-08-06T03:36:00Z</dcterms:created>
  <dcterms:modified xsi:type="dcterms:W3CDTF">2026-08-06T03:36:00Z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3be51147-95fd-4010-b445-468b6188f1d7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2026-06-12T19:33:21Z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b225e8ef-6d95-4308-9abd-60f02906441a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