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AAD24" w14:textId="70F6C6C8" w:rsidR="7E8930A8" w:rsidRPr="00907F0D" w:rsidRDefault="7E8930A8" w:rsidP="00552257">
      <w:pPr>
        <w:pStyle w:val="Heading1"/>
      </w:pPr>
    </w:p>
    <w:p w14:paraId="50288A49" w14:textId="66E37C36" w:rsidR="00FC0041" w:rsidRPr="00907F0D" w:rsidRDefault="00552257" w:rsidP="00552257">
      <w:pPr>
        <w:pStyle w:val="Heading1"/>
      </w:pPr>
      <w:r w:rsidRPr="00907F0D">
        <w:t>Computer Count Team Leader (CCTL) - Duty Statement</w:t>
      </w:r>
    </w:p>
    <w:p w14:paraId="4D043F09" w14:textId="77777777" w:rsidR="00552257" w:rsidRPr="00907F0D" w:rsidRDefault="00552257" w:rsidP="00552257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20" w:firstRow="1" w:lastRow="0" w:firstColumn="0" w:lastColumn="0" w:noHBand="1" w:noVBand="0"/>
      </w:tblPr>
      <w:tblGrid>
        <w:gridCol w:w="3543"/>
        <w:gridCol w:w="6085"/>
      </w:tblGrid>
      <w:tr w:rsidR="00FC0041" w:rsidRPr="00907F0D" w14:paraId="50288A4C" w14:textId="77777777" w:rsidTr="00F82F51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907F0D" w:rsidRDefault="0A1D58EE" w:rsidP="466616DC">
            <w:pPr>
              <w:pStyle w:val="Introheadings"/>
              <w:spacing w:line="276" w:lineRule="auto"/>
              <w:rPr>
                <w:rFonts w:eastAsia="GT Walsheim Light" w:cs="GT Walsheim Light"/>
                <w:sz w:val="22"/>
              </w:rPr>
            </w:pPr>
            <w:r w:rsidRPr="00907F0D">
              <w:rPr>
                <w:rFonts w:eastAsia="GT Walsheim Light" w:cs="GT Walsheim Light"/>
                <w:bCs/>
                <w:sz w:val="22"/>
              </w:rPr>
              <w:t>T</w:t>
            </w:r>
            <w:r w:rsidR="08456C0B" w:rsidRPr="00907F0D">
              <w:rPr>
                <w:rFonts w:eastAsia="GT Walsheim Light" w:cs="GT Walsheim Light"/>
                <w:bCs/>
                <w:sz w:val="22"/>
              </w:rPr>
              <w:t>itle</w:t>
            </w:r>
            <w:r w:rsidRPr="00907F0D">
              <w:rPr>
                <w:rFonts w:eastAsia="GT Walsheim Light" w:cs="GT Walsheim Light"/>
                <w:bCs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  <w:szCs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0E84B2AA" w:rsidR="00FC0041" w:rsidRPr="00907F0D" w:rsidRDefault="003554FB" w:rsidP="743BCD61">
                <w:pPr>
                  <w:spacing w:line="276" w:lineRule="auto"/>
                  <w:rPr>
                    <w:rStyle w:val="Style5"/>
                    <w:sz w:val="20"/>
                    <w:szCs w:val="20"/>
                  </w:rPr>
                </w:pPr>
                <w:r w:rsidRPr="00907F0D">
                  <w:rPr>
                    <w:rStyle w:val="Style5"/>
                  </w:rPr>
                  <w:t xml:space="preserve">Computer </w:t>
                </w:r>
                <w:r w:rsidR="00003EEE" w:rsidRPr="00907F0D">
                  <w:rPr>
                    <w:rStyle w:val="Style5"/>
                  </w:rPr>
                  <w:t>Count Team Leader</w:t>
                </w:r>
              </w:p>
            </w:tc>
          </w:sdtContent>
        </w:sdt>
      </w:tr>
      <w:tr w:rsidR="003407DC" w:rsidRPr="00907F0D" w14:paraId="25736C52" w14:textId="77777777" w:rsidTr="00F82F51">
        <w:trPr>
          <w:cantSplit/>
          <w:jc w:val="center"/>
        </w:trPr>
        <w:tc>
          <w:tcPr>
            <w:tcW w:w="1840" w:type="pct"/>
            <w:vAlign w:val="center"/>
          </w:tcPr>
          <w:p w14:paraId="616FDD7E" w14:textId="17DC5FE4" w:rsidR="003407DC" w:rsidRPr="00907F0D" w:rsidRDefault="0AFDE7FC" w:rsidP="466616DC">
            <w:pPr>
              <w:pStyle w:val="Introheadings"/>
              <w:spacing w:line="276" w:lineRule="auto"/>
              <w:rPr>
                <w:rFonts w:eastAsia="GT Walsheim Light" w:cs="GT Walsheim Light"/>
                <w:sz w:val="22"/>
              </w:rPr>
            </w:pPr>
            <w:r w:rsidRPr="00907F0D">
              <w:rPr>
                <w:rFonts w:eastAsia="GT Walsheim Light" w:cs="GT Walsheim Light"/>
                <w:bCs/>
                <w:sz w:val="22"/>
              </w:rPr>
              <w:t>Classification:</w:t>
            </w:r>
          </w:p>
        </w:tc>
        <w:tc>
          <w:tcPr>
            <w:tcW w:w="3160" w:type="pct"/>
            <w:vAlign w:val="center"/>
          </w:tcPr>
          <w:p w14:paraId="1B9104D7" w14:textId="215E141D" w:rsidR="003407DC" w:rsidRPr="00907F0D" w:rsidRDefault="3A48FB6C" w:rsidP="743BCD61">
            <w:pPr>
              <w:spacing w:line="276" w:lineRule="auto"/>
              <w:rPr>
                <w:rStyle w:val="Style5"/>
                <w:sz w:val="20"/>
                <w:szCs w:val="20"/>
              </w:rPr>
            </w:pPr>
            <w:r w:rsidRPr="00907F0D">
              <w:rPr>
                <w:rStyle w:val="Style5"/>
              </w:rPr>
              <w:t>VPS 2.1.8</w:t>
            </w:r>
          </w:p>
        </w:tc>
      </w:tr>
      <w:tr w:rsidR="003407DC" w:rsidRPr="00907F0D" w14:paraId="238B4C0B" w14:textId="77777777" w:rsidTr="00F82F51">
        <w:trPr>
          <w:cantSplit/>
          <w:jc w:val="center"/>
        </w:trPr>
        <w:tc>
          <w:tcPr>
            <w:tcW w:w="1840" w:type="pct"/>
            <w:vAlign w:val="center"/>
          </w:tcPr>
          <w:p w14:paraId="2896C3FB" w14:textId="6895DF37" w:rsidR="003407DC" w:rsidRPr="00907F0D" w:rsidRDefault="0AFDE7FC" w:rsidP="466616DC">
            <w:pPr>
              <w:pStyle w:val="Introheadings"/>
              <w:spacing w:line="276" w:lineRule="auto"/>
              <w:rPr>
                <w:rFonts w:eastAsia="GT Walsheim Light" w:cs="GT Walsheim Light"/>
                <w:sz w:val="22"/>
              </w:rPr>
            </w:pPr>
            <w:r w:rsidRPr="00907F0D">
              <w:rPr>
                <w:rFonts w:eastAsia="GT Walsheim Light" w:cs="GT Walsheim Light"/>
                <w:bCs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3AE94F12" w14:textId="780F87AC" w:rsidR="003407DC" w:rsidRPr="00907F0D" w:rsidRDefault="7C35CC2F" w:rsidP="743BCD61">
            <w:pPr>
              <w:spacing w:line="276" w:lineRule="auto"/>
              <w:rPr>
                <w:rStyle w:val="Style5"/>
                <w:sz w:val="20"/>
                <w:szCs w:val="20"/>
              </w:rPr>
            </w:pPr>
            <w:r w:rsidRPr="00907F0D">
              <w:rPr>
                <w:rStyle w:val="Style5"/>
              </w:rPr>
              <w:t>$</w:t>
            </w:r>
            <w:r w:rsidR="007C6912" w:rsidRPr="00907F0D">
              <w:rPr>
                <w:rStyle w:val="Style5"/>
              </w:rPr>
              <w:t>44.71</w:t>
            </w:r>
            <w:r w:rsidRPr="00907F0D">
              <w:rPr>
                <w:rStyle w:val="Style5"/>
              </w:rPr>
              <w:t xml:space="preserve"> (includes 25% casual loading)</w:t>
            </w:r>
          </w:p>
        </w:tc>
      </w:tr>
      <w:tr w:rsidR="00FC0041" w:rsidRPr="00907F0D" w14:paraId="50288A55" w14:textId="77777777" w:rsidTr="00F82F51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FC0041" w:rsidRPr="00907F0D" w:rsidRDefault="5C5BC955" w:rsidP="466616DC">
            <w:pPr>
              <w:pStyle w:val="Introheadings"/>
              <w:spacing w:line="276" w:lineRule="auto"/>
              <w:rPr>
                <w:rFonts w:eastAsia="GT Walsheim Light" w:cs="GT Walsheim Light"/>
                <w:sz w:val="22"/>
              </w:rPr>
            </w:pPr>
            <w:r w:rsidRPr="00907F0D">
              <w:rPr>
                <w:rFonts w:eastAsia="GT Walsheim Light" w:cs="GT Walsheim Light"/>
                <w:bCs/>
                <w:sz w:val="22"/>
              </w:rPr>
              <w:t>R</w:t>
            </w:r>
            <w:r w:rsidR="08456C0B" w:rsidRPr="00907F0D">
              <w:rPr>
                <w:rFonts w:eastAsia="GT Walsheim Light" w:cs="GT Walsheim Light"/>
                <w:bCs/>
                <w:sz w:val="22"/>
              </w:rPr>
              <w:t>eports to</w:t>
            </w:r>
            <w:r w:rsidRPr="00907F0D">
              <w:rPr>
                <w:rFonts w:eastAsia="GT Walsheim Light" w:cs="GT Walsheim Light"/>
                <w:bCs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5C17574EDE1B4107A2D6F501B57B30FA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4A160D4E" w:rsidR="00FC0041" w:rsidRPr="00907F0D" w:rsidRDefault="007004B1" w:rsidP="743BCD61">
                <w:pPr>
                  <w:spacing w:line="276" w:lineRule="auto"/>
                  <w:rPr>
                    <w:rStyle w:val="Style5"/>
                    <w:sz w:val="20"/>
                    <w:szCs w:val="20"/>
                  </w:rPr>
                </w:pPr>
                <w:r w:rsidRPr="00907F0D">
                  <w:rPr>
                    <w:rStyle w:val="Style5"/>
                  </w:rPr>
                  <w:t>Project lead</w:t>
                </w:r>
              </w:p>
            </w:tc>
          </w:sdtContent>
        </w:sdt>
      </w:tr>
      <w:tr w:rsidR="00DE050E" w:rsidRPr="00907F0D" w14:paraId="057DD9C8" w14:textId="77777777" w:rsidTr="00F82F51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DE050E" w:rsidRPr="00907F0D" w:rsidRDefault="7EF885A2" w:rsidP="466616DC">
            <w:pPr>
              <w:pStyle w:val="Introheadings"/>
              <w:spacing w:line="276" w:lineRule="auto"/>
              <w:rPr>
                <w:rFonts w:eastAsia="GT Walsheim Light" w:cs="GT Walsheim Light"/>
                <w:sz w:val="22"/>
              </w:rPr>
            </w:pPr>
            <w:r w:rsidRPr="00907F0D">
              <w:rPr>
                <w:rFonts w:eastAsia="GT Walsheim Light" w:cs="GT Walsheim Light"/>
                <w:bCs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592ECE59" w:rsidR="00DE050E" w:rsidRPr="00907F0D" w:rsidRDefault="76794765" w:rsidP="743BCD61">
            <w:pPr>
              <w:spacing w:line="276" w:lineRule="auto"/>
              <w:rPr>
                <w:rStyle w:val="Style5"/>
                <w:sz w:val="20"/>
                <w:szCs w:val="20"/>
              </w:rPr>
            </w:pPr>
            <w:r w:rsidRPr="00907F0D">
              <w:rPr>
                <w:rStyle w:val="Style5"/>
              </w:rPr>
              <w:t>Melbourne CBD or</w:t>
            </w:r>
            <w:r w:rsidR="00A0659E" w:rsidRPr="00907F0D">
              <w:rPr>
                <w:rStyle w:val="Style5"/>
              </w:rPr>
              <w:t xml:space="preserve"> Port Melbourne</w:t>
            </w:r>
          </w:p>
        </w:tc>
      </w:tr>
      <w:tr w:rsidR="00E11F58" w:rsidRPr="00907F0D" w14:paraId="20502753" w14:textId="77777777" w:rsidTr="00F82F51">
        <w:trPr>
          <w:cantSplit/>
          <w:jc w:val="center"/>
        </w:trPr>
        <w:tc>
          <w:tcPr>
            <w:tcW w:w="1840" w:type="pct"/>
            <w:vAlign w:val="center"/>
          </w:tcPr>
          <w:p w14:paraId="2FB4C05F" w14:textId="1B592FB9" w:rsidR="00E11F58" w:rsidRPr="00907F0D" w:rsidRDefault="7902DDED" w:rsidP="466616DC">
            <w:pPr>
              <w:pStyle w:val="Introheadings"/>
              <w:spacing w:line="276" w:lineRule="auto"/>
              <w:rPr>
                <w:rFonts w:eastAsia="GT Walsheim Light" w:cs="GT Walsheim Light"/>
                <w:sz w:val="22"/>
              </w:rPr>
            </w:pPr>
            <w:r w:rsidRPr="00907F0D">
              <w:rPr>
                <w:rFonts w:eastAsia="GT Walsheim Light" w:cs="GT Walsheim Light"/>
                <w:bCs/>
                <w:sz w:val="22"/>
              </w:rPr>
              <w:t>Last reviewed:</w:t>
            </w:r>
          </w:p>
        </w:tc>
        <w:tc>
          <w:tcPr>
            <w:tcW w:w="3160" w:type="pct"/>
            <w:vAlign w:val="center"/>
          </w:tcPr>
          <w:p w14:paraId="4444D946" w14:textId="0792B3BC" w:rsidR="00E11F58" w:rsidRPr="00907F0D" w:rsidRDefault="002E5815" w:rsidP="743BCD61">
            <w:pPr>
              <w:spacing w:line="276" w:lineRule="auto"/>
              <w:rPr>
                <w:rStyle w:val="Style5"/>
                <w:sz w:val="20"/>
                <w:szCs w:val="20"/>
              </w:rPr>
            </w:pPr>
            <w:r w:rsidRPr="00907F0D">
              <w:rPr>
                <w:rStyle w:val="Style5"/>
              </w:rPr>
              <w:t>June 2026</w:t>
            </w:r>
          </w:p>
        </w:tc>
      </w:tr>
    </w:tbl>
    <w:p w14:paraId="0DF1305A" w14:textId="77777777" w:rsidR="00552257" w:rsidRPr="00907F0D" w:rsidRDefault="00552257" w:rsidP="00552257">
      <w:pPr>
        <w:pStyle w:val="Heading2"/>
        <w:numPr>
          <w:ilvl w:val="0"/>
          <w:numId w:val="0"/>
        </w:numPr>
        <w:ind w:left="360"/>
      </w:pPr>
    </w:p>
    <w:p w14:paraId="560CE3ED" w14:textId="1E1E5D62" w:rsidR="005F0BD9" w:rsidRPr="00907F0D" w:rsidRDefault="005F0BD9" w:rsidP="00552257">
      <w:pPr>
        <w:pStyle w:val="Heading2"/>
      </w:pPr>
      <w:r w:rsidRPr="00907F0D">
        <w:t>P</w:t>
      </w:r>
      <w:r w:rsidR="001E68B5" w:rsidRPr="00907F0D">
        <w:t>osition statement</w:t>
      </w:r>
      <w:r w:rsidRPr="00907F0D">
        <w:t xml:space="preserve"> </w:t>
      </w:r>
    </w:p>
    <w:p w14:paraId="7F0A4C53" w14:textId="059727AE" w:rsidR="00323924" w:rsidRPr="00907F0D" w:rsidRDefault="005A0796" w:rsidP="007C6912">
      <w:pPr>
        <w:pBdr>
          <w:bottom w:val="single" w:sz="4" w:space="1" w:color="auto"/>
        </w:pBdr>
        <w:spacing w:line="276" w:lineRule="auto"/>
      </w:pPr>
      <w:r w:rsidRPr="00907F0D">
        <w:rPr>
          <w:sz w:val="22"/>
          <w:szCs w:val="20"/>
        </w:rPr>
        <w:t>Th</w:t>
      </w:r>
      <w:r w:rsidR="004C5C95" w:rsidRPr="00907F0D">
        <w:rPr>
          <w:sz w:val="22"/>
          <w:szCs w:val="20"/>
        </w:rPr>
        <w:t>is role</w:t>
      </w:r>
      <w:r w:rsidR="00F673EA" w:rsidRPr="00907F0D">
        <w:rPr>
          <w:sz w:val="22"/>
          <w:szCs w:val="20"/>
        </w:rPr>
        <w:t xml:space="preserve"> oversee</w:t>
      </w:r>
      <w:r w:rsidR="00242BB2" w:rsidRPr="00907F0D">
        <w:rPr>
          <w:sz w:val="22"/>
          <w:szCs w:val="20"/>
        </w:rPr>
        <w:t>s</w:t>
      </w:r>
      <w:r w:rsidR="00F673EA" w:rsidRPr="00907F0D">
        <w:rPr>
          <w:sz w:val="22"/>
          <w:szCs w:val="20"/>
        </w:rPr>
        <w:t xml:space="preserve"> the computer count process</w:t>
      </w:r>
      <w:r w:rsidR="009E2458" w:rsidRPr="00907F0D">
        <w:rPr>
          <w:sz w:val="22"/>
          <w:szCs w:val="20"/>
        </w:rPr>
        <w:t xml:space="preserve"> to support accurate election results</w:t>
      </w:r>
      <w:r w:rsidR="00FC7C78" w:rsidRPr="00907F0D">
        <w:rPr>
          <w:sz w:val="22"/>
          <w:szCs w:val="20"/>
        </w:rPr>
        <w:t>.</w:t>
      </w:r>
      <w:r w:rsidR="00A04DEB" w:rsidRPr="00907F0D">
        <w:br/>
      </w:r>
    </w:p>
    <w:p w14:paraId="37B9D711" w14:textId="35B8560C" w:rsidR="005F0BD9" w:rsidRPr="00907F0D" w:rsidRDefault="001E68B5" w:rsidP="00552257">
      <w:pPr>
        <w:pStyle w:val="Heading2"/>
      </w:pPr>
      <w:r w:rsidRPr="00907F0D">
        <w:t xml:space="preserve">Duties </w:t>
      </w:r>
    </w:p>
    <w:p w14:paraId="73CFAA10" w14:textId="63E11ECA" w:rsidR="006063F6" w:rsidRPr="00907F0D" w:rsidRDefault="006063F6" w:rsidP="007C6912">
      <w:pPr>
        <w:spacing w:line="276" w:lineRule="auto"/>
        <w:rPr>
          <w:rFonts w:eastAsia="GT Walsheim Light"/>
          <w:sz w:val="22"/>
        </w:rPr>
      </w:pPr>
      <w:r w:rsidRPr="00907F0D">
        <w:rPr>
          <w:rFonts w:eastAsia="GT Walsheim Light"/>
          <w:sz w:val="22"/>
        </w:rPr>
        <w:t>The</w:t>
      </w:r>
      <w:r w:rsidR="007C754A" w:rsidRPr="00907F0D">
        <w:rPr>
          <w:rFonts w:eastAsia="GT Walsheim Light"/>
          <w:sz w:val="22"/>
        </w:rPr>
        <w:t xml:space="preserve"> C</w:t>
      </w:r>
      <w:r w:rsidR="5EE603AB" w:rsidRPr="00907F0D">
        <w:rPr>
          <w:rFonts w:eastAsia="GT Walsheim Light"/>
          <w:sz w:val="22"/>
        </w:rPr>
        <w:t xml:space="preserve">omputer </w:t>
      </w:r>
      <w:r w:rsidR="007C754A" w:rsidRPr="00907F0D">
        <w:rPr>
          <w:rFonts w:eastAsia="GT Walsheim Light"/>
          <w:sz w:val="22"/>
        </w:rPr>
        <w:t>C</w:t>
      </w:r>
      <w:r w:rsidR="30AD6961" w:rsidRPr="00907F0D">
        <w:rPr>
          <w:rFonts w:eastAsia="GT Walsheim Light"/>
          <w:sz w:val="22"/>
        </w:rPr>
        <w:t xml:space="preserve">ount </w:t>
      </w:r>
      <w:r w:rsidR="007C754A" w:rsidRPr="00907F0D">
        <w:rPr>
          <w:rFonts w:eastAsia="GT Walsheim Light"/>
          <w:sz w:val="22"/>
        </w:rPr>
        <w:t>T</w:t>
      </w:r>
      <w:r w:rsidR="6B7C57B3" w:rsidRPr="00907F0D">
        <w:rPr>
          <w:rFonts w:eastAsia="GT Walsheim Light"/>
          <w:sz w:val="22"/>
        </w:rPr>
        <w:t xml:space="preserve">eam </w:t>
      </w:r>
      <w:r w:rsidR="007C754A" w:rsidRPr="00907F0D">
        <w:rPr>
          <w:rFonts w:eastAsia="GT Walsheim Light"/>
          <w:sz w:val="22"/>
        </w:rPr>
        <w:t>L</w:t>
      </w:r>
      <w:r w:rsidR="160E7362" w:rsidRPr="00907F0D">
        <w:rPr>
          <w:rFonts w:eastAsia="GT Walsheim Light"/>
          <w:sz w:val="22"/>
        </w:rPr>
        <w:t>eader</w:t>
      </w:r>
      <w:r w:rsidRPr="00907F0D">
        <w:rPr>
          <w:rFonts w:eastAsia="GT Walsheim Light"/>
          <w:sz w:val="22"/>
        </w:rPr>
        <w:t>:</w:t>
      </w:r>
    </w:p>
    <w:p w14:paraId="2532D85F" w14:textId="08B0C2C7" w:rsidR="00167066" w:rsidRPr="00907F0D" w:rsidRDefault="4DF8F8A8" w:rsidP="048C7335">
      <w:pPr>
        <w:numPr>
          <w:ilvl w:val="0"/>
          <w:numId w:val="19"/>
        </w:numPr>
        <w:spacing w:line="276" w:lineRule="auto"/>
        <w:rPr>
          <w:rFonts w:eastAsia="GT Walsheim Light"/>
          <w:sz w:val="22"/>
          <w:rPrChange w:id="1" w:author="" w16du:dateUtc="2026-01-19T00:22:00Z">
            <w:rPr>
              <w:rFonts w:eastAsia="GT Walsheim Light" w:cs="GT Walsheim Light"/>
              <w:color w:val="000000" w:themeColor="text1"/>
            </w:rPr>
          </w:rPrChange>
        </w:rPr>
      </w:pPr>
      <w:r w:rsidRPr="00907F0D">
        <w:rPr>
          <w:rFonts w:eastAsia="GT Walsheim Light"/>
          <w:sz w:val="22"/>
        </w:rPr>
        <w:t>r</w:t>
      </w:r>
      <w:r w:rsidR="79CFBD42" w:rsidRPr="00907F0D">
        <w:rPr>
          <w:rFonts w:eastAsia="GT Walsheim Light"/>
          <w:sz w:val="22"/>
        </w:rPr>
        <w:t>ead</w:t>
      </w:r>
      <w:r w:rsidR="007C754A" w:rsidRPr="00907F0D">
        <w:rPr>
          <w:rFonts w:eastAsia="GT Walsheim Light"/>
          <w:sz w:val="22"/>
        </w:rPr>
        <w:t>s</w:t>
      </w:r>
      <w:r w:rsidR="79CFBD42" w:rsidRPr="00907F0D">
        <w:rPr>
          <w:rFonts w:eastAsia="GT Walsheim Light"/>
          <w:sz w:val="22"/>
        </w:rPr>
        <w:t xml:space="preserve"> </w:t>
      </w:r>
      <w:r w:rsidR="58A6F64D" w:rsidRPr="00907F0D">
        <w:rPr>
          <w:rFonts w:eastAsia="GT Walsheim Light"/>
          <w:sz w:val="22"/>
        </w:rPr>
        <w:t xml:space="preserve">instructional products </w:t>
      </w:r>
      <w:r w:rsidR="5B9C35B1" w:rsidRPr="00907F0D">
        <w:rPr>
          <w:rFonts w:eastAsia="GT Walsheim Light"/>
          <w:sz w:val="22"/>
        </w:rPr>
        <w:t xml:space="preserve">related to each </w:t>
      </w:r>
      <w:r w:rsidR="1EC9C5E4" w:rsidRPr="00907F0D">
        <w:rPr>
          <w:rFonts w:eastAsia="GT Walsheim Light"/>
          <w:sz w:val="22"/>
        </w:rPr>
        <w:t xml:space="preserve">computer count </w:t>
      </w:r>
      <w:r w:rsidR="5B9C35B1" w:rsidRPr="00907F0D">
        <w:rPr>
          <w:rFonts w:eastAsia="GT Walsheim Light"/>
          <w:sz w:val="22"/>
        </w:rPr>
        <w:t>activity</w:t>
      </w:r>
    </w:p>
    <w:p w14:paraId="68A7B2CB" w14:textId="2C81B443" w:rsidR="00DC6E0E" w:rsidRPr="00907F0D" w:rsidRDefault="00443048" w:rsidP="007C6912">
      <w:pPr>
        <w:pStyle w:val="ListParagraph"/>
        <w:numPr>
          <w:ilvl w:val="0"/>
          <w:numId w:val="19"/>
        </w:numPr>
        <w:spacing w:line="276" w:lineRule="auto"/>
        <w:rPr>
          <w:rFonts w:eastAsia="GT Walsheim Light"/>
          <w:sz w:val="22"/>
        </w:rPr>
      </w:pPr>
      <w:r w:rsidRPr="00907F0D">
        <w:rPr>
          <w:rFonts w:eastAsia="GT Walsheim Light"/>
          <w:sz w:val="22"/>
        </w:rPr>
        <w:t>completes all required training</w:t>
      </w:r>
    </w:p>
    <w:p w14:paraId="4CECE7C7" w14:textId="3F2526EC" w:rsidR="00F20C75" w:rsidRPr="00907F0D" w:rsidRDefault="00443048" w:rsidP="007C6912">
      <w:pPr>
        <w:numPr>
          <w:ilvl w:val="0"/>
          <w:numId w:val="19"/>
        </w:numPr>
        <w:spacing w:line="276" w:lineRule="auto"/>
        <w:rPr>
          <w:rFonts w:eastAsia="GT Walsheim Light"/>
          <w:sz w:val="22"/>
        </w:rPr>
      </w:pPr>
      <w:r w:rsidRPr="00907F0D">
        <w:rPr>
          <w:rFonts w:eastAsia="GT Walsheim Light"/>
          <w:color w:val="000000" w:themeColor="text1"/>
          <w:sz w:val="22"/>
        </w:rPr>
        <w:t xml:space="preserve">is familiar with ballot paper </w:t>
      </w:r>
      <w:r w:rsidR="00F20C75" w:rsidRPr="00907F0D">
        <w:rPr>
          <w:rFonts w:eastAsia="GT Walsheim Light"/>
          <w:color w:val="000000" w:themeColor="text1"/>
          <w:sz w:val="22"/>
        </w:rPr>
        <w:t>formality</w:t>
      </w:r>
    </w:p>
    <w:p w14:paraId="2FDB7584" w14:textId="3D003B3A" w:rsidR="79CFBD42" w:rsidRPr="00907F0D" w:rsidRDefault="79CFBD42" w:rsidP="048C7335">
      <w:pPr>
        <w:numPr>
          <w:ilvl w:val="0"/>
          <w:numId w:val="19"/>
        </w:numPr>
        <w:spacing w:line="276" w:lineRule="auto"/>
        <w:rPr>
          <w:rFonts w:eastAsia="GT Walsheim Light"/>
          <w:sz w:val="22"/>
        </w:rPr>
      </w:pPr>
      <w:r w:rsidRPr="00907F0D">
        <w:rPr>
          <w:rFonts w:eastAsia="GT Walsheim Light"/>
          <w:sz w:val="22"/>
        </w:rPr>
        <w:t>train</w:t>
      </w:r>
      <w:r w:rsidR="003B5D0E" w:rsidRPr="00907F0D">
        <w:rPr>
          <w:rFonts w:eastAsia="GT Walsheim Light"/>
          <w:sz w:val="22"/>
        </w:rPr>
        <w:t>s</w:t>
      </w:r>
      <w:r w:rsidRPr="00907F0D">
        <w:rPr>
          <w:rFonts w:eastAsia="GT Walsheim Light"/>
          <w:sz w:val="22"/>
        </w:rPr>
        <w:t xml:space="preserve"> and support</w:t>
      </w:r>
      <w:r w:rsidR="003B5D0E" w:rsidRPr="00907F0D">
        <w:rPr>
          <w:rFonts w:eastAsia="GT Walsheim Light"/>
          <w:sz w:val="22"/>
        </w:rPr>
        <w:t>s</w:t>
      </w:r>
      <w:r w:rsidRPr="00907F0D">
        <w:rPr>
          <w:rFonts w:eastAsia="GT Walsheim Light"/>
          <w:sz w:val="22"/>
        </w:rPr>
        <w:t xml:space="preserve"> a team of </w:t>
      </w:r>
      <w:r w:rsidR="007F3F2E" w:rsidRPr="00907F0D">
        <w:rPr>
          <w:rFonts w:eastAsia="GT Walsheim Light"/>
          <w:sz w:val="22"/>
        </w:rPr>
        <w:t>d</w:t>
      </w:r>
      <w:r w:rsidRPr="00907F0D">
        <w:rPr>
          <w:rFonts w:eastAsia="GT Walsheim Light"/>
          <w:sz w:val="22"/>
        </w:rPr>
        <w:t xml:space="preserve">ata </w:t>
      </w:r>
      <w:r w:rsidR="003B5D0E" w:rsidRPr="00907F0D">
        <w:rPr>
          <w:rFonts w:eastAsia="GT Walsheim Light"/>
          <w:sz w:val="22"/>
        </w:rPr>
        <w:t>e</w:t>
      </w:r>
      <w:r w:rsidRPr="00907F0D">
        <w:rPr>
          <w:rFonts w:eastAsia="GT Walsheim Light"/>
          <w:sz w:val="22"/>
        </w:rPr>
        <w:t xml:space="preserve">ntry </w:t>
      </w:r>
      <w:r w:rsidR="003B5D0E" w:rsidRPr="00907F0D">
        <w:rPr>
          <w:rFonts w:eastAsia="GT Walsheim Light"/>
          <w:sz w:val="22"/>
        </w:rPr>
        <w:t>o</w:t>
      </w:r>
      <w:r w:rsidRPr="00907F0D">
        <w:rPr>
          <w:rFonts w:eastAsia="GT Walsheim Light"/>
          <w:sz w:val="22"/>
        </w:rPr>
        <w:t>perators</w:t>
      </w:r>
    </w:p>
    <w:p w14:paraId="287345D4" w14:textId="2BE84D55" w:rsidR="005F5AE9" w:rsidRPr="00907F0D" w:rsidRDefault="005F5AE9" w:rsidP="007C6912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907F0D">
        <w:rPr>
          <w:sz w:val="22"/>
        </w:rPr>
        <w:t>manages ballot paper</w:t>
      </w:r>
      <w:r w:rsidR="00F20C75" w:rsidRPr="00907F0D">
        <w:rPr>
          <w:sz w:val="22"/>
        </w:rPr>
        <w:t xml:space="preserve"> allocation and</w:t>
      </w:r>
      <w:r w:rsidRPr="00907F0D">
        <w:rPr>
          <w:sz w:val="22"/>
        </w:rPr>
        <w:t xml:space="preserve"> flow</w:t>
      </w:r>
      <w:r w:rsidR="00F20C75" w:rsidRPr="00907F0D">
        <w:rPr>
          <w:sz w:val="22"/>
        </w:rPr>
        <w:t xml:space="preserve"> </w:t>
      </w:r>
      <w:r w:rsidRPr="00907F0D">
        <w:rPr>
          <w:sz w:val="22"/>
        </w:rPr>
        <w:t>for the computer count</w:t>
      </w:r>
    </w:p>
    <w:p w14:paraId="6C531F20" w14:textId="7A3562F2" w:rsidR="00B351F9" w:rsidRPr="00907F0D" w:rsidRDefault="00B351F9" w:rsidP="007C6912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907F0D">
        <w:rPr>
          <w:sz w:val="22"/>
        </w:rPr>
        <w:t xml:space="preserve">monitors count progress using </w:t>
      </w:r>
      <w:r w:rsidR="008A7672" w:rsidRPr="00907F0D">
        <w:rPr>
          <w:sz w:val="22"/>
        </w:rPr>
        <w:t>in house applications</w:t>
      </w:r>
    </w:p>
    <w:p w14:paraId="32FB3C32" w14:textId="2E4E379E" w:rsidR="005F5AE9" w:rsidRPr="00907F0D" w:rsidRDefault="00B351F9" w:rsidP="048C7335">
      <w:pPr>
        <w:pStyle w:val="ListParagraph"/>
        <w:numPr>
          <w:ilvl w:val="0"/>
          <w:numId w:val="19"/>
        </w:numPr>
        <w:spacing w:line="276" w:lineRule="auto"/>
        <w:rPr>
          <w:rFonts w:eastAsia="GT Walsheim Light"/>
          <w:sz w:val="22"/>
          <w:rPrChange w:id="2" w:author="" w16du:dateUtc="2026-01-19T00:22:00Z">
            <w:rPr>
              <w:rFonts w:eastAsia="GT Walsheim Light" w:cs="GT Walsheim Light"/>
              <w:color w:val="000000" w:themeColor="text1"/>
            </w:rPr>
          </w:rPrChange>
        </w:rPr>
      </w:pPr>
      <w:r w:rsidRPr="00907F0D">
        <w:rPr>
          <w:sz w:val="22"/>
        </w:rPr>
        <w:t>generates required reports during the count</w:t>
      </w:r>
    </w:p>
    <w:p w14:paraId="36E30BCC" w14:textId="27800FF1" w:rsidR="00387D82" w:rsidRPr="00907F0D" w:rsidRDefault="00387D82" w:rsidP="048C7335">
      <w:pPr>
        <w:pStyle w:val="ListParagraph"/>
        <w:numPr>
          <w:ilvl w:val="0"/>
          <w:numId w:val="19"/>
        </w:numPr>
        <w:spacing w:line="276" w:lineRule="auto"/>
        <w:rPr>
          <w:rFonts w:eastAsia="GT Walsheim Light"/>
          <w:sz w:val="22"/>
        </w:rPr>
      </w:pPr>
      <w:r w:rsidRPr="00907F0D">
        <w:rPr>
          <w:rFonts w:eastAsia="GT Walsheim Light"/>
          <w:sz w:val="22"/>
        </w:rPr>
        <w:t>delivers daily briefings to scrutineers</w:t>
      </w:r>
    </w:p>
    <w:p w14:paraId="26E35984" w14:textId="283E6271" w:rsidR="00167066" w:rsidRPr="00907F0D" w:rsidRDefault="00387D82" w:rsidP="048C7335">
      <w:pPr>
        <w:pStyle w:val="ListParagraph"/>
        <w:numPr>
          <w:ilvl w:val="0"/>
          <w:numId w:val="19"/>
        </w:numPr>
        <w:spacing w:line="276" w:lineRule="auto"/>
        <w:rPr>
          <w:rFonts w:eastAsia="GT Walsheim Light"/>
          <w:sz w:val="22"/>
        </w:rPr>
      </w:pPr>
      <w:r w:rsidRPr="00907F0D">
        <w:rPr>
          <w:rFonts w:eastAsia="GT Walsheim Light"/>
          <w:sz w:val="22"/>
        </w:rPr>
        <w:t>informs</w:t>
      </w:r>
      <w:r w:rsidR="1EC70917" w:rsidRPr="00907F0D">
        <w:rPr>
          <w:rFonts w:eastAsia="GT Walsheim Light"/>
          <w:sz w:val="22"/>
        </w:rPr>
        <w:t xml:space="preserve"> scrutineers of procedures at each stage of the count</w:t>
      </w:r>
    </w:p>
    <w:p w14:paraId="25EDD1C2" w14:textId="223D2EAC" w:rsidR="007F3F2E" w:rsidRPr="00907F0D" w:rsidRDefault="00E5199B" w:rsidP="007C6912">
      <w:pPr>
        <w:numPr>
          <w:ilvl w:val="0"/>
          <w:numId w:val="19"/>
        </w:numPr>
        <w:spacing w:line="276" w:lineRule="auto"/>
        <w:rPr>
          <w:sz w:val="22"/>
        </w:rPr>
      </w:pPr>
      <w:r w:rsidRPr="00907F0D">
        <w:rPr>
          <w:sz w:val="22"/>
        </w:rPr>
        <w:t>o</w:t>
      </w:r>
      <w:r w:rsidR="02ECAEC3" w:rsidRPr="00907F0D">
        <w:rPr>
          <w:sz w:val="22"/>
        </w:rPr>
        <w:t>versee</w:t>
      </w:r>
      <w:r w:rsidRPr="00907F0D">
        <w:rPr>
          <w:sz w:val="22"/>
        </w:rPr>
        <w:t>s ballot paper</w:t>
      </w:r>
      <w:r w:rsidR="02ECAEC3" w:rsidRPr="00907F0D">
        <w:rPr>
          <w:sz w:val="22"/>
        </w:rPr>
        <w:t xml:space="preserve"> aud</w:t>
      </w:r>
      <w:r w:rsidR="480D64DE" w:rsidRPr="00907F0D">
        <w:rPr>
          <w:sz w:val="22"/>
        </w:rPr>
        <w:t>it</w:t>
      </w:r>
      <w:r w:rsidR="02ECAEC3" w:rsidRPr="00907F0D">
        <w:rPr>
          <w:sz w:val="22"/>
        </w:rPr>
        <w:t xml:space="preserve">ing </w:t>
      </w:r>
      <w:r w:rsidR="00167066" w:rsidRPr="00907F0D">
        <w:rPr>
          <w:sz w:val="22"/>
        </w:rPr>
        <w:t>to verify data entry in response to scrutineer requests</w:t>
      </w:r>
    </w:p>
    <w:p w14:paraId="52B0E960" w14:textId="579C8D5F" w:rsidR="6892F67B" w:rsidRPr="00907F0D" w:rsidRDefault="4BB78C49" w:rsidP="678B64B8">
      <w:pPr>
        <w:numPr>
          <w:ilvl w:val="0"/>
          <w:numId w:val="19"/>
        </w:numPr>
        <w:spacing w:line="276" w:lineRule="auto"/>
        <w:rPr>
          <w:sz w:val="22"/>
        </w:rPr>
      </w:pPr>
      <w:r w:rsidRPr="00907F0D">
        <w:rPr>
          <w:sz w:val="22"/>
        </w:rPr>
        <w:t xml:space="preserve">oversees </w:t>
      </w:r>
      <w:r w:rsidR="18C2C2D0" w:rsidRPr="00907F0D">
        <w:rPr>
          <w:sz w:val="22"/>
        </w:rPr>
        <w:t>reconcil</w:t>
      </w:r>
      <w:r w:rsidR="1011BE2F" w:rsidRPr="00907F0D">
        <w:rPr>
          <w:sz w:val="22"/>
        </w:rPr>
        <w:t xml:space="preserve">iation of </w:t>
      </w:r>
      <w:r w:rsidR="008A7672" w:rsidRPr="00907F0D">
        <w:rPr>
          <w:sz w:val="22"/>
        </w:rPr>
        <w:t xml:space="preserve">ballot papers </w:t>
      </w:r>
      <w:r w:rsidR="6BE3EDEB" w:rsidRPr="00907F0D">
        <w:rPr>
          <w:sz w:val="22"/>
        </w:rPr>
        <w:t>after data entry is complete</w:t>
      </w:r>
    </w:p>
    <w:p w14:paraId="0B76FFBA" w14:textId="77777777" w:rsidR="007158CF" w:rsidRPr="00907F0D" w:rsidDel="00504C14" w:rsidRDefault="251B738E" w:rsidP="007C6912">
      <w:pPr>
        <w:pStyle w:val="ListParagraph"/>
        <w:numPr>
          <w:ilvl w:val="0"/>
          <w:numId w:val="19"/>
        </w:numPr>
        <w:spacing w:line="276" w:lineRule="auto"/>
        <w:rPr>
          <w:rFonts w:cs="Arial"/>
          <w:sz w:val="22"/>
        </w:rPr>
      </w:pPr>
      <w:r w:rsidRPr="00907F0D">
        <w:rPr>
          <w:sz w:val="22"/>
        </w:rPr>
        <w:t>understands</w:t>
      </w:r>
      <w:r w:rsidRPr="00907F0D">
        <w:rPr>
          <w:rFonts w:eastAsia="GT Walsheim Light"/>
          <w:sz w:val="22"/>
        </w:rPr>
        <w:t xml:space="preserve"> and </w:t>
      </w:r>
      <w:r w:rsidRPr="00907F0D">
        <w:rPr>
          <w:sz w:val="22"/>
        </w:rPr>
        <w:t>follows</w:t>
      </w:r>
      <w:r w:rsidRPr="00907F0D">
        <w:rPr>
          <w:rFonts w:cs="Arial"/>
          <w:sz w:val="22"/>
        </w:rPr>
        <w:t xml:space="preserve"> the VEC code of conduct, policies, procedures, and risk requirements</w:t>
      </w:r>
    </w:p>
    <w:p w14:paraId="79C1E18D" w14:textId="5EAE4711" w:rsidR="00602AF8" w:rsidRPr="00907F0D" w:rsidRDefault="008A7672" w:rsidP="007C6912">
      <w:pPr>
        <w:pStyle w:val="ListParagraph"/>
        <w:numPr>
          <w:ilvl w:val="0"/>
          <w:numId w:val="19"/>
        </w:numPr>
        <w:spacing w:line="276" w:lineRule="auto"/>
        <w:rPr>
          <w:rFonts w:cs="Arial"/>
          <w:sz w:val="22"/>
        </w:rPr>
      </w:pPr>
      <w:r w:rsidRPr="00907F0D">
        <w:rPr>
          <w:rFonts w:cs="Arial"/>
          <w:sz w:val="22"/>
        </w:rPr>
        <w:t xml:space="preserve">performs </w:t>
      </w:r>
      <w:r w:rsidR="251B738E" w:rsidRPr="00907F0D">
        <w:rPr>
          <w:rFonts w:cs="Arial"/>
          <w:sz w:val="22"/>
        </w:rPr>
        <w:t>other duties as required.</w:t>
      </w:r>
    </w:p>
    <w:p w14:paraId="6CD1ACA2" w14:textId="77777777" w:rsidR="008A7672" w:rsidRPr="00907F0D" w:rsidRDefault="008A7672" w:rsidP="007C6912">
      <w:pPr>
        <w:pBdr>
          <w:bottom w:val="single" w:sz="4" w:space="1" w:color="auto"/>
        </w:pBdr>
        <w:spacing w:line="276" w:lineRule="auto"/>
        <w:rPr>
          <w:rFonts w:cs="Arial"/>
        </w:rPr>
      </w:pPr>
    </w:p>
    <w:p w14:paraId="13F61BA4" w14:textId="77777777" w:rsidR="007C6912" w:rsidRPr="00907F0D" w:rsidRDefault="007C6912" w:rsidP="003423BB">
      <w:pPr>
        <w:pBdr>
          <w:bottom w:val="single" w:sz="4" w:space="1" w:color="auto"/>
        </w:pBdr>
        <w:spacing w:line="276" w:lineRule="auto"/>
        <w:jc w:val="right"/>
        <w:rPr>
          <w:rFonts w:cs="Arial"/>
        </w:rPr>
      </w:pPr>
    </w:p>
    <w:p w14:paraId="66EA95A5" w14:textId="1A471AE7" w:rsidR="00023DA9" w:rsidRPr="00907F0D" w:rsidRDefault="005237B6" w:rsidP="00552257">
      <w:pPr>
        <w:pStyle w:val="Heading2"/>
        <w:rPr>
          <w:color w:val="FF0000"/>
        </w:rPr>
      </w:pPr>
      <w:r w:rsidRPr="00907F0D">
        <w:t>Key selection criteria</w:t>
      </w:r>
      <w:r w:rsidR="0013075D" w:rsidRPr="00907F0D">
        <w:t xml:space="preserve"> </w:t>
      </w:r>
    </w:p>
    <w:p w14:paraId="74F16BEF" w14:textId="4E277B8A" w:rsidR="00745B34" w:rsidRPr="00907F0D" w:rsidRDefault="007B73E8" w:rsidP="048C7335">
      <w:pPr>
        <w:spacing w:line="276" w:lineRule="auto"/>
        <w:rPr>
          <w:sz w:val="22"/>
        </w:rPr>
      </w:pPr>
      <w:r w:rsidRPr="00907F0D">
        <w:rPr>
          <w:sz w:val="22"/>
        </w:rPr>
        <w:t>The</w:t>
      </w:r>
      <w:r w:rsidR="00745B34" w:rsidRPr="00907F0D">
        <w:rPr>
          <w:sz w:val="22"/>
        </w:rPr>
        <w:t xml:space="preserve"> </w:t>
      </w:r>
      <w:r w:rsidRPr="00907F0D">
        <w:rPr>
          <w:sz w:val="22"/>
        </w:rPr>
        <w:t>C</w:t>
      </w:r>
      <w:r w:rsidR="001F52A4" w:rsidRPr="00907F0D">
        <w:rPr>
          <w:sz w:val="22"/>
        </w:rPr>
        <w:t xml:space="preserve">omputer </w:t>
      </w:r>
      <w:r w:rsidRPr="00907F0D">
        <w:rPr>
          <w:sz w:val="22"/>
        </w:rPr>
        <w:t>C</w:t>
      </w:r>
      <w:r w:rsidR="001F52A4" w:rsidRPr="00907F0D">
        <w:rPr>
          <w:sz w:val="22"/>
        </w:rPr>
        <w:t xml:space="preserve">ount </w:t>
      </w:r>
      <w:r w:rsidRPr="00907F0D">
        <w:rPr>
          <w:sz w:val="22"/>
        </w:rPr>
        <w:t>T</w:t>
      </w:r>
      <w:r w:rsidR="001F52A4" w:rsidRPr="00907F0D">
        <w:rPr>
          <w:sz w:val="22"/>
        </w:rPr>
        <w:t xml:space="preserve">eam </w:t>
      </w:r>
      <w:r w:rsidRPr="00907F0D">
        <w:rPr>
          <w:sz w:val="22"/>
        </w:rPr>
        <w:t>L</w:t>
      </w:r>
      <w:r w:rsidR="001F52A4" w:rsidRPr="00907F0D">
        <w:rPr>
          <w:sz w:val="22"/>
        </w:rPr>
        <w:t>eader</w:t>
      </w:r>
      <w:r w:rsidR="004B7533" w:rsidRPr="00907F0D">
        <w:rPr>
          <w:sz w:val="22"/>
        </w:rPr>
        <w:t xml:space="preserve"> is able </w:t>
      </w:r>
      <w:r w:rsidR="004D290D" w:rsidRPr="00907F0D">
        <w:rPr>
          <w:sz w:val="22"/>
        </w:rPr>
        <w:t>to</w:t>
      </w:r>
      <w:r w:rsidR="00745B34" w:rsidRPr="00907F0D">
        <w:rPr>
          <w:sz w:val="22"/>
        </w:rPr>
        <w:t>:</w:t>
      </w:r>
      <w:r w:rsidR="004D290D" w:rsidRPr="00907F0D">
        <w:rPr>
          <w:sz w:val="22"/>
        </w:rPr>
        <w:t xml:space="preserve"> </w:t>
      </w:r>
    </w:p>
    <w:p w14:paraId="19E8C850" w14:textId="5C34EDE4" w:rsidR="004D290D" w:rsidRPr="00907F0D" w:rsidRDefault="004D290D" w:rsidP="048C7335">
      <w:pPr>
        <w:pStyle w:val="ListParagraph"/>
        <w:numPr>
          <w:ilvl w:val="0"/>
          <w:numId w:val="20"/>
        </w:numPr>
        <w:spacing w:line="276" w:lineRule="auto"/>
        <w:rPr>
          <w:sz w:val="22"/>
        </w:rPr>
      </w:pPr>
      <w:r w:rsidRPr="00907F0D">
        <w:rPr>
          <w:sz w:val="22"/>
        </w:rPr>
        <w:t>supervise and support data entry operators</w:t>
      </w:r>
      <w:r w:rsidR="004318FE" w:rsidRPr="00907F0D">
        <w:rPr>
          <w:sz w:val="22"/>
        </w:rPr>
        <w:t>:</w:t>
      </w:r>
      <w:r w:rsidRPr="00907F0D">
        <w:rPr>
          <w:sz w:val="22"/>
        </w:rPr>
        <w:t xml:space="preserve"> </w:t>
      </w:r>
      <w:r w:rsidR="004318FE" w:rsidRPr="00907F0D">
        <w:rPr>
          <w:sz w:val="22"/>
        </w:rPr>
        <w:t>a</w:t>
      </w:r>
      <w:r w:rsidRPr="00907F0D">
        <w:rPr>
          <w:sz w:val="22"/>
        </w:rPr>
        <w:t>llocat</w:t>
      </w:r>
      <w:r w:rsidR="00C03DD8" w:rsidRPr="00907F0D">
        <w:rPr>
          <w:sz w:val="22"/>
        </w:rPr>
        <w:t>e</w:t>
      </w:r>
      <w:r w:rsidRPr="00907F0D">
        <w:rPr>
          <w:sz w:val="22"/>
        </w:rPr>
        <w:t xml:space="preserve"> work, explain tasks, monitor progress, provid</w:t>
      </w:r>
      <w:r w:rsidR="00F77343" w:rsidRPr="00907F0D">
        <w:rPr>
          <w:sz w:val="22"/>
        </w:rPr>
        <w:t>e</w:t>
      </w:r>
      <w:r w:rsidRPr="00907F0D">
        <w:rPr>
          <w:sz w:val="22"/>
        </w:rPr>
        <w:t xml:space="preserve"> guidance, and </w:t>
      </w:r>
      <w:r w:rsidR="00ED11A4" w:rsidRPr="00907F0D">
        <w:rPr>
          <w:sz w:val="22"/>
        </w:rPr>
        <w:t xml:space="preserve">make </w:t>
      </w:r>
      <w:r w:rsidRPr="00907F0D">
        <w:rPr>
          <w:sz w:val="22"/>
        </w:rPr>
        <w:t>sur</w:t>
      </w:r>
      <w:r w:rsidR="00F77343" w:rsidRPr="00907F0D">
        <w:rPr>
          <w:sz w:val="22"/>
        </w:rPr>
        <w:t>e</w:t>
      </w:r>
      <w:r w:rsidRPr="00907F0D">
        <w:rPr>
          <w:sz w:val="22"/>
        </w:rPr>
        <w:t xml:space="preserve"> procedures are followed</w:t>
      </w:r>
    </w:p>
    <w:p w14:paraId="0A0AE7C6" w14:textId="37136EDC" w:rsidR="004D290D" w:rsidRPr="00907F0D" w:rsidRDefault="73E01769" w:rsidP="048C7335">
      <w:pPr>
        <w:pStyle w:val="ListParagraph"/>
        <w:numPr>
          <w:ilvl w:val="0"/>
          <w:numId w:val="20"/>
        </w:numPr>
        <w:spacing w:line="276" w:lineRule="auto"/>
        <w:rPr>
          <w:sz w:val="22"/>
        </w:rPr>
      </w:pPr>
      <w:r w:rsidRPr="00907F0D">
        <w:rPr>
          <w:sz w:val="22"/>
        </w:rPr>
        <w:t xml:space="preserve">work respectfully with </w:t>
      </w:r>
      <w:r w:rsidR="004318FE" w:rsidRPr="00907F0D">
        <w:rPr>
          <w:sz w:val="22"/>
        </w:rPr>
        <w:t>differen</w:t>
      </w:r>
      <w:r w:rsidR="00336C79" w:rsidRPr="00907F0D">
        <w:rPr>
          <w:sz w:val="22"/>
        </w:rPr>
        <w:t>t</w:t>
      </w:r>
      <w:r w:rsidRPr="00907F0D">
        <w:rPr>
          <w:sz w:val="22"/>
        </w:rPr>
        <w:t xml:space="preserve"> people, including staff</w:t>
      </w:r>
      <w:r w:rsidR="00A2631C" w:rsidRPr="00907F0D">
        <w:rPr>
          <w:sz w:val="22"/>
        </w:rPr>
        <w:t xml:space="preserve"> and</w:t>
      </w:r>
      <w:r w:rsidRPr="00907F0D">
        <w:rPr>
          <w:sz w:val="22"/>
        </w:rPr>
        <w:t xml:space="preserve"> scrutineers</w:t>
      </w:r>
    </w:p>
    <w:p w14:paraId="09CC9F71" w14:textId="371F7087" w:rsidR="004D290D" w:rsidRPr="00907F0D" w:rsidRDefault="004D290D" w:rsidP="048C7335">
      <w:pPr>
        <w:pStyle w:val="ListParagraph"/>
        <w:numPr>
          <w:ilvl w:val="0"/>
          <w:numId w:val="20"/>
        </w:numPr>
        <w:spacing w:line="276" w:lineRule="auto"/>
        <w:rPr>
          <w:sz w:val="22"/>
        </w:rPr>
      </w:pPr>
      <w:r w:rsidRPr="00907F0D">
        <w:rPr>
          <w:sz w:val="22"/>
        </w:rPr>
        <w:t>recognise issues during the computer count and respond appropriately</w:t>
      </w:r>
    </w:p>
    <w:p w14:paraId="406CAD29" w14:textId="3AB33B52" w:rsidR="004D290D" w:rsidRPr="00907F0D" w:rsidRDefault="004D290D" w:rsidP="048C7335">
      <w:pPr>
        <w:pStyle w:val="ListParagraph"/>
        <w:numPr>
          <w:ilvl w:val="0"/>
          <w:numId w:val="20"/>
        </w:numPr>
        <w:spacing w:line="276" w:lineRule="auto"/>
        <w:rPr>
          <w:sz w:val="22"/>
        </w:rPr>
      </w:pPr>
      <w:r w:rsidRPr="00907F0D">
        <w:rPr>
          <w:sz w:val="22"/>
        </w:rPr>
        <w:t>communicate clear</w:t>
      </w:r>
      <w:r w:rsidR="007E422A" w:rsidRPr="00907F0D">
        <w:rPr>
          <w:sz w:val="22"/>
        </w:rPr>
        <w:t>ly</w:t>
      </w:r>
      <w:r w:rsidRPr="00907F0D">
        <w:rPr>
          <w:sz w:val="22"/>
        </w:rPr>
        <w:t>, both verbally and in writing</w:t>
      </w:r>
    </w:p>
    <w:p w14:paraId="282EC931" w14:textId="6BCC8223" w:rsidR="004D290D" w:rsidRPr="00907F0D" w:rsidRDefault="004D290D" w:rsidP="048C7335">
      <w:pPr>
        <w:pStyle w:val="ListParagraph"/>
        <w:numPr>
          <w:ilvl w:val="0"/>
          <w:numId w:val="20"/>
        </w:numPr>
        <w:spacing w:line="276" w:lineRule="auto"/>
        <w:rPr>
          <w:sz w:val="22"/>
        </w:rPr>
      </w:pPr>
      <w:r w:rsidRPr="00907F0D">
        <w:rPr>
          <w:sz w:val="22"/>
        </w:rPr>
        <w:t>manage the flow of ballot paper batches</w:t>
      </w:r>
      <w:r w:rsidR="004472B1" w:rsidRPr="00907F0D">
        <w:rPr>
          <w:sz w:val="22"/>
        </w:rPr>
        <w:t>:</w:t>
      </w:r>
      <w:r w:rsidRPr="00907F0D">
        <w:rPr>
          <w:sz w:val="22"/>
        </w:rPr>
        <w:t xml:space="preserve"> track progress</w:t>
      </w:r>
      <w:r w:rsidR="00DC4D89" w:rsidRPr="00907F0D">
        <w:rPr>
          <w:sz w:val="22"/>
        </w:rPr>
        <w:t xml:space="preserve"> and </w:t>
      </w:r>
      <w:r w:rsidRPr="00907F0D">
        <w:rPr>
          <w:sz w:val="22"/>
        </w:rPr>
        <w:t>monitor count activity</w:t>
      </w:r>
    </w:p>
    <w:p w14:paraId="759273D3" w14:textId="6BA22173" w:rsidR="008D0D1A" w:rsidRPr="00907F0D" w:rsidRDefault="6BC2CD53" w:rsidP="048C7335">
      <w:pPr>
        <w:pStyle w:val="ListParagraph"/>
        <w:numPr>
          <w:ilvl w:val="0"/>
          <w:numId w:val="20"/>
        </w:numPr>
        <w:spacing w:line="276" w:lineRule="auto"/>
        <w:rPr>
          <w:rFonts w:eastAsia="GT Walsheim Light"/>
          <w:sz w:val="22"/>
        </w:rPr>
      </w:pPr>
      <w:r w:rsidRPr="00907F0D">
        <w:rPr>
          <w:rFonts w:eastAsia="GT Walsheim Light"/>
          <w:sz w:val="22"/>
        </w:rPr>
        <w:t>learn, interpret and accurately apply computer count procedures</w:t>
      </w:r>
      <w:r w:rsidR="00A23301" w:rsidRPr="00907F0D">
        <w:rPr>
          <w:rFonts w:eastAsia="GT Walsheim Light"/>
          <w:sz w:val="22"/>
        </w:rPr>
        <w:t>, d</w:t>
      </w:r>
      <w:r w:rsidRPr="00907F0D">
        <w:rPr>
          <w:rFonts w:eastAsia="GT Walsheim Light"/>
          <w:sz w:val="22"/>
        </w:rPr>
        <w:t>emonstrating</w:t>
      </w:r>
      <w:r w:rsidR="006B3975" w:rsidRPr="00907F0D">
        <w:rPr>
          <w:rFonts w:eastAsia="GT Walsheim Light"/>
          <w:sz w:val="22"/>
        </w:rPr>
        <w:t xml:space="preserve"> </w:t>
      </w:r>
      <w:r w:rsidRPr="00907F0D">
        <w:rPr>
          <w:rFonts w:eastAsia="GT Walsheim Light"/>
          <w:sz w:val="22"/>
        </w:rPr>
        <w:t>strong attention to detail</w:t>
      </w:r>
      <w:r w:rsidR="008C1A39" w:rsidRPr="00907F0D">
        <w:rPr>
          <w:rFonts w:eastAsia="GT Walsheim Light"/>
          <w:sz w:val="22"/>
        </w:rPr>
        <w:t xml:space="preserve"> and</w:t>
      </w:r>
      <w:r w:rsidRPr="00907F0D">
        <w:rPr>
          <w:rFonts w:eastAsia="GT Walsheim Light"/>
          <w:sz w:val="22"/>
        </w:rPr>
        <w:t xml:space="preserve"> literacy and numeracy skills</w:t>
      </w:r>
    </w:p>
    <w:p w14:paraId="07D99FEA" w14:textId="27E0C92C" w:rsidR="00353044" w:rsidRPr="00907F0D" w:rsidRDefault="004D290D" w:rsidP="048C7335">
      <w:pPr>
        <w:pStyle w:val="ListParagraph"/>
        <w:numPr>
          <w:ilvl w:val="0"/>
          <w:numId w:val="20"/>
        </w:numPr>
        <w:spacing w:line="276" w:lineRule="auto"/>
        <w:rPr>
          <w:rFonts w:eastAsia="GT Walsheim Light"/>
          <w:sz w:val="22"/>
        </w:rPr>
      </w:pPr>
      <w:r w:rsidRPr="00907F0D">
        <w:rPr>
          <w:sz w:val="22"/>
        </w:rPr>
        <w:t>us</w:t>
      </w:r>
      <w:r w:rsidR="001133DA" w:rsidRPr="00907F0D">
        <w:rPr>
          <w:sz w:val="22"/>
        </w:rPr>
        <w:t>e</w:t>
      </w:r>
      <w:r w:rsidR="004C5580" w:rsidRPr="00907F0D">
        <w:rPr>
          <w:sz w:val="22"/>
        </w:rPr>
        <w:t xml:space="preserve"> basic</w:t>
      </w:r>
      <w:r w:rsidR="00B75A96" w:rsidRPr="00907F0D">
        <w:rPr>
          <w:sz w:val="22"/>
        </w:rPr>
        <w:t xml:space="preserve"> </w:t>
      </w:r>
      <w:r w:rsidRPr="00907F0D">
        <w:rPr>
          <w:sz w:val="22"/>
        </w:rPr>
        <w:t>computer systems</w:t>
      </w:r>
      <w:r w:rsidR="00F61E30" w:rsidRPr="00907F0D">
        <w:rPr>
          <w:sz w:val="22"/>
        </w:rPr>
        <w:t>,</w:t>
      </w:r>
      <w:r w:rsidRPr="00907F0D">
        <w:rPr>
          <w:sz w:val="22"/>
        </w:rPr>
        <w:t xml:space="preserve"> including </w:t>
      </w:r>
      <w:r w:rsidR="00F61E30" w:rsidRPr="00907F0D">
        <w:rPr>
          <w:sz w:val="22"/>
        </w:rPr>
        <w:t>PCs</w:t>
      </w:r>
      <w:r w:rsidRPr="00907F0D">
        <w:rPr>
          <w:sz w:val="22"/>
        </w:rPr>
        <w:t xml:space="preserve"> and count management applications, to monitor progress, generate reports and support accurate record keeping</w:t>
      </w:r>
    </w:p>
    <w:p w14:paraId="6F2C4A53" w14:textId="71F6B7F2" w:rsidR="1E65F451" w:rsidRPr="00907F0D" w:rsidRDefault="004D290D" w:rsidP="007C6912">
      <w:pPr>
        <w:pStyle w:val="ListParagraph"/>
        <w:numPr>
          <w:ilvl w:val="0"/>
          <w:numId w:val="20"/>
        </w:numPr>
        <w:spacing w:line="276" w:lineRule="auto"/>
      </w:pPr>
      <w:r w:rsidRPr="00907F0D">
        <w:rPr>
          <w:sz w:val="22"/>
        </w:rPr>
        <w:t>uphold electoral integrity,</w:t>
      </w:r>
      <w:r w:rsidRPr="00907F0D" w:rsidDel="00F213EB">
        <w:rPr>
          <w:sz w:val="22"/>
        </w:rPr>
        <w:t xml:space="preserve"> </w:t>
      </w:r>
      <w:r w:rsidRPr="00907F0D">
        <w:rPr>
          <w:sz w:val="22"/>
        </w:rPr>
        <w:t>follow procedures, handl</w:t>
      </w:r>
      <w:r w:rsidR="008D0D1A" w:rsidRPr="00907F0D">
        <w:rPr>
          <w:sz w:val="22"/>
        </w:rPr>
        <w:t>e</w:t>
      </w:r>
      <w:r w:rsidRPr="00907F0D">
        <w:rPr>
          <w:sz w:val="22"/>
        </w:rPr>
        <w:t xml:space="preserve"> ballot papers securely, maintain confidentiality, and ensur</w:t>
      </w:r>
      <w:r w:rsidR="008D0D1A" w:rsidRPr="00907F0D">
        <w:rPr>
          <w:sz w:val="22"/>
        </w:rPr>
        <w:t>e</w:t>
      </w:r>
      <w:r w:rsidRPr="00907F0D">
        <w:rPr>
          <w:sz w:val="22"/>
        </w:rPr>
        <w:t xml:space="preserve"> accurate reconciliation and documentation</w:t>
      </w:r>
    </w:p>
    <w:p w14:paraId="5C3F6197" w14:textId="77777777" w:rsidR="008C1A39" w:rsidRPr="00907F0D" w:rsidRDefault="008C1A39" w:rsidP="007C6912">
      <w:pPr>
        <w:pBdr>
          <w:bottom w:val="single" w:sz="4" w:space="1" w:color="auto"/>
        </w:pBdr>
        <w:spacing w:line="276" w:lineRule="auto"/>
      </w:pPr>
    </w:p>
    <w:p w14:paraId="027F8AD3" w14:textId="228717AC" w:rsidR="00E94206" w:rsidRPr="00907F0D" w:rsidRDefault="590D751C" w:rsidP="00552257">
      <w:pPr>
        <w:pStyle w:val="Heading2"/>
        <w:rPr>
          <w:rStyle w:val="Heading2Char"/>
          <w:b/>
        </w:rPr>
      </w:pPr>
      <w:r w:rsidRPr="00907F0D">
        <w:rPr>
          <w:rStyle w:val="Heading2Char"/>
          <w:b/>
        </w:rPr>
        <w:t>Physical requirement</w:t>
      </w:r>
      <w:r w:rsidR="007D012E" w:rsidRPr="00907F0D">
        <w:rPr>
          <w:rStyle w:val="Heading2Char"/>
          <w:b/>
        </w:rPr>
        <w:t>s</w:t>
      </w:r>
    </w:p>
    <w:p w14:paraId="0358024B" w14:textId="6EBC4D32" w:rsidR="00162DA9" w:rsidRPr="00907F0D" w:rsidRDefault="00E94206" w:rsidP="048C7335">
      <w:pPr>
        <w:spacing w:line="276" w:lineRule="auto"/>
        <w:rPr>
          <w:sz w:val="22"/>
        </w:rPr>
      </w:pPr>
      <w:r w:rsidRPr="00907F0D">
        <w:rPr>
          <w:sz w:val="22"/>
        </w:rPr>
        <w:t xml:space="preserve">The following list is not </w:t>
      </w:r>
      <w:r w:rsidR="00E92875" w:rsidRPr="00907F0D">
        <w:rPr>
          <w:sz w:val="22"/>
        </w:rPr>
        <w:t>exhaustive</w:t>
      </w:r>
      <w:r w:rsidRPr="00907F0D">
        <w:rPr>
          <w:sz w:val="22"/>
        </w:rPr>
        <w:t xml:space="preserve"> and </w:t>
      </w:r>
      <w:r w:rsidR="00E62989" w:rsidRPr="00907F0D">
        <w:rPr>
          <w:sz w:val="22"/>
        </w:rPr>
        <w:t>other tasks</w:t>
      </w:r>
      <w:r w:rsidRPr="00907F0D">
        <w:rPr>
          <w:sz w:val="22"/>
        </w:rPr>
        <w:t xml:space="preserve"> may </w:t>
      </w:r>
      <w:r w:rsidR="00ED6A03" w:rsidRPr="00907F0D">
        <w:rPr>
          <w:sz w:val="22"/>
        </w:rPr>
        <w:t>be required</w:t>
      </w:r>
      <w:r w:rsidRPr="00907F0D">
        <w:rPr>
          <w:sz w:val="22"/>
        </w:rPr>
        <w:t>.</w:t>
      </w:r>
      <w:r w:rsidRPr="00907F0D">
        <w:br/>
      </w:r>
      <w:r w:rsidRPr="00907F0D">
        <w:br/>
      </w:r>
      <w:r w:rsidR="00E11F58" w:rsidRPr="00907F0D">
        <w:rPr>
          <w:sz w:val="22"/>
        </w:rPr>
        <w:t>The Computer Count Team Leader should be able to</w:t>
      </w:r>
      <w:r w:rsidR="007D012E" w:rsidRPr="00907F0D">
        <w:rPr>
          <w:sz w:val="22"/>
        </w:rPr>
        <w:t>:</w:t>
      </w:r>
    </w:p>
    <w:p w14:paraId="22D3E09C" w14:textId="77777777" w:rsidR="00251DDF" w:rsidRPr="00907F0D" w:rsidRDefault="00251DDF" w:rsidP="007C6912">
      <w:pPr>
        <w:pStyle w:val="ListParagraph"/>
        <w:numPr>
          <w:ilvl w:val="0"/>
          <w:numId w:val="17"/>
        </w:numPr>
        <w:spacing w:line="276" w:lineRule="auto"/>
        <w:rPr>
          <w:rFonts w:eastAsia="GT Walsheim Light" w:cs="GT Walsheim Light"/>
          <w:sz w:val="22"/>
        </w:rPr>
      </w:pPr>
      <w:r w:rsidRPr="00907F0D">
        <w:rPr>
          <w:sz w:val="22"/>
        </w:rPr>
        <w:t>move between sitting, standing and walking while undertaking tasks across different areas of the venue as required</w:t>
      </w:r>
    </w:p>
    <w:p w14:paraId="0704018C" w14:textId="4269DAAB" w:rsidR="00390495" w:rsidRPr="00907F0D" w:rsidRDefault="00332541" w:rsidP="4CD8D083">
      <w:pPr>
        <w:pStyle w:val="ListParagraph"/>
        <w:numPr>
          <w:ilvl w:val="0"/>
          <w:numId w:val="17"/>
        </w:numPr>
        <w:spacing w:line="276" w:lineRule="auto"/>
        <w:rPr>
          <w:rFonts w:eastAsia="GT Walsheim Light" w:cs="GT Walsheim Light"/>
          <w:sz w:val="22"/>
        </w:rPr>
      </w:pPr>
      <w:r w:rsidRPr="00907F0D">
        <w:rPr>
          <w:rFonts w:eastAsia="GT Walsheim Light" w:cs="GT Walsheim Light"/>
          <w:sz w:val="22"/>
        </w:rPr>
        <w:t>safely lift, carry, and</w:t>
      </w:r>
      <w:r w:rsidR="4283C36C" w:rsidRPr="00907F0D">
        <w:rPr>
          <w:rFonts w:eastAsia="GT Walsheim Light" w:cs="GT Walsheim Light"/>
          <w:sz w:val="22"/>
        </w:rPr>
        <w:t xml:space="preserve"> </w:t>
      </w:r>
      <w:r w:rsidRPr="00907F0D">
        <w:rPr>
          <w:rFonts w:eastAsia="GT Walsheim Light" w:cs="GT Walsheim Light"/>
          <w:sz w:val="22"/>
        </w:rPr>
        <w:t>pack materials and equipment</w:t>
      </w:r>
      <w:r w:rsidR="00550EC4" w:rsidRPr="00907F0D">
        <w:rPr>
          <w:rFonts w:eastAsia="GT Walsheim Light" w:cs="GT Walsheim Light"/>
          <w:sz w:val="22"/>
        </w:rPr>
        <w:t xml:space="preserve"> such as ballot papers</w:t>
      </w:r>
      <w:r w:rsidRPr="00907F0D">
        <w:rPr>
          <w:rFonts w:eastAsia="GT Walsheim Light" w:cs="GT Walsheim Light"/>
          <w:sz w:val="22"/>
        </w:rPr>
        <w:t xml:space="preserve"> (usually less than 13 k</w:t>
      </w:r>
      <w:r w:rsidR="003423BB">
        <w:rPr>
          <w:rFonts w:eastAsia="GT Walsheim Light" w:cs="GT Walsheim Light"/>
          <w:sz w:val="22"/>
        </w:rPr>
        <w:t>ilograms</w:t>
      </w:r>
      <w:r w:rsidRPr="00907F0D">
        <w:rPr>
          <w:rFonts w:eastAsia="GT Walsheim Light" w:cs="GT Walsheim Light"/>
          <w:sz w:val="22"/>
        </w:rPr>
        <w:t>), which may involve pushing, pulling and squatting actions</w:t>
      </w:r>
    </w:p>
    <w:p w14:paraId="52E75785" w14:textId="3B3BFA74" w:rsidR="1D1ED720" w:rsidRPr="00907F0D" w:rsidRDefault="1D1ED720" w:rsidP="007C6912">
      <w:pPr>
        <w:pStyle w:val="ListParagraph"/>
        <w:numPr>
          <w:ilvl w:val="0"/>
          <w:numId w:val="17"/>
        </w:numPr>
        <w:spacing w:line="276" w:lineRule="auto"/>
        <w:rPr>
          <w:rFonts w:eastAsia="GT Walsheim Light" w:cs="GT Walsheim Light"/>
          <w:sz w:val="22"/>
        </w:rPr>
      </w:pPr>
      <w:r w:rsidRPr="00907F0D">
        <w:rPr>
          <w:rFonts w:eastAsia="GT Walsheim Light" w:cs="GT Walsheim Light"/>
          <w:sz w:val="22"/>
        </w:rPr>
        <w:t>use fine motor skills and sustained visual focus</w:t>
      </w:r>
    </w:p>
    <w:p w14:paraId="50288ABB" w14:textId="31AAE8B5" w:rsidR="00EB163A" w:rsidRPr="00907F0D" w:rsidRDefault="004130E3" w:rsidP="048C7335">
      <w:pPr>
        <w:pStyle w:val="ListParagraph"/>
        <w:numPr>
          <w:ilvl w:val="0"/>
          <w:numId w:val="17"/>
        </w:numPr>
        <w:spacing w:line="276" w:lineRule="auto"/>
        <w:rPr>
          <w:sz w:val="22"/>
        </w:rPr>
      </w:pPr>
      <w:r w:rsidRPr="00907F0D">
        <w:rPr>
          <w:sz w:val="22"/>
        </w:rPr>
        <w:t>use a laptop or computer for extended periods of time.</w:t>
      </w:r>
    </w:p>
    <w:sectPr w:rsidR="00EB163A" w:rsidRPr="00907F0D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545FB" w14:textId="77777777" w:rsidR="00AA62ED" w:rsidRDefault="00AA62ED">
      <w:r>
        <w:separator/>
      </w:r>
    </w:p>
  </w:endnote>
  <w:endnote w:type="continuationSeparator" w:id="0">
    <w:p w14:paraId="2A4AEE23" w14:textId="77777777" w:rsidR="00AA62ED" w:rsidRDefault="00AA62ED">
      <w:r>
        <w:continuationSeparator/>
      </w:r>
    </w:p>
  </w:endnote>
  <w:endnote w:type="continuationNotice" w:id="1">
    <w:p w14:paraId="349F7F7F" w14:textId="77777777" w:rsidR="00AA62ED" w:rsidRDefault="00AA62E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5618C" w14:textId="77777777" w:rsidR="00AA62ED" w:rsidRDefault="00AA62ED">
      <w:r>
        <w:separator/>
      </w:r>
    </w:p>
  </w:footnote>
  <w:footnote w:type="continuationSeparator" w:id="0">
    <w:p w14:paraId="154A11F6" w14:textId="77777777" w:rsidR="00AA62ED" w:rsidRDefault="00AA62ED">
      <w:r>
        <w:continuationSeparator/>
      </w:r>
    </w:p>
  </w:footnote>
  <w:footnote w:type="continuationNotice" w:id="1">
    <w:p w14:paraId="6D6DCBB0" w14:textId="77777777" w:rsidR="00AA62ED" w:rsidRDefault="00AA62E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61D28C8F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224401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7S6zdCYYuxDTsr" int2:id="gmDHMnTp">
      <int2:state int2:value="Rejected" int2:type="spell"/>
    </int2:textHash>
    <int2:textHash int2:hashCode="2SaJYtXmf3T2zG" int2:id="qmSYhdUf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680B"/>
    <w:multiLevelType w:val="hybridMultilevel"/>
    <w:tmpl w:val="FC8C2674"/>
    <w:lvl w:ilvl="0" w:tplc="AB068DDA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6E1CC29A">
      <w:start w:val="1"/>
      <w:numFmt w:val="bullet"/>
      <w:lvlText w:val="o"/>
      <w:lvlJc w:val="left"/>
      <w:pPr>
        <w:ind w:left="1579" w:hanging="360"/>
      </w:pPr>
      <w:rPr>
        <w:rFonts w:ascii="Courier New" w:hAnsi="Courier New" w:hint="default"/>
      </w:rPr>
    </w:lvl>
    <w:lvl w:ilvl="2" w:tplc="40F2029C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9CEC9268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DD02C4E">
      <w:start w:val="1"/>
      <w:numFmt w:val="bullet"/>
      <w:lvlText w:val="o"/>
      <w:lvlJc w:val="left"/>
      <w:pPr>
        <w:ind w:left="3739" w:hanging="360"/>
      </w:pPr>
      <w:rPr>
        <w:rFonts w:ascii="Courier New" w:hAnsi="Courier New" w:hint="default"/>
      </w:rPr>
    </w:lvl>
    <w:lvl w:ilvl="5" w:tplc="176A7D18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8862A928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A2A2984">
      <w:start w:val="1"/>
      <w:numFmt w:val="bullet"/>
      <w:lvlText w:val="o"/>
      <w:lvlJc w:val="left"/>
      <w:pPr>
        <w:ind w:left="5899" w:hanging="360"/>
      </w:pPr>
      <w:rPr>
        <w:rFonts w:ascii="Courier New" w:hAnsi="Courier New" w:hint="default"/>
      </w:rPr>
    </w:lvl>
    <w:lvl w:ilvl="8" w:tplc="FEE2B29C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" w15:restartNumberingAfterBreak="0">
    <w:nsid w:val="04FD023F"/>
    <w:multiLevelType w:val="hybridMultilevel"/>
    <w:tmpl w:val="C52A8FA6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DBodytext-NumberedL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EAC07E2"/>
    <w:multiLevelType w:val="hybridMultilevel"/>
    <w:tmpl w:val="E0BAE85E"/>
    <w:lvl w:ilvl="0" w:tplc="814A86CE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EC7E4726">
      <w:start w:val="1"/>
      <w:numFmt w:val="bullet"/>
      <w:lvlText w:val="o"/>
      <w:lvlJc w:val="left"/>
      <w:pPr>
        <w:ind w:left="1637" w:hanging="360"/>
      </w:pPr>
      <w:rPr>
        <w:rFonts w:ascii="Courier New" w:hAnsi="Courier New" w:hint="default"/>
      </w:rPr>
    </w:lvl>
    <w:lvl w:ilvl="2" w:tplc="FBD479AC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5BAC5B7E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75800B1E">
      <w:start w:val="1"/>
      <w:numFmt w:val="bullet"/>
      <w:lvlText w:val="o"/>
      <w:lvlJc w:val="left"/>
      <w:pPr>
        <w:ind w:left="3797" w:hanging="360"/>
      </w:pPr>
      <w:rPr>
        <w:rFonts w:ascii="Courier New" w:hAnsi="Courier New" w:hint="default"/>
      </w:rPr>
    </w:lvl>
    <w:lvl w:ilvl="5" w:tplc="E22E925C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61C093D0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342E2972">
      <w:start w:val="1"/>
      <w:numFmt w:val="bullet"/>
      <w:lvlText w:val="o"/>
      <w:lvlJc w:val="left"/>
      <w:pPr>
        <w:ind w:left="5957" w:hanging="360"/>
      </w:pPr>
      <w:rPr>
        <w:rFonts w:ascii="Courier New" w:hAnsi="Courier New" w:hint="default"/>
      </w:rPr>
    </w:lvl>
    <w:lvl w:ilvl="8" w:tplc="6A883A36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4" w15:restartNumberingAfterBreak="0">
    <w:nsid w:val="12CB1DAA"/>
    <w:multiLevelType w:val="hybridMultilevel"/>
    <w:tmpl w:val="6C1871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0210F"/>
    <w:multiLevelType w:val="hybridMultilevel"/>
    <w:tmpl w:val="F7A28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C4756"/>
    <w:multiLevelType w:val="hybridMultilevel"/>
    <w:tmpl w:val="FD265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60A82"/>
    <w:multiLevelType w:val="hybridMultilevel"/>
    <w:tmpl w:val="9D1E0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107D"/>
    <w:multiLevelType w:val="multilevel"/>
    <w:tmpl w:val="8D10311A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color w:val="auto"/>
      </w:rPr>
    </w:lvl>
    <w:lvl w:ilvl="1">
      <w:start w:val="1"/>
      <w:numFmt w:val="bullet"/>
      <w:pStyle w:val="Numberedheading2"/>
      <w:suff w:val="space"/>
      <w:lvlText w:val=""/>
      <w:lvlJc w:val="left"/>
      <w:pPr>
        <w:ind w:left="499" w:hanging="357"/>
      </w:pPr>
      <w:rPr>
        <w:rFonts w:ascii="Symbol" w:hAnsi="Symbol"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</w:lvl>
    <w:lvl w:ilvl="3">
      <w:start w:val="1"/>
      <w:numFmt w:val="decimal"/>
      <w:lvlText w:val="%1.%2.%3.%4"/>
      <w:lvlJc w:val="left"/>
      <w:pPr>
        <w:ind w:left="783" w:hanging="357"/>
      </w:p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9" w15:restartNumberingAfterBreak="0">
    <w:nsid w:val="3754E132"/>
    <w:multiLevelType w:val="multilevel"/>
    <w:tmpl w:val="FFFFFFFF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0635B"/>
    <w:multiLevelType w:val="multilevel"/>
    <w:tmpl w:val="006CA42A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1" w15:restartNumberingAfterBreak="0">
    <w:nsid w:val="3B2D7AEF"/>
    <w:multiLevelType w:val="multilevel"/>
    <w:tmpl w:val="006CA42A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2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D6F41"/>
    <w:multiLevelType w:val="multilevel"/>
    <w:tmpl w:val="F7DC6A4A"/>
    <w:lvl w:ilvl="0">
      <w:start w:val="1"/>
      <w:numFmt w:val="decimal"/>
      <w:pStyle w:val="Heading2"/>
      <w:lvlText w:val="%1."/>
      <w:lvlJc w:val="left"/>
      <w:pPr>
        <w:ind w:left="153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BDA73BA"/>
    <w:multiLevelType w:val="hybridMultilevel"/>
    <w:tmpl w:val="72C686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97397"/>
    <w:multiLevelType w:val="hybridMultilevel"/>
    <w:tmpl w:val="5BE6D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865A0"/>
    <w:multiLevelType w:val="multilevel"/>
    <w:tmpl w:val="006CA42A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8" w15:restartNumberingAfterBreak="0">
    <w:nsid w:val="6C32029F"/>
    <w:multiLevelType w:val="hybridMultilevel"/>
    <w:tmpl w:val="62E45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 w16cid:durableId="2008943958">
    <w:abstractNumId w:val="20"/>
  </w:num>
  <w:num w:numId="2" w16cid:durableId="614139069">
    <w:abstractNumId w:val="2"/>
  </w:num>
  <w:num w:numId="3" w16cid:durableId="1636327227">
    <w:abstractNumId w:val="19"/>
  </w:num>
  <w:num w:numId="4" w16cid:durableId="1360232169">
    <w:abstractNumId w:val="12"/>
  </w:num>
  <w:num w:numId="5" w16cid:durableId="308944186">
    <w:abstractNumId w:val="14"/>
  </w:num>
  <w:num w:numId="6" w16cid:durableId="621038994">
    <w:abstractNumId w:val="8"/>
  </w:num>
  <w:num w:numId="7" w16cid:durableId="598561567">
    <w:abstractNumId w:val="3"/>
  </w:num>
  <w:num w:numId="8" w16cid:durableId="125049460">
    <w:abstractNumId w:val="11"/>
  </w:num>
  <w:num w:numId="9" w16cid:durableId="38944537">
    <w:abstractNumId w:val="17"/>
  </w:num>
  <w:num w:numId="10" w16cid:durableId="92433553">
    <w:abstractNumId w:val="10"/>
  </w:num>
  <w:num w:numId="11" w16cid:durableId="1948730662">
    <w:abstractNumId w:val="0"/>
  </w:num>
  <w:num w:numId="12" w16cid:durableId="1280331581">
    <w:abstractNumId w:val="4"/>
  </w:num>
  <w:num w:numId="13" w16cid:durableId="511646014">
    <w:abstractNumId w:val="6"/>
  </w:num>
  <w:num w:numId="14" w16cid:durableId="1694070081">
    <w:abstractNumId w:val="5"/>
  </w:num>
  <w:num w:numId="15" w16cid:durableId="1694114569">
    <w:abstractNumId w:val="15"/>
  </w:num>
  <w:num w:numId="16" w16cid:durableId="1220285538">
    <w:abstractNumId w:val="8"/>
  </w:num>
  <w:num w:numId="17" w16cid:durableId="759838249">
    <w:abstractNumId w:val="1"/>
  </w:num>
  <w:num w:numId="18" w16cid:durableId="1159692086">
    <w:abstractNumId w:val="7"/>
  </w:num>
  <w:num w:numId="19" w16cid:durableId="1941138054">
    <w:abstractNumId w:val="16"/>
  </w:num>
  <w:num w:numId="20" w16cid:durableId="1864706309">
    <w:abstractNumId w:val="18"/>
  </w:num>
  <w:num w:numId="21" w16cid:durableId="427770529">
    <w:abstractNumId w:val="9"/>
  </w:num>
  <w:num w:numId="22" w16cid:durableId="831028761">
    <w:abstractNumId w:val="13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rsten Law">
    <w15:presenceInfo w15:providerId="AD" w15:userId="S::Kirsten.Law@vec.vic.gov.au::64ee55d8-fbf9-4b49-929a-c17e0401c7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0E27"/>
    <w:rsid w:val="00001294"/>
    <w:rsid w:val="000021C1"/>
    <w:rsid w:val="00003755"/>
    <w:rsid w:val="00003EEE"/>
    <w:rsid w:val="0000480A"/>
    <w:rsid w:val="000062C2"/>
    <w:rsid w:val="000069BA"/>
    <w:rsid w:val="00006F90"/>
    <w:rsid w:val="0000719F"/>
    <w:rsid w:val="000116AD"/>
    <w:rsid w:val="000130AB"/>
    <w:rsid w:val="00014ECD"/>
    <w:rsid w:val="00016197"/>
    <w:rsid w:val="00017A4E"/>
    <w:rsid w:val="00017EF3"/>
    <w:rsid w:val="00020C24"/>
    <w:rsid w:val="00021BDC"/>
    <w:rsid w:val="000221CA"/>
    <w:rsid w:val="00022FF1"/>
    <w:rsid w:val="00023DA9"/>
    <w:rsid w:val="00024FF9"/>
    <w:rsid w:val="00025206"/>
    <w:rsid w:val="000256E9"/>
    <w:rsid w:val="000278DA"/>
    <w:rsid w:val="00030024"/>
    <w:rsid w:val="000332A5"/>
    <w:rsid w:val="000337E5"/>
    <w:rsid w:val="0003426B"/>
    <w:rsid w:val="00034C1F"/>
    <w:rsid w:val="00035190"/>
    <w:rsid w:val="00037C00"/>
    <w:rsid w:val="000402D3"/>
    <w:rsid w:val="00040720"/>
    <w:rsid w:val="00042193"/>
    <w:rsid w:val="00044566"/>
    <w:rsid w:val="000447CD"/>
    <w:rsid w:val="000449E4"/>
    <w:rsid w:val="0004520E"/>
    <w:rsid w:val="000518BA"/>
    <w:rsid w:val="00052F49"/>
    <w:rsid w:val="00054FD7"/>
    <w:rsid w:val="000565D3"/>
    <w:rsid w:val="00060E6D"/>
    <w:rsid w:val="00062C21"/>
    <w:rsid w:val="00066D75"/>
    <w:rsid w:val="000713AD"/>
    <w:rsid w:val="000716B2"/>
    <w:rsid w:val="000716D4"/>
    <w:rsid w:val="00071757"/>
    <w:rsid w:val="00072531"/>
    <w:rsid w:val="000736BE"/>
    <w:rsid w:val="00074610"/>
    <w:rsid w:val="000814CC"/>
    <w:rsid w:val="00082A01"/>
    <w:rsid w:val="00083154"/>
    <w:rsid w:val="000834D0"/>
    <w:rsid w:val="00083561"/>
    <w:rsid w:val="000838DF"/>
    <w:rsid w:val="0008417B"/>
    <w:rsid w:val="000841E4"/>
    <w:rsid w:val="000854B8"/>
    <w:rsid w:val="00087504"/>
    <w:rsid w:val="000951D9"/>
    <w:rsid w:val="00096C83"/>
    <w:rsid w:val="000A23B3"/>
    <w:rsid w:val="000A28DE"/>
    <w:rsid w:val="000A4B87"/>
    <w:rsid w:val="000A4EC8"/>
    <w:rsid w:val="000A5C9E"/>
    <w:rsid w:val="000A63F2"/>
    <w:rsid w:val="000A7F8C"/>
    <w:rsid w:val="000B2EC4"/>
    <w:rsid w:val="000B3200"/>
    <w:rsid w:val="000B3A55"/>
    <w:rsid w:val="000B5E9B"/>
    <w:rsid w:val="000C01F5"/>
    <w:rsid w:val="000C0251"/>
    <w:rsid w:val="000C227F"/>
    <w:rsid w:val="000C3276"/>
    <w:rsid w:val="000C3B55"/>
    <w:rsid w:val="000C5BA4"/>
    <w:rsid w:val="000C759C"/>
    <w:rsid w:val="000D1EBA"/>
    <w:rsid w:val="000D2625"/>
    <w:rsid w:val="000D4708"/>
    <w:rsid w:val="000D481B"/>
    <w:rsid w:val="000D6563"/>
    <w:rsid w:val="000D7299"/>
    <w:rsid w:val="000D7B2E"/>
    <w:rsid w:val="000E1245"/>
    <w:rsid w:val="000E1C4E"/>
    <w:rsid w:val="000E211D"/>
    <w:rsid w:val="000E31B1"/>
    <w:rsid w:val="000E3DB3"/>
    <w:rsid w:val="000E63B7"/>
    <w:rsid w:val="000E7F8F"/>
    <w:rsid w:val="000F01B2"/>
    <w:rsid w:val="000F1AB7"/>
    <w:rsid w:val="000F3279"/>
    <w:rsid w:val="000F4C0B"/>
    <w:rsid w:val="000F734F"/>
    <w:rsid w:val="00100013"/>
    <w:rsid w:val="0010053C"/>
    <w:rsid w:val="00101B47"/>
    <w:rsid w:val="00101E36"/>
    <w:rsid w:val="00102204"/>
    <w:rsid w:val="00105BC4"/>
    <w:rsid w:val="00106AD6"/>
    <w:rsid w:val="001112C8"/>
    <w:rsid w:val="001133DA"/>
    <w:rsid w:val="00113EB4"/>
    <w:rsid w:val="00114BDD"/>
    <w:rsid w:val="00115387"/>
    <w:rsid w:val="001158A4"/>
    <w:rsid w:val="00116517"/>
    <w:rsid w:val="0012258B"/>
    <w:rsid w:val="0012299A"/>
    <w:rsid w:val="001268F1"/>
    <w:rsid w:val="001270B6"/>
    <w:rsid w:val="0013075D"/>
    <w:rsid w:val="001309FD"/>
    <w:rsid w:val="00130EF3"/>
    <w:rsid w:val="00131855"/>
    <w:rsid w:val="0013359C"/>
    <w:rsid w:val="00133C20"/>
    <w:rsid w:val="001340E3"/>
    <w:rsid w:val="00134C88"/>
    <w:rsid w:val="001360EE"/>
    <w:rsid w:val="00137412"/>
    <w:rsid w:val="00137742"/>
    <w:rsid w:val="0014020F"/>
    <w:rsid w:val="00140C1E"/>
    <w:rsid w:val="001417A9"/>
    <w:rsid w:val="0014261F"/>
    <w:rsid w:val="00142C1D"/>
    <w:rsid w:val="001430FD"/>
    <w:rsid w:val="00143505"/>
    <w:rsid w:val="00143DF4"/>
    <w:rsid w:val="00145556"/>
    <w:rsid w:val="00145F11"/>
    <w:rsid w:val="001461B1"/>
    <w:rsid w:val="001468E9"/>
    <w:rsid w:val="00147E34"/>
    <w:rsid w:val="00150411"/>
    <w:rsid w:val="00153A50"/>
    <w:rsid w:val="00153AE8"/>
    <w:rsid w:val="00154546"/>
    <w:rsid w:val="0015455B"/>
    <w:rsid w:val="00155BBA"/>
    <w:rsid w:val="001565D6"/>
    <w:rsid w:val="00160197"/>
    <w:rsid w:val="00162DA9"/>
    <w:rsid w:val="00163A14"/>
    <w:rsid w:val="00163C52"/>
    <w:rsid w:val="00165E6D"/>
    <w:rsid w:val="00167066"/>
    <w:rsid w:val="0017332F"/>
    <w:rsid w:val="001739E9"/>
    <w:rsid w:val="0017528C"/>
    <w:rsid w:val="00175725"/>
    <w:rsid w:val="001779C2"/>
    <w:rsid w:val="00183773"/>
    <w:rsid w:val="00184278"/>
    <w:rsid w:val="00184D72"/>
    <w:rsid w:val="00184DF2"/>
    <w:rsid w:val="001869D5"/>
    <w:rsid w:val="00193814"/>
    <w:rsid w:val="001944F5"/>
    <w:rsid w:val="00196A15"/>
    <w:rsid w:val="00196CAC"/>
    <w:rsid w:val="00196D4F"/>
    <w:rsid w:val="001A1E05"/>
    <w:rsid w:val="001A3F83"/>
    <w:rsid w:val="001A4943"/>
    <w:rsid w:val="001A4B91"/>
    <w:rsid w:val="001A5A57"/>
    <w:rsid w:val="001A5CE8"/>
    <w:rsid w:val="001A6586"/>
    <w:rsid w:val="001B00A3"/>
    <w:rsid w:val="001B00C7"/>
    <w:rsid w:val="001B300B"/>
    <w:rsid w:val="001B6139"/>
    <w:rsid w:val="001B74DF"/>
    <w:rsid w:val="001B7DAD"/>
    <w:rsid w:val="001C10A2"/>
    <w:rsid w:val="001C1C76"/>
    <w:rsid w:val="001C25DE"/>
    <w:rsid w:val="001C5BA4"/>
    <w:rsid w:val="001C5EFC"/>
    <w:rsid w:val="001D1179"/>
    <w:rsid w:val="001D1C00"/>
    <w:rsid w:val="001D3AC9"/>
    <w:rsid w:val="001D4836"/>
    <w:rsid w:val="001D5C07"/>
    <w:rsid w:val="001D7AFF"/>
    <w:rsid w:val="001D7CD9"/>
    <w:rsid w:val="001E11AB"/>
    <w:rsid w:val="001E1DFC"/>
    <w:rsid w:val="001E1E0C"/>
    <w:rsid w:val="001E31B5"/>
    <w:rsid w:val="001E31C4"/>
    <w:rsid w:val="001E68B5"/>
    <w:rsid w:val="001E7332"/>
    <w:rsid w:val="001E7571"/>
    <w:rsid w:val="001E79BB"/>
    <w:rsid w:val="001E7E88"/>
    <w:rsid w:val="001F12FF"/>
    <w:rsid w:val="001F1741"/>
    <w:rsid w:val="001F1D11"/>
    <w:rsid w:val="001F2D82"/>
    <w:rsid w:val="001F3953"/>
    <w:rsid w:val="001F3D01"/>
    <w:rsid w:val="001F52A4"/>
    <w:rsid w:val="001F6A61"/>
    <w:rsid w:val="001F6FB1"/>
    <w:rsid w:val="001F7AC3"/>
    <w:rsid w:val="00200409"/>
    <w:rsid w:val="00201804"/>
    <w:rsid w:val="00202B79"/>
    <w:rsid w:val="00203269"/>
    <w:rsid w:val="00205B27"/>
    <w:rsid w:val="00205EE0"/>
    <w:rsid w:val="00205FE4"/>
    <w:rsid w:val="00206803"/>
    <w:rsid w:val="00211A6B"/>
    <w:rsid w:val="00211BFA"/>
    <w:rsid w:val="002148A7"/>
    <w:rsid w:val="00220422"/>
    <w:rsid w:val="00224E79"/>
    <w:rsid w:val="00225719"/>
    <w:rsid w:val="00226AD1"/>
    <w:rsid w:val="00226B4E"/>
    <w:rsid w:val="00226F47"/>
    <w:rsid w:val="0023005D"/>
    <w:rsid w:val="002314B7"/>
    <w:rsid w:val="00231753"/>
    <w:rsid w:val="00231C18"/>
    <w:rsid w:val="0023242A"/>
    <w:rsid w:val="00233510"/>
    <w:rsid w:val="002375CA"/>
    <w:rsid w:val="00240301"/>
    <w:rsid w:val="00242BB2"/>
    <w:rsid w:val="0024369F"/>
    <w:rsid w:val="00245AED"/>
    <w:rsid w:val="00245EA5"/>
    <w:rsid w:val="00251DDF"/>
    <w:rsid w:val="00251DF0"/>
    <w:rsid w:val="002520E9"/>
    <w:rsid w:val="00252B5F"/>
    <w:rsid w:val="00252D8B"/>
    <w:rsid w:val="00253A15"/>
    <w:rsid w:val="00253D40"/>
    <w:rsid w:val="002557D9"/>
    <w:rsid w:val="00255A3B"/>
    <w:rsid w:val="002616DB"/>
    <w:rsid w:val="0026184E"/>
    <w:rsid w:val="00263F45"/>
    <w:rsid w:val="002648FD"/>
    <w:rsid w:val="00264A82"/>
    <w:rsid w:val="00265BA7"/>
    <w:rsid w:val="00270C7D"/>
    <w:rsid w:val="00271423"/>
    <w:rsid w:val="0027207A"/>
    <w:rsid w:val="00272DA9"/>
    <w:rsid w:val="0027342B"/>
    <w:rsid w:val="0027367A"/>
    <w:rsid w:val="0027625A"/>
    <w:rsid w:val="0027671A"/>
    <w:rsid w:val="00277D8A"/>
    <w:rsid w:val="00282B5A"/>
    <w:rsid w:val="00283518"/>
    <w:rsid w:val="0029025B"/>
    <w:rsid w:val="00290334"/>
    <w:rsid w:val="0029247A"/>
    <w:rsid w:val="00292EF5"/>
    <w:rsid w:val="00293024"/>
    <w:rsid w:val="00293745"/>
    <w:rsid w:val="00293982"/>
    <w:rsid w:val="00297479"/>
    <w:rsid w:val="002A1567"/>
    <w:rsid w:val="002A1ED2"/>
    <w:rsid w:val="002A2157"/>
    <w:rsid w:val="002A39E5"/>
    <w:rsid w:val="002A3E05"/>
    <w:rsid w:val="002A3E1E"/>
    <w:rsid w:val="002A67A2"/>
    <w:rsid w:val="002A76AF"/>
    <w:rsid w:val="002A7891"/>
    <w:rsid w:val="002B2543"/>
    <w:rsid w:val="002B2E7D"/>
    <w:rsid w:val="002B41A0"/>
    <w:rsid w:val="002B62F4"/>
    <w:rsid w:val="002B670D"/>
    <w:rsid w:val="002C0D14"/>
    <w:rsid w:val="002C489C"/>
    <w:rsid w:val="002C4F24"/>
    <w:rsid w:val="002D2809"/>
    <w:rsid w:val="002D2C58"/>
    <w:rsid w:val="002D2F40"/>
    <w:rsid w:val="002D2F7E"/>
    <w:rsid w:val="002D301A"/>
    <w:rsid w:val="002D4912"/>
    <w:rsid w:val="002D66BE"/>
    <w:rsid w:val="002E0F9B"/>
    <w:rsid w:val="002E101B"/>
    <w:rsid w:val="002E3B0B"/>
    <w:rsid w:val="002E3CFD"/>
    <w:rsid w:val="002E5815"/>
    <w:rsid w:val="002E5CD9"/>
    <w:rsid w:val="002E78BF"/>
    <w:rsid w:val="002F014B"/>
    <w:rsid w:val="002F04DD"/>
    <w:rsid w:val="002F302F"/>
    <w:rsid w:val="002F3B48"/>
    <w:rsid w:val="002F6B4D"/>
    <w:rsid w:val="002F785B"/>
    <w:rsid w:val="003021E9"/>
    <w:rsid w:val="003028CA"/>
    <w:rsid w:val="00304602"/>
    <w:rsid w:val="00304611"/>
    <w:rsid w:val="00304FC6"/>
    <w:rsid w:val="003137FE"/>
    <w:rsid w:val="00313F3E"/>
    <w:rsid w:val="0031657E"/>
    <w:rsid w:val="00316BB6"/>
    <w:rsid w:val="0031784D"/>
    <w:rsid w:val="003220BD"/>
    <w:rsid w:val="00323924"/>
    <w:rsid w:val="003240EF"/>
    <w:rsid w:val="003265AF"/>
    <w:rsid w:val="003266B9"/>
    <w:rsid w:val="003269DF"/>
    <w:rsid w:val="003313C1"/>
    <w:rsid w:val="00332541"/>
    <w:rsid w:val="00332A35"/>
    <w:rsid w:val="003333AE"/>
    <w:rsid w:val="00333845"/>
    <w:rsid w:val="00333966"/>
    <w:rsid w:val="00333FE2"/>
    <w:rsid w:val="0033420D"/>
    <w:rsid w:val="0033648A"/>
    <w:rsid w:val="00336C79"/>
    <w:rsid w:val="00337345"/>
    <w:rsid w:val="003407DC"/>
    <w:rsid w:val="00340F35"/>
    <w:rsid w:val="00341CB0"/>
    <w:rsid w:val="003423BB"/>
    <w:rsid w:val="00342AE9"/>
    <w:rsid w:val="00343171"/>
    <w:rsid w:val="0034480E"/>
    <w:rsid w:val="0034510B"/>
    <w:rsid w:val="003513F8"/>
    <w:rsid w:val="00353044"/>
    <w:rsid w:val="003539AA"/>
    <w:rsid w:val="003544B4"/>
    <w:rsid w:val="003554FB"/>
    <w:rsid w:val="00360BA7"/>
    <w:rsid w:val="00361793"/>
    <w:rsid w:val="00361EDD"/>
    <w:rsid w:val="003632AD"/>
    <w:rsid w:val="00371003"/>
    <w:rsid w:val="00371276"/>
    <w:rsid w:val="003727BA"/>
    <w:rsid w:val="00373C22"/>
    <w:rsid w:val="003744C3"/>
    <w:rsid w:val="00374747"/>
    <w:rsid w:val="00374BC4"/>
    <w:rsid w:val="00374C0C"/>
    <w:rsid w:val="00374C20"/>
    <w:rsid w:val="00380F9C"/>
    <w:rsid w:val="00381C82"/>
    <w:rsid w:val="00382848"/>
    <w:rsid w:val="00385883"/>
    <w:rsid w:val="00385A0B"/>
    <w:rsid w:val="00386E02"/>
    <w:rsid w:val="00387D82"/>
    <w:rsid w:val="00390495"/>
    <w:rsid w:val="0039082C"/>
    <w:rsid w:val="00390C13"/>
    <w:rsid w:val="00391099"/>
    <w:rsid w:val="0039251D"/>
    <w:rsid w:val="003931A9"/>
    <w:rsid w:val="00394B28"/>
    <w:rsid w:val="003950FC"/>
    <w:rsid w:val="003A1988"/>
    <w:rsid w:val="003A2E60"/>
    <w:rsid w:val="003A5568"/>
    <w:rsid w:val="003A6BAD"/>
    <w:rsid w:val="003B09EE"/>
    <w:rsid w:val="003B1753"/>
    <w:rsid w:val="003B1A09"/>
    <w:rsid w:val="003B2854"/>
    <w:rsid w:val="003B3A3B"/>
    <w:rsid w:val="003B3D2E"/>
    <w:rsid w:val="003B3FB9"/>
    <w:rsid w:val="003B58A8"/>
    <w:rsid w:val="003B5D0E"/>
    <w:rsid w:val="003C02DE"/>
    <w:rsid w:val="003C0577"/>
    <w:rsid w:val="003C2A29"/>
    <w:rsid w:val="003C35DA"/>
    <w:rsid w:val="003C4114"/>
    <w:rsid w:val="003C690F"/>
    <w:rsid w:val="003D0C8B"/>
    <w:rsid w:val="003D3D2F"/>
    <w:rsid w:val="003D3F71"/>
    <w:rsid w:val="003D43AB"/>
    <w:rsid w:val="003D4418"/>
    <w:rsid w:val="003D4423"/>
    <w:rsid w:val="003D5785"/>
    <w:rsid w:val="003D6216"/>
    <w:rsid w:val="003D75F5"/>
    <w:rsid w:val="003D7C59"/>
    <w:rsid w:val="003E2E42"/>
    <w:rsid w:val="003E476A"/>
    <w:rsid w:val="003E4BBE"/>
    <w:rsid w:val="003E5569"/>
    <w:rsid w:val="003E5A23"/>
    <w:rsid w:val="003E64DD"/>
    <w:rsid w:val="003F0AF5"/>
    <w:rsid w:val="003F2E04"/>
    <w:rsid w:val="003F3D97"/>
    <w:rsid w:val="003F6F05"/>
    <w:rsid w:val="003F7E31"/>
    <w:rsid w:val="00402196"/>
    <w:rsid w:val="00402211"/>
    <w:rsid w:val="00403303"/>
    <w:rsid w:val="00406A19"/>
    <w:rsid w:val="00411EA8"/>
    <w:rsid w:val="004130E3"/>
    <w:rsid w:val="004139E1"/>
    <w:rsid w:val="00415510"/>
    <w:rsid w:val="00421506"/>
    <w:rsid w:val="00421B0D"/>
    <w:rsid w:val="00422BAC"/>
    <w:rsid w:val="0042381F"/>
    <w:rsid w:val="00424311"/>
    <w:rsid w:val="00424BB5"/>
    <w:rsid w:val="00427024"/>
    <w:rsid w:val="004309A1"/>
    <w:rsid w:val="004314C8"/>
    <w:rsid w:val="004318FE"/>
    <w:rsid w:val="00433866"/>
    <w:rsid w:val="00434A6C"/>
    <w:rsid w:val="00436A02"/>
    <w:rsid w:val="004374A0"/>
    <w:rsid w:val="0044018B"/>
    <w:rsid w:val="004405DE"/>
    <w:rsid w:val="0044084C"/>
    <w:rsid w:val="00442075"/>
    <w:rsid w:val="00443048"/>
    <w:rsid w:val="00445C28"/>
    <w:rsid w:val="00445CAC"/>
    <w:rsid w:val="0044609B"/>
    <w:rsid w:val="004472B1"/>
    <w:rsid w:val="004477BA"/>
    <w:rsid w:val="004528B6"/>
    <w:rsid w:val="00453212"/>
    <w:rsid w:val="00455EF5"/>
    <w:rsid w:val="004561A0"/>
    <w:rsid w:val="00462FE2"/>
    <w:rsid w:val="004634C0"/>
    <w:rsid w:val="00466551"/>
    <w:rsid w:val="00467129"/>
    <w:rsid w:val="004673F7"/>
    <w:rsid w:val="00470410"/>
    <w:rsid w:val="004750D5"/>
    <w:rsid w:val="00475EB1"/>
    <w:rsid w:val="00477F83"/>
    <w:rsid w:val="00481D0B"/>
    <w:rsid w:val="00483D3B"/>
    <w:rsid w:val="004864CD"/>
    <w:rsid w:val="00486D36"/>
    <w:rsid w:val="00486D5D"/>
    <w:rsid w:val="00487351"/>
    <w:rsid w:val="0048735F"/>
    <w:rsid w:val="0048791D"/>
    <w:rsid w:val="00487E07"/>
    <w:rsid w:val="00490D6B"/>
    <w:rsid w:val="00493FC7"/>
    <w:rsid w:val="004948A3"/>
    <w:rsid w:val="00494C50"/>
    <w:rsid w:val="00496A07"/>
    <w:rsid w:val="00496E40"/>
    <w:rsid w:val="004A00C8"/>
    <w:rsid w:val="004A2E2F"/>
    <w:rsid w:val="004A4AAB"/>
    <w:rsid w:val="004A51D6"/>
    <w:rsid w:val="004A54B4"/>
    <w:rsid w:val="004A5B83"/>
    <w:rsid w:val="004B01C9"/>
    <w:rsid w:val="004B10D7"/>
    <w:rsid w:val="004B132A"/>
    <w:rsid w:val="004B2ED3"/>
    <w:rsid w:val="004B30BD"/>
    <w:rsid w:val="004B3B1C"/>
    <w:rsid w:val="004B6023"/>
    <w:rsid w:val="004B7533"/>
    <w:rsid w:val="004B7829"/>
    <w:rsid w:val="004C01DC"/>
    <w:rsid w:val="004C21D3"/>
    <w:rsid w:val="004C2711"/>
    <w:rsid w:val="004C3AC5"/>
    <w:rsid w:val="004C5580"/>
    <w:rsid w:val="004C5C95"/>
    <w:rsid w:val="004C6311"/>
    <w:rsid w:val="004C6849"/>
    <w:rsid w:val="004C6A71"/>
    <w:rsid w:val="004D129F"/>
    <w:rsid w:val="004D17A2"/>
    <w:rsid w:val="004D290D"/>
    <w:rsid w:val="004D3335"/>
    <w:rsid w:val="004D3570"/>
    <w:rsid w:val="004D357B"/>
    <w:rsid w:val="004D3D70"/>
    <w:rsid w:val="004D4D92"/>
    <w:rsid w:val="004D555F"/>
    <w:rsid w:val="004D76EE"/>
    <w:rsid w:val="004D77E0"/>
    <w:rsid w:val="004E2A99"/>
    <w:rsid w:val="004E37C9"/>
    <w:rsid w:val="004E3DD8"/>
    <w:rsid w:val="004E47CA"/>
    <w:rsid w:val="004E5572"/>
    <w:rsid w:val="004E55D5"/>
    <w:rsid w:val="004E58BE"/>
    <w:rsid w:val="004E5CD3"/>
    <w:rsid w:val="004E7DA9"/>
    <w:rsid w:val="004E7F1F"/>
    <w:rsid w:val="004F056C"/>
    <w:rsid w:val="004F08BA"/>
    <w:rsid w:val="004F2465"/>
    <w:rsid w:val="004F6C46"/>
    <w:rsid w:val="004F6F0D"/>
    <w:rsid w:val="00500389"/>
    <w:rsid w:val="00501B81"/>
    <w:rsid w:val="00503839"/>
    <w:rsid w:val="00504C14"/>
    <w:rsid w:val="00505C65"/>
    <w:rsid w:val="00512761"/>
    <w:rsid w:val="0051282F"/>
    <w:rsid w:val="005132E2"/>
    <w:rsid w:val="00516C30"/>
    <w:rsid w:val="005224D7"/>
    <w:rsid w:val="00522EC2"/>
    <w:rsid w:val="00523428"/>
    <w:rsid w:val="005236B7"/>
    <w:rsid w:val="005237B6"/>
    <w:rsid w:val="00523D6C"/>
    <w:rsid w:val="0052418F"/>
    <w:rsid w:val="00526082"/>
    <w:rsid w:val="005265DD"/>
    <w:rsid w:val="005270EE"/>
    <w:rsid w:val="00530A4B"/>
    <w:rsid w:val="005314E5"/>
    <w:rsid w:val="00531636"/>
    <w:rsid w:val="00532372"/>
    <w:rsid w:val="005328EA"/>
    <w:rsid w:val="005331ED"/>
    <w:rsid w:val="00534A58"/>
    <w:rsid w:val="00534C13"/>
    <w:rsid w:val="005372EB"/>
    <w:rsid w:val="00541AD7"/>
    <w:rsid w:val="0054212F"/>
    <w:rsid w:val="0054240B"/>
    <w:rsid w:val="00542D1A"/>
    <w:rsid w:val="0054396D"/>
    <w:rsid w:val="00543E88"/>
    <w:rsid w:val="00544C37"/>
    <w:rsid w:val="005456F2"/>
    <w:rsid w:val="0054647F"/>
    <w:rsid w:val="00546825"/>
    <w:rsid w:val="005477C8"/>
    <w:rsid w:val="00547F27"/>
    <w:rsid w:val="005501B6"/>
    <w:rsid w:val="00550EC4"/>
    <w:rsid w:val="00552257"/>
    <w:rsid w:val="00552329"/>
    <w:rsid w:val="00553758"/>
    <w:rsid w:val="00556564"/>
    <w:rsid w:val="00557D28"/>
    <w:rsid w:val="005600B6"/>
    <w:rsid w:val="00560F0A"/>
    <w:rsid w:val="005618DE"/>
    <w:rsid w:val="00561FC2"/>
    <w:rsid w:val="005634EF"/>
    <w:rsid w:val="00564863"/>
    <w:rsid w:val="00566B4B"/>
    <w:rsid w:val="0056734E"/>
    <w:rsid w:val="0056FC3B"/>
    <w:rsid w:val="0057066C"/>
    <w:rsid w:val="00571189"/>
    <w:rsid w:val="0057232A"/>
    <w:rsid w:val="00574E11"/>
    <w:rsid w:val="005805C3"/>
    <w:rsid w:val="005824AD"/>
    <w:rsid w:val="00582B9B"/>
    <w:rsid w:val="00582C10"/>
    <w:rsid w:val="00583420"/>
    <w:rsid w:val="005836EE"/>
    <w:rsid w:val="00583DE5"/>
    <w:rsid w:val="005855D2"/>
    <w:rsid w:val="00585ED6"/>
    <w:rsid w:val="005872D3"/>
    <w:rsid w:val="005912B9"/>
    <w:rsid w:val="00591FBE"/>
    <w:rsid w:val="0059248F"/>
    <w:rsid w:val="00593554"/>
    <w:rsid w:val="00593B41"/>
    <w:rsid w:val="005973DA"/>
    <w:rsid w:val="005A042C"/>
    <w:rsid w:val="005A0796"/>
    <w:rsid w:val="005A0F3C"/>
    <w:rsid w:val="005A13E0"/>
    <w:rsid w:val="005A20BD"/>
    <w:rsid w:val="005A2765"/>
    <w:rsid w:val="005A2DB6"/>
    <w:rsid w:val="005A4811"/>
    <w:rsid w:val="005A5007"/>
    <w:rsid w:val="005A56C4"/>
    <w:rsid w:val="005A6034"/>
    <w:rsid w:val="005A7567"/>
    <w:rsid w:val="005A78DA"/>
    <w:rsid w:val="005A7DD4"/>
    <w:rsid w:val="005B0E54"/>
    <w:rsid w:val="005B3733"/>
    <w:rsid w:val="005B3918"/>
    <w:rsid w:val="005B451C"/>
    <w:rsid w:val="005B4E1E"/>
    <w:rsid w:val="005B7261"/>
    <w:rsid w:val="005C1407"/>
    <w:rsid w:val="005C259E"/>
    <w:rsid w:val="005C3101"/>
    <w:rsid w:val="005C43F0"/>
    <w:rsid w:val="005C4C71"/>
    <w:rsid w:val="005C5062"/>
    <w:rsid w:val="005C5D91"/>
    <w:rsid w:val="005C6BE4"/>
    <w:rsid w:val="005D0314"/>
    <w:rsid w:val="005D041B"/>
    <w:rsid w:val="005D20EF"/>
    <w:rsid w:val="005D316E"/>
    <w:rsid w:val="005D344B"/>
    <w:rsid w:val="005D38E2"/>
    <w:rsid w:val="005D7006"/>
    <w:rsid w:val="005E0FAD"/>
    <w:rsid w:val="005E18E4"/>
    <w:rsid w:val="005E1C34"/>
    <w:rsid w:val="005E26CC"/>
    <w:rsid w:val="005E7584"/>
    <w:rsid w:val="005F0319"/>
    <w:rsid w:val="005F061B"/>
    <w:rsid w:val="005F0BD9"/>
    <w:rsid w:val="005F1868"/>
    <w:rsid w:val="005F253D"/>
    <w:rsid w:val="005F27A1"/>
    <w:rsid w:val="005F2A0A"/>
    <w:rsid w:val="005F3AD1"/>
    <w:rsid w:val="005F436F"/>
    <w:rsid w:val="005F4829"/>
    <w:rsid w:val="005F505F"/>
    <w:rsid w:val="005F5AE9"/>
    <w:rsid w:val="005F6532"/>
    <w:rsid w:val="005F7402"/>
    <w:rsid w:val="006019C5"/>
    <w:rsid w:val="00602AF8"/>
    <w:rsid w:val="0060580B"/>
    <w:rsid w:val="006063F6"/>
    <w:rsid w:val="00606967"/>
    <w:rsid w:val="00606AF5"/>
    <w:rsid w:val="00607CDB"/>
    <w:rsid w:val="00610A9F"/>
    <w:rsid w:val="00611B29"/>
    <w:rsid w:val="00613014"/>
    <w:rsid w:val="00613E59"/>
    <w:rsid w:val="00616098"/>
    <w:rsid w:val="00620654"/>
    <w:rsid w:val="00620D8D"/>
    <w:rsid w:val="00621EF5"/>
    <w:rsid w:val="00622030"/>
    <w:rsid w:val="006235FC"/>
    <w:rsid w:val="00625632"/>
    <w:rsid w:val="00625666"/>
    <w:rsid w:val="006257CB"/>
    <w:rsid w:val="00625CA7"/>
    <w:rsid w:val="0062619D"/>
    <w:rsid w:val="006263F1"/>
    <w:rsid w:val="00626EAA"/>
    <w:rsid w:val="00627570"/>
    <w:rsid w:val="0063054B"/>
    <w:rsid w:val="00630E71"/>
    <w:rsid w:val="0063100D"/>
    <w:rsid w:val="0063406B"/>
    <w:rsid w:val="006356A0"/>
    <w:rsid w:val="00636B79"/>
    <w:rsid w:val="006402C3"/>
    <w:rsid w:val="00643C2C"/>
    <w:rsid w:val="00650707"/>
    <w:rsid w:val="00650E20"/>
    <w:rsid w:val="00651A6E"/>
    <w:rsid w:val="0065335C"/>
    <w:rsid w:val="00653BE4"/>
    <w:rsid w:val="00653F82"/>
    <w:rsid w:val="00654544"/>
    <w:rsid w:val="006549B4"/>
    <w:rsid w:val="00655991"/>
    <w:rsid w:val="00655E46"/>
    <w:rsid w:val="00655F20"/>
    <w:rsid w:val="00661005"/>
    <w:rsid w:val="00661D98"/>
    <w:rsid w:val="00663308"/>
    <w:rsid w:val="006643A4"/>
    <w:rsid w:val="00665B39"/>
    <w:rsid w:val="0067068C"/>
    <w:rsid w:val="00670EE5"/>
    <w:rsid w:val="0067135F"/>
    <w:rsid w:val="00672021"/>
    <w:rsid w:val="00673413"/>
    <w:rsid w:val="0067529F"/>
    <w:rsid w:val="006778A4"/>
    <w:rsid w:val="00677E94"/>
    <w:rsid w:val="006808EE"/>
    <w:rsid w:val="00682FEA"/>
    <w:rsid w:val="00685C6E"/>
    <w:rsid w:val="00686121"/>
    <w:rsid w:val="006906C3"/>
    <w:rsid w:val="00690BE2"/>
    <w:rsid w:val="00690DFF"/>
    <w:rsid w:val="00690EBD"/>
    <w:rsid w:val="00697588"/>
    <w:rsid w:val="00697AA1"/>
    <w:rsid w:val="006A0503"/>
    <w:rsid w:val="006A051B"/>
    <w:rsid w:val="006A0DCD"/>
    <w:rsid w:val="006A15C0"/>
    <w:rsid w:val="006A3902"/>
    <w:rsid w:val="006A578F"/>
    <w:rsid w:val="006A59D4"/>
    <w:rsid w:val="006A5C7D"/>
    <w:rsid w:val="006A76B4"/>
    <w:rsid w:val="006A7AD4"/>
    <w:rsid w:val="006A7B35"/>
    <w:rsid w:val="006A7E72"/>
    <w:rsid w:val="006B390A"/>
    <w:rsid w:val="006B3975"/>
    <w:rsid w:val="006B59E6"/>
    <w:rsid w:val="006B5C52"/>
    <w:rsid w:val="006B7A3F"/>
    <w:rsid w:val="006C1A4A"/>
    <w:rsid w:val="006C31AA"/>
    <w:rsid w:val="006C3A0D"/>
    <w:rsid w:val="006C4837"/>
    <w:rsid w:val="006C5A06"/>
    <w:rsid w:val="006C734B"/>
    <w:rsid w:val="006D0589"/>
    <w:rsid w:val="006D1ADC"/>
    <w:rsid w:val="006D1F57"/>
    <w:rsid w:val="006D2D43"/>
    <w:rsid w:val="006D3993"/>
    <w:rsid w:val="006D3C26"/>
    <w:rsid w:val="006D4C16"/>
    <w:rsid w:val="006D4FC8"/>
    <w:rsid w:val="006D6114"/>
    <w:rsid w:val="006D7888"/>
    <w:rsid w:val="006E4241"/>
    <w:rsid w:val="006E6CF6"/>
    <w:rsid w:val="006E6F0D"/>
    <w:rsid w:val="006E758A"/>
    <w:rsid w:val="006F30DB"/>
    <w:rsid w:val="006F3414"/>
    <w:rsid w:val="006F5305"/>
    <w:rsid w:val="007004B1"/>
    <w:rsid w:val="00700538"/>
    <w:rsid w:val="0070197D"/>
    <w:rsid w:val="007078D4"/>
    <w:rsid w:val="007105C5"/>
    <w:rsid w:val="007110AA"/>
    <w:rsid w:val="00712F27"/>
    <w:rsid w:val="0071374D"/>
    <w:rsid w:val="00714490"/>
    <w:rsid w:val="00715569"/>
    <w:rsid w:val="007158CF"/>
    <w:rsid w:val="007161EB"/>
    <w:rsid w:val="00717594"/>
    <w:rsid w:val="007179D4"/>
    <w:rsid w:val="007227C4"/>
    <w:rsid w:val="00725AA1"/>
    <w:rsid w:val="007270DD"/>
    <w:rsid w:val="00727A3C"/>
    <w:rsid w:val="007307F0"/>
    <w:rsid w:val="00730850"/>
    <w:rsid w:val="0073152E"/>
    <w:rsid w:val="007316D1"/>
    <w:rsid w:val="007319E6"/>
    <w:rsid w:val="007331DB"/>
    <w:rsid w:val="00735C43"/>
    <w:rsid w:val="00735CD0"/>
    <w:rsid w:val="0074174D"/>
    <w:rsid w:val="00741AD9"/>
    <w:rsid w:val="007421CF"/>
    <w:rsid w:val="0074289A"/>
    <w:rsid w:val="0074355A"/>
    <w:rsid w:val="00743C83"/>
    <w:rsid w:val="00745B34"/>
    <w:rsid w:val="00746A79"/>
    <w:rsid w:val="00747D6B"/>
    <w:rsid w:val="00752107"/>
    <w:rsid w:val="007527B8"/>
    <w:rsid w:val="0075288D"/>
    <w:rsid w:val="00754FEA"/>
    <w:rsid w:val="0075585D"/>
    <w:rsid w:val="00756244"/>
    <w:rsid w:val="00756BDF"/>
    <w:rsid w:val="0075701B"/>
    <w:rsid w:val="007579FC"/>
    <w:rsid w:val="00764201"/>
    <w:rsid w:val="007660EC"/>
    <w:rsid w:val="0076617B"/>
    <w:rsid w:val="0077373B"/>
    <w:rsid w:val="0077384B"/>
    <w:rsid w:val="007738C9"/>
    <w:rsid w:val="007754FC"/>
    <w:rsid w:val="007768DE"/>
    <w:rsid w:val="00777F81"/>
    <w:rsid w:val="00780C7D"/>
    <w:rsid w:val="00783721"/>
    <w:rsid w:val="007873D3"/>
    <w:rsid w:val="007908EC"/>
    <w:rsid w:val="007928BB"/>
    <w:rsid w:val="00793567"/>
    <w:rsid w:val="007937FA"/>
    <w:rsid w:val="00794DEA"/>
    <w:rsid w:val="0079565E"/>
    <w:rsid w:val="00796064"/>
    <w:rsid w:val="00797610"/>
    <w:rsid w:val="007976A7"/>
    <w:rsid w:val="007A03BA"/>
    <w:rsid w:val="007A10A6"/>
    <w:rsid w:val="007A1CCB"/>
    <w:rsid w:val="007A2DE0"/>
    <w:rsid w:val="007A34D1"/>
    <w:rsid w:val="007A68F8"/>
    <w:rsid w:val="007A71A6"/>
    <w:rsid w:val="007B13E2"/>
    <w:rsid w:val="007B157B"/>
    <w:rsid w:val="007B2619"/>
    <w:rsid w:val="007B4F02"/>
    <w:rsid w:val="007B520E"/>
    <w:rsid w:val="007B5B0D"/>
    <w:rsid w:val="007B73E8"/>
    <w:rsid w:val="007C14C4"/>
    <w:rsid w:val="007C1DBA"/>
    <w:rsid w:val="007C3819"/>
    <w:rsid w:val="007C3F93"/>
    <w:rsid w:val="007C55B1"/>
    <w:rsid w:val="007C6912"/>
    <w:rsid w:val="007C754A"/>
    <w:rsid w:val="007D00FC"/>
    <w:rsid w:val="007D012E"/>
    <w:rsid w:val="007D13FB"/>
    <w:rsid w:val="007D3C24"/>
    <w:rsid w:val="007D4380"/>
    <w:rsid w:val="007D570B"/>
    <w:rsid w:val="007E0EA6"/>
    <w:rsid w:val="007E1291"/>
    <w:rsid w:val="007E2CFF"/>
    <w:rsid w:val="007E422A"/>
    <w:rsid w:val="007E42CF"/>
    <w:rsid w:val="007E4E02"/>
    <w:rsid w:val="007E5124"/>
    <w:rsid w:val="007E6256"/>
    <w:rsid w:val="007E7FB6"/>
    <w:rsid w:val="007F020A"/>
    <w:rsid w:val="007F0A34"/>
    <w:rsid w:val="007F233C"/>
    <w:rsid w:val="007F266E"/>
    <w:rsid w:val="007F26AC"/>
    <w:rsid w:val="007F35A3"/>
    <w:rsid w:val="007F360A"/>
    <w:rsid w:val="007F3F2E"/>
    <w:rsid w:val="007F50AF"/>
    <w:rsid w:val="007F665B"/>
    <w:rsid w:val="007F67FC"/>
    <w:rsid w:val="007F718F"/>
    <w:rsid w:val="0080012C"/>
    <w:rsid w:val="00800A84"/>
    <w:rsid w:val="00801A80"/>
    <w:rsid w:val="00802BED"/>
    <w:rsid w:val="00803333"/>
    <w:rsid w:val="008039E1"/>
    <w:rsid w:val="00807450"/>
    <w:rsid w:val="0081028A"/>
    <w:rsid w:val="008107C2"/>
    <w:rsid w:val="008144B0"/>
    <w:rsid w:val="0081577A"/>
    <w:rsid w:val="00816116"/>
    <w:rsid w:val="008169BB"/>
    <w:rsid w:val="00817357"/>
    <w:rsid w:val="00817864"/>
    <w:rsid w:val="00822D54"/>
    <w:rsid w:val="00822EE5"/>
    <w:rsid w:val="0082406E"/>
    <w:rsid w:val="00824651"/>
    <w:rsid w:val="00825E79"/>
    <w:rsid w:val="00833673"/>
    <w:rsid w:val="0083472C"/>
    <w:rsid w:val="00835695"/>
    <w:rsid w:val="00841443"/>
    <w:rsid w:val="008434B2"/>
    <w:rsid w:val="00843F94"/>
    <w:rsid w:val="00844A42"/>
    <w:rsid w:val="00845B12"/>
    <w:rsid w:val="00846F0D"/>
    <w:rsid w:val="0084709F"/>
    <w:rsid w:val="008477B3"/>
    <w:rsid w:val="00847FAE"/>
    <w:rsid w:val="0085077D"/>
    <w:rsid w:val="00852003"/>
    <w:rsid w:val="00852469"/>
    <w:rsid w:val="00852661"/>
    <w:rsid w:val="00853DFB"/>
    <w:rsid w:val="00855430"/>
    <w:rsid w:val="00855EB3"/>
    <w:rsid w:val="00857102"/>
    <w:rsid w:val="00857F1E"/>
    <w:rsid w:val="008608A3"/>
    <w:rsid w:val="00861AB9"/>
    <w:rsid w:val="00862A31"/>
    <w:rsid w:val="00864B9E"/>
    <w:rsid w:val="008656D1"/>
    <w:rsid w:val="00866E36"/>
    <w:rsid w:val="00871620"/>
    <w:rsid w:val="0087274C"/>
    <w:rsid w:val="00875C54"/>
    <w:rsid w:val="008768B9"/>
    <w:rsid w:val="00876B58"/>
    <w:rsid w:val="00882491"/>
    <w:rsid w:val="00886737"/>
    <w:rsid w:val="00890F1E"/>
    <w:rsid w:val="008911EA"/>
    <w:rsid w:val="00891628"/>
    <w:rsid w:val="00893BD6"/>
    <w:rsid w:val="008942B8"/>
    <w:rsid w:val="008955E1"/>
    <w:rsid w:val="00895624"/>
    <w:rsid w:val="0089718D"/>
    <w:rsid w:val="00897EC4"/>
    <w:rsid w:val="008A14AA"/>
    <w:rsid w:val="008A297F"/>
    <w:rsid w:val="008A38F4"/>
    <w:rsid w:val="008A3E17"/>
    <w:rsid w:val="008A540F"/>
    <w:rsid w:val="008A7672"/>
    <w:rsid w:val="008A7698"/>
    <w:rsid w:val="008B2F6C"/>
    <w:rsid w:val="008B32C2"/>
    <w:rsid w:val="008B350E"/>
    <w:rsid w:val="008B3B93"/>
    <w:rsid w:val="008B420F"/>
    <w:rsid w:val="008B4D4A"/>
    <w:rsid w:val="008B520B"/>
    <w:rsid w:val="008B6499"/>
    <w:rsid w:val="008B6CFE"/>
    <w:rsid w:val="008B72B7"/>
    <w:rsid w:val="008C05D3"/>
    <w:rsid w:val="008C0F70"/>
    <w:rsid w:val="008C1A39"/>
    <w:rsid w:val="008C2E0E"/>
    <w:rsid w:val="008C35BE"/>
    <w:rsid w:val="008C3FBD"/>
    <w:rsid w:val="008C44B6"/>
    <w:rsid w:val="008C5CFB"/>
    <w:rsid w:val="008C6E78"/>
    <w:rsid w:val="008D0D1A"/>
    <w:rsid w:val="008D117B"/>
    <w:rsid w:val="008D130F"/>
    <w:rsid w:val="008D2999"/>
    <w:rsid w:val="008D2C42"/>
    <w:rsid w:val="008D33A8"/>
    <w:rsid w:val="008D36CE"/>
    <w:rsid w:val="008D3B89"/>
    <w:rsid w:val="008D756B"/>
    <w:rsid w:val="008E540D"/>
    <w:rsid w:val="008F165F"/>
    <w:rsid w:val="008F4BC0"/>
    <w:rsid w:val="008F5031"/>
    <w:rsid w:val="008F7982"/>
    <w:rsid w:val="008F7B65"/>
    <w:rsid w:val="00904838"/>
    <w:rsid w:val="00904A37"/>
    <w:rsid w:val="00905359"/>
    <w:rsid w:val="00907D44"/>
    <w:rsid w:val="00907F0D"/>
    <w:rsid w:val="00912647"/>
    <w:rsid w:val="00914A3D"/>
    <w:rsid w:val="00914CE0"/>
    <w:rsid w:val="009150B9"/>
    <w:rsid w:val="0091622E"/>
    <w:rsid w:val="0091655E"/>
    <w:rsid w:val="00916F5C"/>
    <w:rsid w:val="00918CA8"/>
    <w:rsid w:val="00920472"/>
    <w:rsid w:val="009208CB"/>
    <w:rsid w:val="009219FC"/>
    <w:rsid w:val="009232DB"/>
    <w:rsid w:val="00924133"/>
    <w:rsid w:val="0092669D"/>
    <w:rsid w:val="00927462"/>
    <w:rsid w:val="00932226"/>
    <w:rsid w:val="0093291B"/>
    <w:rsid w:val="0093387B"/>
    <w:rsid w:val="00933C59"/>
    <w:rsid w:val="0093563C"/>
    <w:rsid w:val="00936D79"/>
    <w:rsid w:val="009403E5"/>
    <w:rsid w:val="00941B1A"/>
    <w:rsid w:val="0094344F"/>
    <w:rsid w:val="0094524E"/>
    <w:rsid w:val="009458C7"/>
    <w:rsid w:val="009471AC"/>
    <w:rsid w:val="00950037"/>
    <w:rsid w:val="00952BB6"/>
    <w:rsid w:val="00954F5B"/>
    <w:rsid w:val="00955427"/>
    <w:rsid w:val="00955CC4"/>
    <w:rsid w:val="00956309"/>
    <w:rsid w:val="0095652B"/>
    <w:rsid w:val="00957324"/>
    <w:rsid w:val="00957E07"/>
    <w:rsid w:val="00960F48"/>
    <w:rsid w:val="00961836"/>
    <w:rsid w:val="0096187D"/>
    <w:rsid w:val="00962497"/>
    <w:rsid w:val="00963CD5"/>
    <w:rsid w:val="0096407D"/>
    <w:rsid w:val="009641CF"/>
    <w:rsid w:val="009668AD"/>
    <w:rsid w:val="00973221"/>
    <w:rsid w:val="00973827"/>
    <w:rsid w:val="009743A5"/>
    <w:rsid w:val="00974882"/>
    <w:rsid w:val="00975D03"/>
    <w:rsid w:val="00976045"/>
    <w:rsid w:val="00976792"/>
    <w:rsid w:val="00977CF4"/>
    <w:rsid w:val="00980438"/>
    <w:rsid w:val="0098265E"/>
    <w:rsid w:val="00984AE6"/>
    <w:rsid w:val="00985449"/>
    <w:rsid w:val="00985C38"/>
    <w:rsid w:val="0098686E"/>
    <w:rsid w:val="0098760A"/>
    <w:rsid w:val="009913B2"/>
    <w:rsid w:val="00993E9F"/>
    <w:rsid w:val="009945C2"/>
    <w:rsid w:val="009A2B9C"/>
    <w:rsid w:val="009A52D4"/>
    <w:rsid w:val="009A6180"/>
    <w:rsid w:val="009A7428"/>
    <w:rsid w:val="009A7B1F"/>
    <w:rsid w:val="009B163B"/>
    <w:rsid w:val="009B490C"/>
    <w:rsid w:val="009B6403"/>
    <w:rsid w:val="009B7E68"/>
    <w:rsid w:val="009B7F2C"/>
    <w:rsid w:val="009C09E8"/>
    <w:rsid w:val="009C3563"/>
    <w:rsid w:val="009C4547"/>
    <w:rsid w:val="009C53A1"/>
    <w:rsid w:val="009C7291"/>
    <w:rsid w:val="009D114B"/>
    <w:rsid w:val="009D389F"/>
    <w:rsid w:val="009D45A2"/>
    <w:rsid w:val="009D461D"/>
    <w:rsid w:val="009D4AFF"/>
    <w:rsid w:val="009D5FC7"/>
    <w:rsid w:val="009D6113"/>
    <w:rsid w:val="009D626B"/>
    <w:rsid w:val="009D7556"/>
    <w:rsid w:val="009E069A"/>
    <w:rsid w:val="009E1AC5"/>
    <w:rsid w:val="009E2458"/>
    <w:rsid w:val="009E368A"/>
    <w:rsid w:val="009E4713"/>
    <w:rsid w:val="009E53EC"/>
    <w:rsid w:val="009E5623"/>
    <w:rsid w:val="009E5F6E"/>
    <w:rsid w:val="009E6C2B"/>
    <w:rsid w:val="009E7CC9"/>
    <w:rsid w:val="009F0930"/>
    <w:rsid w:val="009F19EF"/>
    <w:rsid w:val="009F764E"/>
    <w:rsid w:val="00A037EA"/>
    <w:rsid w:val="00A04DEB"/>
    <w:rsid w:val="00A05726"/>
    <w:rsid w:val="00A0659E"/>
    <w:rsid w:val="00A07958"/>
    <w:rsid w:val="00A13809"/>
    <w:rsid w:val="00A145F8"/>
    <w:rsid w:val="00A164C7"/>
    <w:rsid w:val="00A16A65"/>
    <w:rsid w:val="00A177E3"/>
    <w:rsid w:val="00A17F18"/>
    <w:rsid w:val="00A1AF19"/>
    <w:rsid w:val="00A20FE1"/>
    <w:rsid w:val="00A23301"/>
    <w:rsid w:val="00A236A1"/>
    <w:rsid w:val="00A24663"/>
    <w:rsid w:val="00A249B4"/>
    <w:rsid w:val="00A2631C"/>
    <w:rsid w:val="00A302B5"/>
    <w:rsid w:val="00A31271"/>
    <w:rsid w:val="00A315C2"/>
    <w:rsid w:val="00A32C08"/>
    <w:rsid w:val="00A34871"/>
    <w:rsid w:val="00A36537"/>
    <w:rsid w:val="00A40B9E"/>
    <w:rsid w:val="00A412B4"/>
    <w:rsid w:val="00A426C7"/>
    <w:rsid w:val="00A450F6"/>
    <w:rsid w:val="00A45EB4"/>
    <w:rsid w:val="00A50F91"/>
    <w:rsid w:val="00A515A6"/>
    <w:rsid w:val="00A5300F"/>
    <w:rsid w:val="00A53635"/>
    <w:rsid w:val="00A53A65"/>
    <w:rsid w:val="00A54687"/>
    <w:rsid w:val="00A5669A"/>
    <w:rsid w:val="00A5706B"/>
    <w:rsid w:val="00A5711C"/>
    <w:rsid w:val="00A61D4C"/>
    <w:rsid w:val="00A65813"/>
    <w:rsid w:val="00A6796B"/>
    <w:rsid w:val="00A705D7"/>
    <w:rsid w:val="00A70B75"/>
    <w:rsid w:val="00A71C3B"/>
    <w:rsid w:val="00A71D2D"/>
    <w:rsid w:val="00A72951"/>
    <w:rsid w:val="00A7365F"/>
    <w:rsid w:val="00A75A44"/>
    <w:rsid w:val="00A768B3"/>
    <w:rsid w:val="00A77EBD"/>
    <w:rsid w:val="00A82016"/>
    <w:rsid w:val="00A8225E"/>
    <w:rsid w:val="00A84756"/>
    <w:rsid w:val="00A84A95"/>
    <w:rsid w:val="00A902C7"/>
    <w:rsid w:val="00A93961"/>
    <w:rsid w:val="00A949A1"/>
    <w:rsid w:val="00A94CE5"/>
    <w:rsid w:val="00A95975"/>
    <w:rsid w:val="00A9792F"/>
    <w:rsid w:val="00A979AA"/>
    <w:rsid w:val="00AA0C6C"/>
    <w:rsid w:val="00AA1BFD"/>
    <w:rsid w:val="00AA2CD3"/>
    <w:rsid w:val="00AA33F5"/>
    <w:rsid w:val="00AA3AF1"/>
    <w:rsid w:val="00AA484E"/>
    <w:rsid w:val="00AA62ED"/>
    <w:rsid w:val="00AA7750"/>
    <w:rsid w:val="00AB0B7C"/>
    <w:rsid w:val="00AB1C07"/>
    <w:rsid w:val="00AB2413"/>
    <w:rsid w:val="00AB2F03"/>
    <w:rsid w:val="00AB377B"/>
    <w:rsid w:val="00AB666A"/>
    <w:rsid w:val="00AC0908"/>
    <w:rsid w:val="00AC3523"/>
    <w:rsid w:val="00AC6E76"/>
    <w:rsid w:val="00AC70E1"/>
    <w:rsid w:val="00AC7DF0"/>
    <w:rsid w:val="00AD02B6"/>
    <w:rsid w:val="00AD1351"/>
    <w:rsid w:val="00AD2CF4"/>
    <w:rsid w:val="00AD3595"/>
    <w:rsid w:val="00AD6217"/>
    <w:rsid w:val="00AD6D76"/>
    <w:rsid w:val="00AD7A3E"/>
    <w:rsid w:val="00AE20B4"/>
    <w:rsid w:val="00AE3062"/>
    <w:rsid w:val="00AE31E2"/>
    <w:rsid w:val="00AE3B95"/>
    <w:rsid w:val="00AE44D3"/>
    <w:rsid w:val="00AE5ABF"/>
    <w:rsid w:val="00AE6ABD"/>
    <w:rsid w:val="00AF4F98"/>
    <w:rsid w:val="00AF5A3C"/>
    <w:rsid w:val="00AF5E68"/>
    <w:rsid w:val="00B059FB"/>
    <w:rsid w:val="00B108DE"/>
    <w:rsid w:val="00B11700"/>
    <w:rsid w:val="00B11AE7"/>
    <w:rsid w:val="00B12354"/>
    <w:rsid w:val="00B1277A"/>
    <w:rsid w:val="00B1416B"/>
    <w:rsid w:val="00B14BFF"/>
    <w:rsid w:val="00B14DDF"/>
    <w:rsid w:val="00B15AE0"/>
    <w:rsid w:val="00B16CCE"/>
    <w:rsid w:val="00B16E52"/>
    <w:rsid w:val="00B269CB"/>
    <w:rsid w:val="00B26EA0"/>
    <w:rsid w:val="00B313D3"/>
    <w:rsid w:val="00B3243E"/>
    <w:rsid w:val="00B351F9"/>
    <w:rsid w:val="00B358D1"/>
    <w:rsid w:val="00B35D96"/>
    <w:rsid w:val="00B36793"/>
    <w:rsid w:val="00B36BC9"/>
    <w:rsid w:val="00B37EEB"/>
    <w:rsid w:val="00B41B01"/>
    <w:rsid w:val="00B41C80"/>
    <w:rsid w:val="00B42CE6"/>
    <w:rsid w:val="00B43C07"/>
    <w:rsid w:val="00B4484E"/>
    <w:rsid w:val="00B452C7"/>
    <w:rsid w:val="00B45601"/>
    <w:rsid w:val="00B477DE"/>
    <w:rsid w:val="00B5082B"/>
    <w:rsid w:val="00B526DC"/>
    <w:rsid w:val="00B53346"/>
    <w:rsid w:val="00B54E4C"/>
    <w:rsid w:val="00B551D5"/>
    <w:rsid w:val="00B57134"/>
    <w:rsid w:val="00B57671"/>
    <w:rsid w:val="00B603CF"/>
    <w:rsid w:val="00B63712"/>
    <w:rsid w:val="00B63F79"/>
    <w:rsid w:val="00B657DC"/>
    <w:rsid w:val="00B67E57"/>
    <w:rsid w:val="00B739CB"/>
    <w:rsid w:val="00B741B2"/>
    <w:rsid w:val="00B75561"/>
    <w:rsid w:val="00B75A96"/>
    <w:rsid w:val="00B75F83"/>
    <w:rsid w:val="00B767B9"/>
    <w:rsid w:val="00B76BFF"/>
    <w:rsid w:val="00B80CC1"/>
    <w:rsid w:val="00B841B3"/>
    <w:rsid w:val="00B8429F"/>
    <w:rsid w:val="00B849D7"/>
    <w:rsid w:val="00B86BAA"/>
    <w:rsid w:val="00B86BE5"/>
    <w:rsid w:val="00B87673"/>
    <w:rsid w:val="00B87C73"/>
    <w:rsid w:val="00B921E2"/>
    <w:rsid w:val="00B929D0"/>
    <w:rsid w:val="00B92CB0"/>
    <w:rsid w:val="00B93185"/>
    <w:rsid w:val="00B93774"/>
    <w:rsid w:val="00B93B03"/>
    <w:rsid w:val="00B9419D"/>
    <w:rsid w:val="00B951AE"/>
    <w:rsid w:val="00B9530D"/>
    <w:rsid w:val="00B953DD"/>
    <w:rsid w:val="00B96F92"/>
    <w:rsid w:val="00BA06D7"/>
    <w:rsid w:val="00BA496B"/>
    <w:rsid w:val="00BA7C71"/>
    <w:rsid w:val="00BB2187"/>
    <w:rsid w:val="00BB3C2F"/>
    <w:rsid w:val="00BB48D6"/>
    <w:rsid w:val="00BB4C43"/>
    <w:rsid w:val="00BB556F"/>
    <w:rsid w:val="00BC2D1B"/>
    <w:rsid w:val="00BC397B"/>
    <w:rsid w:val="00BC49CD"/>
    <w:rsid w:val="00BC516D"/>
    <w:rsid w:val="00BD0B29"/>
    <w:rsid w:val="00BD2FE8"/>
    <w:rsid w:val="00BD411E"/>
    <w:rsid w:val="00BD5F04"/>
    <w:rsid w:val="00BD77D7"/>
    <w:rsid w:val="00BD7819"/>
    <w:rsid w:val="00BE3E09"/>
    <w:rsid w:val="00BF31F0"/>
    <w:rsid w:val="00BF71FB"/>
    <w:rsid w:val="00C01774"/>
    <w:rsid w:val="00C01D78"/>
    <w:rsid w:val="00C0284B"/>
    <w:rsid w:val="00C030FD"/>
    <w:rsid w:val="00C03A82"/>
    <w:rsid w:val="00C03A85"/>
    <w:rsid w:val="00C03DD8"/>
    <w:rsid w:val="00C041F4"/>
    <w:rsid w:val="00C05105"/>
    <w:rsid w:val="00C05FFB"/>
    <w:rsid w:val="00C068ED"/>
    <w:rsid w:val="00C076AC"/>
    <w:rsid w:val="00C1057C"/>
    <w:rsid w:val="00C12A3A"/>
    <w:rsid w:val="00C13A51"/>
    <w:rsid w:val="00C13D0F"/>
    <w:rsid w:val="00C15BB8"/>
    <w:rsid w:val="00C16727"/>
    <w:rsid w:val="00C210A9"/>
    <w:rsid w:val="00C247C4"/>
    <w:rsid w:val="00C24AFB"/>
    <w:rsid w:val="00C26681"/>
    <w:rsid w:val="00C304BA"/>
    <w:rsid w:val="00C323CA"/>
    <w:rsid w:val="00C34D31"/>
    <w:rsid w:val="00C3574B"/>
    <w:rsid w:val="00C35B32"/>
    <w:rsid w:val="00C35E55"/>
    <w:rsid w:val="00C36522"/>
    <w:rsid w:val="00C414FB"/>
    <w:rsid w:val="00C41740"/>
    <w:rsid w:val="00C4525C"/>
    <w:rsid w:val="00C461D7"/>
    <w:rsid w:val="00C46447"/>
    <w:rsid w:val="00C473B0"/>
    <w:rsid w:val="00C47E00"/>
    <w:rsid w:val="00C54601"/>
    <w:rsid w:val="00C549B5"/>
    <w:rsid w:val="00C55F8E"/>
    <w:rsid w:val="00C5767A"/>
    <w:rsid w:val="00C57C4A"/>
    <w:rsid w:val="00C61376"/>
    <w:rsid w:val="00C6177D"/>
    <w:rsid w:val="00C645C2"/>
    <w:rsid w:val="00C6470A"/>
    <w:rsid w:val="00C6517E"/>
    <w:rsid w:val="00C653CA"/>
    <w:rsid w:val="00C67063"/>
    <w:rsid w:val="00C67643"/>
    <w:rsid w:val="00C70A86"/>
    <w:rsid w:val="00C71B9D"/>
    <w:rsid w:val="00C7213E"/>
    <w:rsid w:val="00C7230E"/>
    <w:rsid w:val="00C73490"/>
    <w:rsid w:val="00C73FFE"/>
    <w:rsid w:val="00C74F70"/>
    <w:rsid w:val="00C7511C"/>
    <w:rsid w:val="00C75B42"/>
    <w:rsid w:val="00C7770A"/>
    <w:rsid w:val="00C77D15"/>
    <w:rsid w:val="00C80E2F"/>
    <w:rsid w:val="00C81DA8"/>
    <w:rsid w:val="00C82839"/>
    <w:rsid w:val="00C8334A"/>
    <w:rsid w:val="00C87368"/>
    <w:rsid w:val="00C8772F"/>
    <w:rsid w:val="00C91CDC"/>
    <w:rsid w:val="00C92C2B"/>
    <w:rsid w:val="00C9441F"/>
    <w:rsid w:val="00C95EF1"/>
    <w:rsid w:val="00CA05B3"/>
    <w:rsid w:val="00CA1E7C"/>
    <w:rsid w:val="00CA3A7C"/>
    <w:rsid w:val="00CA4CA5"/>
    <w:rsid w:val="00CA5E1E"/>
    <w:rsid w:val="00CA6712"/>
    <w:rsid w:val="00CB1051"/>
    <w:rsid w:val="00CB2A8F"/>
    <w:rsid w:val="00CB3236"/>
    <w:rsid w:val="00CC020A"/>
    <w:rsid w:val="00CC2FED"/>
    <w:rsid w:val="00CC3175"/>
    <w:rsid w:val="00CC3F3D"/>
    <w:rsid w:val="00CC6DA1"/>
    <w:rsid w:val="00CD09BF"/>
    <w:rsid w:val="00CD2DC2"/>
    <w:rsid w:val="00CD31E4"/>
    <w:rsid w:val="00CD60FF"/>
    <w:rsid w:val="00CD64B3"/>
    <w:rsid w:val="00CD756F"/>
    <w:rsid w:val="00CE0243"/>
    <w:rsid w:val="00CE0350"/>
    <w:rsid w:val="00CE081C"/>
    <w:rsid w:val="00CE15B0"/>
    <w:rsid w:val="00CE18E0"/>
    <w:rsid w:val="00CE2E1C"/>
    <w:rsid w:val="00CE3104"/>
    <w:rsid w:val="00CE341C"/>
    <w:rsid w:val="00CE47DC"/>
    <w:rsid w:val="00CE66D3"/>
    <w:rsid w:val="00CE6D18"/>
    <w:rsid w:val="00CF1AE6"/>
    <w:rsid w:val="00CF31BB"/>
    <w:rsid w:val="00CF35F3"/>
    <w:rsid w:val="00CF3B7B"/>
    <w:rsid w:val="00D03648"/>
    <w:rsid w:val="00D038F7"/>
    <w:rsid w:val="00D03961"/>
    <w:rsid w:val="00D03E64"/>
    <w:rsid w:val="00D0512B"/>
    <w:rsid w:val="00D05380"/>
    <w:rsid w:val="00D05489"/>
    <w:rsid w:val="00D05D6F"/>
    <w:rsid w:val="00D06673"/>
    <w:rsid w:val="00D06D85"/>
    <w:rsid w:val="00D071CC"/>
    <w:rsid w:val="00D11D36"/>
    <w:rsid w:val="00D12963"/>
    <w:rsid w:val="00D14D40"/>
    <w:rsid w:val="00D15A7E"/>
    <w:rsid w:val="00D17E56"/>
    <w:rsid w:val="00D2685E"/>
    <w:rsid w:val="00D30854"/>
    <w:rsid w:val="00D32F2C"/>
    <w:rsid w:val="00D34201"/>
    <w:rsid w:val="00D357CB"/>
    <w:rsid w:val="00D35CE2"/>
    <w:rsid w:val="00D36209"/>
    <w:rsid w:val="00D36465"/>
    <w:rsid w:val="00D36A2B"/>
    <w:rsid w:val="00D37B4E"/>
    <w:rsid w:val="00D40223"/>
    <w:rsid w:val="00D42BB9"/>
    <w:rsid w:val="00D42E6E"/>
    <w:rsid w:val="00D5316C"/>
    <w:rsid w:val="00D53606"/>
    <w:rsid w:val="00D5361C"/>
    <w:rsid w:val="00D54F96"/>
    <w:rsid w:val="00D55237"/>
    <w:rsid w:val="00D55367"/>
    <w:rsid w:val="00D55B51"/>
    <w:rsid w:val="00D620A8"/>
    <w:rsid w:val="00D62CD1"/>
    <w:rsid w:val="00D635B5"/>
    <w:rsid w:val="00D66F70"/>
    <w:rsid w:val="00D705C3"/>
    <w:rsid w:val="00D71190"/>
    <w:rsid w:val="00D7256F"/>
    <w:rsid w:val="00D72822"/>
    <w:rsid w:val="00D73A27"/>
    <w:rsid w:val="00D76741"/>
    <w:rsid w:val="00D77BC9"/>
    <w:rsid w:val="00D819F5"/>
    <w:rsid w:val="00D81B0C"/>
    <w:rsid w:val="00D83179"/>
    <w:rsid w:val="00D848B2"/>
    <w:rsid w:val="00D863C7"/>
    <w:rsid w:val="00D86DAD"/>
    <w:rsid w:val="00D90497"/>
    <w:rsid w:val="00D92979"/>
    <w:rsid w:val="00D93983"/>
    <w:rsid w:val="00D959BA"/>
    <w:rsid w:val="00D95FDF"/>
    <w:rsid w:val="00D97E92"/>
    <w:rsid w:val="00DA12F4"/>
    <w:rsid w:val="00DA72C4"/>
    <w:rsid w:val="00DB03B3"/>
    <w:rsid w:val="00DB2C71"/>
    <w:rsid w:val="00DC0296"/>
    <w:rsid w:val="00DC17B9"/>
    <w:rsid w:val="00DC26FB"/>
    <w:rsid w:val="00DC2ED5"/>
    <w:rsid w:val="00DC3772"/>
    <w:rsid w:val="00DC3A1F"/>
    <w:rsid w:val="00DC4D89"/>
    <w:rsid w:val="00DC5A09"/>
    <w:rsid w:val="00DC5D54"/>
    <w:rsid w:val="00DC6E0E"/>
    <w:rsid w:val="00DC7377"/>
    <w:rsid w:val="00DC783F"/>
    <w:rsid w:val="00DD1348"/>
    <w:rsid w:val="00DD1E78"/>
    <w:rsid w:val="00DD292F"/>
    <w:rsid w:val="00DD31F8"/>
    <w:rsid w:val="00DD4370"/>
    <w:rsid w:val="00DD44FC"/>
    <w:rsid w:val="00DE050E"/>
    <w:rsid w:val="00DE2DAA"/>
    <w:rsid w:val="00DE3242"/>
    <w:rsid w:val="00DE41BC"/>
    <w:rsid w:val="00DE4DD9"/>
    <w:rsid w:val="00DE52EF"/>
    <w:rsid w:val="00DE6128"/>
    <w:rsid w:val="00DF1E6D"/>
    <w:rsid w:val="00DF224B"/>
    <w:rsid w:val="00DF3CB3"/>
    <w:rsid w:val="00DF5EF9"/>
    <w:rsid w:val="00DF6758"/>
    <w:rsid w:val="00DF6ABC"/>
    <w:rsid w:val="00DF79AA"/>
    <w:rsid w:val="00E01401"/>
    <w:rsid w:val="00E043F9"/>
    <w:rsid w:val="00E05269"/>
    <w:rsid w:val="00E10293"/>
    <w:rsid w:val="00E10E45"/>
    <w:rsid w:val="00E11F58"/>
    <w:rsid w:val="00E12297"/>
    <w:rsid w:val="00E12AB6"/>
    <w:rsid w:val="00E12F5F"/>
    <w:rsid w:val="00E1408F"/>
    <w:rsid w:val="00E1604C"/>
    <w:rsid w:val="00E16200"/>
    <w:rsid w:val="00E177AF"/>
    <w:rsid w:val="00E17C58"/>
    <w:rsid w:val="00E202E3"/>
    <w:rsid w:val="00E20391"/>
    <w:rsid w:val="00E20965"/>
    <w:rsid w:val="00E22807"/>
    <w:rsid w:val="00E32225"/>
    <w:rsid w:val="00E3224E"/>
    <w:rsid w:val="00E3259A"/>
    <w:rsid w:val="00E33458"/>
    <w:rsid w:val="00E33D89"/>
    <w:rsid w:val="00E3438F"/>
    <w:rsid w:val="00E359A2"/>
    <w:rsid w:val="00E362A5"/>
    <w:rsid w:val="00E36322"/>
    <w:rsid w:val="00E37513"/>
    <w:rsid w:val="00E37CBC"/>
    <w:rsid w:val="00E401E1"/>
    <w:rsid w:val="00E418D9"/>
    <w:rsid w:val="00E451F2"/>
    <w:rsid w:val="00E45633"/>
    <w:rsid w:val="00E459E4"/>
    <w:rsid w:val="00E47805"/>
    <w:rsid w:val="00E47F69"/>
    <w:rsid w:val="00E5199B"/>
    <w:rsid w:val="00E522E5"/>
    <w:rsid w:val="00E52E27"/>
    <w:rsid w:val="00E56A8B"/>
    <w:rsid w:val="00E61A77"/>
    <w:rsid w:val="00E62979"/>
    <w:rsid w:val="00E62989"/>
    <w:rsid w:val="00E64ACE"/>
    <w:rsid w:val="00E64B6E"/>
    <w:rsid w:val="00E64F2E"/>
    <w:rsid w:val="00E651A0"/>
    <w:rsid w:val="00E6718D"/>
    <w:rsid w:val="00E71E8B"/>
    <w:rsid w:val="00E72642"/>
    <w:rsid w:val="00E74572"/>
    <w:rsid w:val="00E752D6"/>
    <w:rsid w:val="00E762B5"/>
    <w:rsid w:val="00E82FA7"/>
    <w:rsid w:val="00E844A5"/>
    <w:rsid w:val="00E84D43"/>
    <w:rsid w:val="00E86BDC"/>
    <w:rsid w:val="00E87269"/>
    <w:rsid w:val="00E9001D"/>
    <w:rsid w:val="00E918B9"/>
    <w:rsid w:val="00E92875"/>
    <w:rsid w:val="00E94206"/>
    <w:rsid w:val="00EA1687"/>
    <w:rsid w:val="00EA43F7"/>
    <w:rsid w:val="00EA53A3"/>
    <w:rsid w:val="00EA703E"/>
    <w:rsid w:val="00EA7462"/>
    <w:rsid w:val="00EB1036"/>
    <w:rsid w:val="00EB163A"/>
    <w:rsid w:val="00EB1FEC"/>
    <w:rsid w:val="00EB249A"/>
    <w:rsid w:val="00EC0C64"/>
    <w:rsid w:val="00EC31D3"/>
    <w:rsid w:val="00EC335B"/>
    <w:rsid w:val="00EC36BD"/>
    <w:rsid w:val="00EC64CA"/>
    <w:rsid w:val="00ED008E"/>
    <w:rsid w:val="00ED0899"/>
    <w:rsid w:val="00ED11A4"/>
    <w:rsid w:val="00ED11D5"/>
    <w:rsid w:val="00ED234C"/>
    <w:rsid w:val="00ED2CD8"/>
    <w:rsid w:val="00ED38A6"/>
    <w:rsid w:val="00ED4F83"/>
    <w:rsid w:val="00ED6A03"/>
    <w:rsid w:val="00EE1625"/>
    <w:rsid w:val="00EE3CE5"/>
    <w:rsid w:val="00EE6952"/>
    <w:rsid w:val="00EE7A44"/>
    <w:rsid w:val="00EE7BE4"/>
    <w:rsid w:val="00EF06FC"/>
    <w:rsid w:val="00EF0D16"/>
    <w:rsid w:val="00EF14C2"/>
    <w:rsid w:val="00EF2FD1"/>
    <w:rsid w:val="00EF3D1F"/>
    <w:rsid w:val="00EF47E8"/>
    <w:rsid w:val="00EF50D1"/>
    <w:rsid w:val="00EF6438"/>
    <w:rsid w:val="00EF6846"/>
    <w:rsid w:val="00F017E8"/>
    <w:rsid w:val="00F04AD4"/>
    <w:rsid w:val="00F056F4"/>
    <w:rsid w:val="00F05886"/>
    <w:rsid w:val="00F058A8"/>
    <w:rsid w:val="00F069ED"/>
    <w:rsid w:val="00F107C1"/>
    <w:rsid w:val="00F10BC1"/>
    <w:rsid w:val="00F1160C"/>
    <w:rsid w:val="00F123F6"/>
    <w:rsid w:val="00F12BEE"/>
    <w:rsid w:val="00F132A0"/>
    <w:rsid w:val="00F133D0"/>
    <w:rsid w:val="00F146A9"/>
    <w:rsid w:val="00F146B6"/>
    <w:rsid w:val="00F17E18"/>
    <w:rsid w:val="00F20C75"/>
    <w:rsid w:val="00F213EB"/>
    <w:rsid w:val="00F2210F"/>
    <w:rsid w:val="00F2379C"/>
    <w:rsid w:val="00F24299"/>
    <w:rsid w:val="00F25C76"/>
    <w:rsid w:val="00F2654D"/>
    <w:rsid w:val="00F269F0"/>
    <w:rsid w:val="00F27814"/>
    <w:rsid w:val="00F3175C"/>
    <w:rsid w:val="00F32CA4"/>
    <w:rsid w:val="00F36113"/>
    <w:rsid w:val="00F3656F"/>
    <w:rsid w:val="00F36B19"/>
    <w:rsid w:val="00F426C3"/>
    <w:rsid w:val="00F4363C"/>
    <w:rsid w:val="00F44148"/>
    <w:rsid w:val="00F46460"/>
    <w:rsid w:val="00F47B55"/>
    <w:rsid w:val="00F53236"/>
    <w:rsid w:val="00F54ADB"/>
    <w:rsid w:val="00F566D5"/>
    <w:rsid w:val="00F571C7"/>
    <w:rsid w:val="00F61E30"/>
    <w:rsid w:val="00F63C84"/>
    <w:rsid w:val="00F63EC5"/>
    <w:rsid w:val="00F673EA"/>
    <w:rsid w:val="00F67AA2"/>
    <w:rsid w:val="00F70B0F"/>
    <w:rsid w:val="00F712C1"/>
    <w:rsid w:val="00F7163A"/>
    <w:rsid w:val="00F72572"/>
    <w:rsid w:val="00F734FA"/>
    <w:rsid w:val="00F74F0B"/>
    <w:rsid w:val="00F7730F"/>
    <w:rsid w:val="00F77343"/>
    <w:rsid w:val="00F77C88"/>
    <w:rsid w:val="00F80CEC"/>
    <w:rsid w:val="00F81544"/>
    <w:rsid w:val="00F81DED"/>
    <w:rsid w:val="00F82558"/>
    <w:rsid w:val="00F82873"/>
    <w:rsid w:val="00F82F51"/>
    <w:rsid w:val="00F84DCF"/>
    <w:rsid w:val="00F850F4"/>
    <w:rsid w:val="00F92345"/>
    <w:rsid w:val="00F93DD7"/>
    <w:rsid w:val="00F94B86"/>
    <w:rsid w:val="00F95214"/>
    <w:rsid w:val="00F9550A"/>
    <w:rsid w:val="00F96B43"/>
    <w:rsid w:val="00FA1415"/>
    <w:rsid w:val="00FA162B"/>
    <w:rsid w:val="00FA1AC2"/>
    <w:rsid w:val="00FA23EE"/>
    <w:rsid w:val="00FA3890"/>
    <w:rsid w:val="00FA3A34"/>
    <w:rsid w:val="00FA797A"/>
    <w:rsid w:val="00FB1995"/>
    <w:rsid w:val="00FB1A0C"/>
    <w:rsid w:val="00FB3949"/>
    <w:rsid w:val="00FB4F05"/>
    <w:rsid w:val="00FB65E2"/>
    <w:rsid w:val="00FB7845"/>
    <w:rsid w:val="00FC0041"/>
    <w:rsid w:val="00FC4F6C"/>
    <w:rsid w:val="00FC52AA"/>
    <w:rsid w:val="00FC5C7A"/>
    <w:rsid w:val="00FC7C78"/>
    <w:rsid w:val="00FC7F5A"/>
    <w:rsid w:val="00FC7F98"/>
    <w:rsid w:val="00FD0E7A"/>
    <w:rsid w:val="00FD14C3"/>
    <w:rsid w:val="00FD1F3C"/>
    <w:rsid w:val="00FD45A5"/>
    <w:rsid w:val="00FD45F1"/>
    <w:rsid w:val="00FD52D2"/>
    <w:rsid w:val="00FD7F1A"/>
    <w:rsid w:val="00FE0DB7"/>
    <w:rsid w:val="00FE4AFC"/>
    <w:rsid w:val="00FE5BF4"/>
    <w:rsid w:val="00FF314A"/>
    <w:rsid w:val="00FF539A"/>
    <w:rsid w:val="018756C5"/>
    <w:rsid w:val="021AE432"/>
    <w:rsid w:val="0223D8DE"/>
    <w:rsid w:val="026CEA05"/>
    <w:rsid w:val="02ECAEC3"/>
    <w:rsid w:val="04117C33"/>
    <w:rsid w:val="042908C5"/>
    <w:rsid w:val="048C7335"/>
    <w:rsid w:val="04CC278F"/>
    <w:rsid w:val="04D3EC94"/>
    <w:rsid w:val="04FE4555"/>
    <w:rsid w:val="0536AC1A"/>
    <w:rsid w:val="0562ED17"/>
    <w:rsid w:val="05B3F089"/>
    <w:rsid w:val="06368C2C"/>
    <w:rsid w:val="0692BB33"/>
    <w:rsid w:val="07350153"/>
    <w:rsid w:val="07A1863D"/>
    <w:rsid w:val="0812F671"/>
    <w:rsid w:val="08456C0B"/>
    <w:rsid w:val="0883692C"/>
    <w:rsid w:val="08BD323D"/>
    <w:rsid w:val="0A1D58EE"/>
    <w:rsid w:val="0A40CE46"/>
    <w:rsid w:val="0A5F9AE8"/>
    <w:rsid w:val="0AFDE7FC"/>
    <w:rsid w:val="0B16DDCE"/>
    <w:rsid w:val="0B28A31E"/>
    <w:rsid w:val="0BD52E48"/>
    <w:rsid w:val="0BEE7F16"/>
    <w:rsid w:val="0C480BD2"/>
    <w:rsid w:val="0CEDDAD7"/>
    <w:rsid w:val="0DB0D3B5"/>
    <w:rsid w:val="0E88B731"/>
    <w:rsid w:val="0EBB7377"/>
    <w:rsid w:val="0ECA74C0"/>
    <w:rsid w:val="0ED00F51"/>
    <w:rsid w:val="0F81B32A"/>
    <w:rsid w:val="1011BE2F"/>
    <w:rsid w:val="10357CC2"/>
    <w:rsid w:val="1090E368"/>
    <w:rsid w:val="10BFB787"/>
    <w:rsid w:val="10E1B370"/>
    <w:rsid w:val="10FD0E1D"/>
    <w:rsid w:val="113208F0"/>
    <w:rsid w:val="11680493"/>
    <w:rsid w:val="11B382DF"/>
    <w:rsid w:val="11F7D816"/>
    <w:rsid w:val="1251AC0A"/>
    <w:rsid w:val="127C8DE7"/>
    <w:rsid w:val="12ACD14E"/>
    <w:rsid w:val="13453C40"/>
    <w:rsid w:val="14C0D8F3"/>
    <w:rsid w:val="160E7362"/>
    <w:rsid w:val="180E02C5"/>
    <w:rsid w:val="186EB427"/>
    <w:rsid w:val="18C2C2D0"/>
    <w:rsid w:val="19A54396"/>
    <w:rsid w:val="19AF52CD"/>
    <w:rsid w:val="19B7C87E"/>
    <w:rsid w:val="1A8A86DA"/>
    <w:rsid w:val="1BA5F701"/>
    <w:rsid w:val="1C21662C"/>
    <w:rsid w:val="1C5AD5AD"/>
    <w:rsid w:val="1CDBECB2"/>
    <w:rsid w:val="1CED93E5"/>
    <w:rsid w:val="1CFB4328"/>
    <w:rsid w:val="1D1ED720"/>
    <w:rsid w:val="1E63A50C"/>
    <w:rsid w:val="1E65F451"/>
    <w:rsid w:val="1EC120C7"/>
    <w:rsid w:val="1EC70917"/>
    <w:rsid w:val="1EC9C5E4"/>
    <w:rsid w:val="1EFB9617"/>
    <w:rsid w:val="1F3A907C"/>
    <w:rsid w:val="1F827768"/>
    <w:rsid w:val="201A5DAB"/>
    <w:rsid w:val="20C34F48"/>
    <w:rsid w:val="20D3B5C9"/>
    <w:rsid w:val="20E4E547"/>
    <w:rsid w:val="212050E7"/>
    <w:rsid w:val="22060F80"/>
    <w:rsid w:val="2362D904"/>
    <w:rsid w:val="23FFF691"/>
    <w:rsid w:val="242887F2"/>
    <w:rsid w:val="250156F1"/>
    <w:rsid w:val="251B738E"/>
    <w:rsid w:val="257C9503"/>
    <w:rsid w:val="25E45D56"/>
    <w:rsid w:val="264B8CF3"/>
    <w:rsid w:val="273CB3BF"/>
    <w:rsid w:val="27BD4DBF"/>
    <w:rsid w:val="27F041CF"/>
    <w:rsid w:val="29DDA8F1"/>
    <w:rsid w:val="2AB0BEC9"/>
    <w:rsid w:val="2B3E50D2"/>
    <w:rsid w:val="2B4A2920"/>
    <w:rsid w:val="2C260D5C"/>
    <w:rsid w:val="2C38E841"/>
    <w:rsid w:val="2C5598F3"/>
    <w:rsid w:val="2C79088E"/>
    <w:rsid w:val="2C8780CF"/>
    <w:rsid w:val="2CAAE110"/>
    <w:rsid w:val="2CABC548"/>
    <w:rsid w:val="2D7A5A8B"/>
    <w:rsid w:val="2DA6B067"/>
    <w:rsid w:val="2DD29C58"/>
    <w:rsid w:val="2E89DC7C"/>
    <w:rsid w:val="2EF60A6D"/>
    <w:rsid w:val="2FD99781"/>
    <w:rsid w:val="30AD6961"/>
    <w:rsid w:val="3113A8B5"/>
    <w:rsid w:val="311552C9"/>
    <w:rsid w:val="31DF4FE8"/>
    <w:rsid w:val="328EC1EE"/>
    <w:rsid w:val="32D74F19"/>
    <w:rsid w:val="332F888B"/>
    <w:rsid w:val="33B58C20"/>
    <w:rsid w:val="33DACC36"/>
    <w:rsid w:val="33F4413A"/>
    <w:rsid w:val="344782ED"/>
    <w:rsid w:val="3492A8D1"/>
    <w:rsid w:val="362DC98D"/>
    <w:rsid w:val="36B59559"/>
    <w:rsid w:val="36C20155"/>
    <w:rsid w:val="38AE66D5"/>
    <w:rsid w:val="3971106A"/>
    <w:rsid w:val="39FE4D90"/>
    <w:rsid w:val="3A48FB6C"/>
    <w:rsid w:val="3ACE875B"/>
    <w:rsid w:val="3AF20481"/>
    <w:rsid w:val="3B0D5010"/>
    <w:rsid w:val="3B9E7040"/>
    <w:rsid w:val="3BA83582"/>
    <w:rsid w:val="3F346136"/>
    <w:rsid w:val="3FBD553E"/>
    <w:rsid w:val="40492078"/>
    <w:rsid w:val="40C8B765"/>
    <w:rsid w:val="40D0CA6B"/>
    <w:rsid w:val="41454FFB"/>
    <w:rsid w:val="42041019"/>
    <w:rsid w:val="4217E320"/>
    <w:rsid w:val="4252FA3A"/>
    <w:rsid w:val="426535D0"/>
    <w:rsid w:val="4283C36C"/>
    <w:rsid w:val="42886210"/>
    <w:rsid w:val="42A9EBE6"/>
    <w:rsid w:val="42B91FB9"/>
    <w:rsid w:val="46106DDA"/>
    <w:rsid w:val="466616DC"/>
    <w:rsid w:val="479A20F5"/>
    <w:rsid w:val="47E106A9"/>
    <w:rsid w:val="480D64DE"/>
    <w:rsid w:val="4862976A"/>
    <w:rsid w:val="48B0AB24"/>
    <w:rsid w:val="490BA7C4"/>
    <w:rsid w:val="4ADE1C80"/>
    <w:rsid w:val="4BB78C49"/>
    <w:rsid w:val="4C14D4CA"/>
    <w:rsid w:val="4C784C23"/>
    <w:rsid w:val="4CD8D083"/>
    <w:rsid w:val="4DF8F8A8"/>
    <w:rsid w:val="4E1E5793"/>
    <w:rsid w:val="4FABA2F2"/>
    <w:rsid w:val="4FFA16EF"/>
    <w:rsid w:val="527D2085"/>
    <w:rsid w:val="53BC66B2"/>
    <w:rsid w:val="54119568"/>
    <w:rsid w:val="54B42AB0"/>
    <w:rsid w:val="55033B92"/>
    <w:rsid w:val="552F0702"/>
    <w:rsid w:val="5576004B"/>
    <w:rsid w:val="55D24A75"/>
    <w:rsid w:val="5608920E"/>
    <w:rsid w:val="56C92CC6"/>
    <w:rsid w:val="5711C635"/>
    <w:rsid w:val="578CBC54"/>
    <w:rsid w:val="58A6F64D"/>
    <w:rsid w:val="5908A54B"/>
    <w:rsid w:val="590D751C"/>
    <w:rsid w:val="59386EED"/>
    <w:rsid w:val="59395435"/>
    <w:rsid w:val="5AA66F16"/>
    <w:rsid w:val="5AC0E33D"/>
    <w:rsid w:val="5AE6EB8C"/>
    <w:rsid w:val="5B9C35B1"/>
    <w:rsid w:val="5B9E6A69"/>
    <w:rsid w:val="5BBECCCA"/>
    <w:rsid w:val="5C1F5DC8"/>
    <w:rsid w:val="5C5BC955"/>
    <w:rsid w:val="5D7FADB9"/>
    <w:rsid w:val="5D988183"/>
    <w:rsid w:val="5DF1B5AF"/>
    <w:rsid w:val="5EE603AB"/>
    <w:rsid w:val="60E9ADA7"/>
    <w:rsid w:val="60EE73D2"/>
    <w:rsid w:val="61FB9256"/>
    <w:rsid w:val="6295E456"/>
    <w:rsid w:val="62DB30B4"/>
    <w:rsid w:val="63205550"/>
    <w:rsid w:val="63899B76"/>
    <w:rsid w:val="63A81862"/>
    <w:rsid w:val="63C3363B"/>
    <w:rsid w:val="64613493"/>
    <w:rsid w:val="6476B7D9"/>
    <w:rsid w:val="64F1B975"/>
    <w:rsid w:val="6572A2CF"/>
    <w:rsid w:val="6713D613"/>
    <w:rsid w:val="67298162"/>
    <w:rsid w:val="678B64B8"/>
    <w:rsid w:val="686A21EB"/>
    <w:rsid w:val="6892F67B"/>
    <w:rsid w:val="68BF6452"/>
    <w:rsid w:val="6928E3FB"/>
    <w:rsid w:val="69C70619"/>
    <w:rsid w:val="69D71424"/>
    <w:rsid w:val="69F55B87"/>
    <w:rsid w:val="6B0BA715"/>
    <w:rsid w:val="6B0F8A26"/>
    <w:rsid w:val="6B7C57B3"/>
    <w:rsid w:val="6BC2CD53"/>
    <w:rsid w:val="6BE3EDEB"/>
    <w:rsid w:val="6D2C945B"/>
    <w:rsid w:val="70347C7D"/>
    <w:rsid w:val="704ED3C9"/>
    <w:rsid w:val="71464616"/>
    <w:rsid w:val="72A3E8CA"/>
    <w:rsid w:val="73E01769"/>
    <w:rsid w:val="74280D35"/>
    <w:rsid w:val="743BCD61"/>
    <w:rsid w:val="74A8E073"/>
    <w:rsid w:val="754D369B"/>
    <w:rsid w:val="759105B6"/>
    <w:rsid w:val="75BC087B"/>
    <w:rsid w:val="76794765"/>
    <w:rsid w:val="76A31A28"/>
    <w:rsid w:val="76C68BA2"/>
    <w:rsid w:val="77ABFB85"/>
    <w:rsid w:val="7902DDED"/>
    <w:rsid w:val="795005DA"/>
    <w:rsid w:val="79CFBD42"/>
    <w:rsid w:val="7A6DEA64"/>
    <w:rsid w:val="7A8956DF"/>
    <w:rsid w:val="7B7C8C4A"/>
    <w:rsid w:val="7C35CC2F"/>
    <w:rsid w:val="7C90139F"/>
    <w:rsid w:val="7D1EC351"/>
    <w:rsid w:val="7D98A3FF"/>
    <w:rsid w:val="7DD7FEBB"/>
    <w:rsid w:val="7E5CA7C1"/>
    <w:rsid w:val="7E667B88"/>
    <w:rsid w:val="7E8930A8"/>
    <w:rsid w:val="7EA978AF"/>
    <w:rsid w:val="7EF885A2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ED91A6A3-0FEE-48A3-A0BC-042BF304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12E"/>
    <w:pPr>
      <w:spacing w:before="120" w:after="120"/>
      <w:pPrChange w:id="0" w:author="Kirsten Law" w:date="2026-01-19T11:14:00Z">
        <w:pPr>
          <w:spacing w:after="120"/>
        </w:pPr>
      </w:pPrChange>
    </w:pPr>
    <w:rPr>
      <w:sz w:val="24"/>
      <w:rPrChange w:id="0" w:author="Kirsten Law" w:date="2026-01-19T11:14:00Z">
        <w:rPr>
          <w:rFonts w:ascii="GT Walsheim Light" w:hAnsi="GT Walsheim Light"/>
          <w:sz w:val="24"/>
          <w:szCs w:val="22"/>
          <w:lang w:val="en-AU" w:eastAsia="en-AU" w:bidi="ar-SA"/>
        </w:rPr>
      </w:rPrChange>
    </w:rPr>
  </w:style>
  <w:style w:type="paragraph" w:styleId="Heading1">
    <w:name w:val="heading 1"/>
    <w:basedOn w:val="Normal"/>
    <w:next w:val="Normal"/>
    <w:link w:val="Heading1Char"/>
    <w:qFormat/>
    <w:rsid w:val="00552257"/>
    <w:pPr>
      <w:keepNext/>
      <w:outlineLvl w:val="0"/>
    </w:pPr>
    <w:rPr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rsid w:val="00552257"/>
    <w:pPr>
      <w:keepNext/>
      <w:numPr>
        <w:numId w:val="22"/>
      </w:numPr>
      <w:ind w:left="360"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num" w:pos="0"/>
      </w:tabs>
      <w:spacing w:before="240"/>
      <w:ind w:right="-58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552257"/>
    <w:rPr>
      <w:b/>
      <w:sz w:val="36"/>
      <w:szCs w:val="32"/>
    </w:rPr>
  </w:style>
  <w:style w:type="character" w:customStyle="1" w:styleId="Heading2Char">
    <w:name w:val="Heading 2 Char"/>
    <w:link w:val="Heading2"/>
    <w:rsid w:val="00552257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  <w:sz w:val="24"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cs="Arial"/>
      <w:sz w:val="24"/>
    </w:rPr>
  </w:style>
  <w:style w:type="paragraph" w:customStyle="1" w:styleId="PDheader2">
    <w:name w:val="PD header 2"/>
    <w:basedOn w:val="Heading1"/>
    <w:link w:val="PDheader2Char"/>
    <w:qFormat/>
    <w:rsid w:val="00E56A8B"/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rPr>
      <w:i/>
      <w:iCs/>
    </w:rPr>
  </w:style>
  <w:style w:type="character" w:customStyle="1" w:styleId="PDheader2Char">
    <w:name w:val="PD header 2 Char"/>
    <w:link w:val="PDheader2"/>
    <w:rsid w:val="00E56A8B"/>
    <w:rPr>
      <w:rFonts w:cs="Arial"/>
      <w:b/>
      <w:sz w:val="24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i/>
      <w:iCs/>
      <w:sz w:val="24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  <w:sz w:val="24"/>
    </w:rPr>
  </w:style>
  <w:style w:type="paragraph" w:customStyle="1" w:styleId="Numberedheading">
    <w:name w:val="Numbered heading"/>
    <w:basedOn w:val="PDheader1-numbered"/>
    <w:autoRedefine/>
    <w:qFormat/>
    <w:rsid w:val="007C6912"/>
    <w:pPr>
      <w:keepNext/>
      <w:numPr>
        <w:numId w:val="6"/>
      </w:numPr>
      <w:spacing w:before="360"/>
    </w:p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uiPriority w:val="99"/>
    <w:rsid w:val="008039E1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7B5B0D" w:rsidP="007B5B0D">
          <w:pPr>
            <w:pStyle w:val="226511B2EA5B42809BF2A8C6D5ADEDB0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C17574EDE1B4107A2D6F501B57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B6A8-AE84-4872-AC3F-6D94DB01D4AF}"/>
      </w:docPartPr>
      <w:docPartBody>
        <w:p w:rsidR="00BC397B" w:rsidRDefault="007B5B0D" w:rsidP="007B5B0D">
          <w:pPr>
            <w:pStyle w:val="5C17574EDE1B4107A2D6F501B57B30FA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518BA"/>
    <w:rsid w:val="00054FB3"/>
    <w:rsid w:val="000736BE"/>
    <w:rsid w:val="00073714"/>
    <w:rsid w:val="000840E9"/>
    <w:rsid w:val="00090ECE"/>
    <w:rsid w:val="000E2439"/>
    <w:rsid w:val="000F7B3A"/>
    <w:rsid w:val="00133116"/>
    <w:rsid w:val="0014225F"/>
    <w:rsid w:val="001D1179"/>
    <w:rsid w:val="001F7AC3"/>
    <w:rsid w:val="00206803"/>
    <w:rsid w:val="0021581A"/>
    <w:rsid w:val="00215D09"/>
    <w:rsid w:val="00253A69"/>
    <w:rsid w:val="00305E0C"/>
    <w:rsid w:val="003335B9"/>
    <w:rsid w:val="00340F6A"/>
    <w:rsid w:val="003526BD"/>
    <w:rsid w:val="003539AA"/>
    <w:rsid w:val="0036076C"/>
    <w:rsid w:val="003B1A09"/>
    <w:rsid w:val="004E47CA"/>
    <w:rsid w:val="004E55D5"/>
    <w:rsid w:val="005314E5"/>
    <w:rsid w:val="00553758"/>
    <w:rsid w:val="00560F0A"/>
    <w:rsid w:val="005C4505"/>
    <w:rsid w:val="005D316E"/>
    <w:rsid w:val="006136A6"/>
    <w:rsid w:val="00616098"/>
    <w:rsid w:val="00620D8D"/>
    <w:rsid w:val="0062619D"/>
    <w:rsid w:val="006402C3"/>
    <w:rsid w:val="006808EE"/>
    <w:rsid w:val="00697584"/>
    <w:rsid w:val="006D5E25"/>
    <w:rsid w:val="006E6CF6"/>
    <w:rsid w:val="0070197D"/>
    <w:rsid w:val="0070511F"/>
    <w:rsid w:val="007331DB"/>
    <w:rsid w:val="00752107"/>
    <w:rsid w:val="00793EDF"/>
    <w:rsid w:val="00797610"/>
    <w:rsid w:val="007B5B0D"/>
    <w:rsid w:val="008B788A"/>
    <w:rsid w:val="008E3858"/>
    <w:rsid w:val="00927462"/>
    <w:rsid w:val="00936D79"/>
    <w:rsid w:val="00960F48"/>
    <w:rsid w:val="0096354D"/>
    <w:rsid w:val="0099081C"/>
    <w:rsid w:val="009D114B"/>
    <w:rsid w:val="00A47674"/>
    <w:rsid w:val="00A77957"/>
    <w:rsid w:val="00A93FD7"/>
    <w:rsid w:val="00AE525C"/>
    <w:rsid w:val="00AE79F9"/>
    <w:rsid w:val="00B41C80"/>
    <w:rsid w:val="00B56E02"/>
    <w:rsid w:val="00B57671"/>
    <w:rsid w:val="00B602F4"/>
    <w:rsid w:val="00B63712"/>
    <w:rsid w:val="00B84140"/>
    <w:rsid w:val="00B93B03"/>
    <w:rsid w:val="00BB30E0"/>
    <w:rsid w:val="00BC397B"/>
    <w:rsid w:val="00C414FB"/>
    <w:rsid w:val="00C47E00"/>
    <w:rsid w:val="00C964EF"/>
    <w:rsid w:val="00CC6DA1"/>
    <w:rsid w:val="00CF1938"/>
    <w:rsid w:val="00CF3B7B"/>
    <w:rsid w:val="00D27494"/>
    <w:rsid w:val="00D31D1C"/>
    <w:rsid w:val="00D72822"/>
    <w:rsid w:val="00DD1348"/>
    <w:rsid w:val="00DD2CCE"/>
    <w:rsid w:val="00E12AB6"/>
    <w:rsid w:val="00E17C58"/>
    <w:rsid w:val="00E21009"/>
    <w:rsid w:val="00E31400"/>
    <w:rsid w:val="00E7446C"/>
    <w:rsid w:val="00E836CE"/>
    <w:rsid w:val="00E84D43"/>
    <w:rsid w:val="00E86920"/>
    <w:rsid w:val="00ED3057"/>
    <w:rsid w:val="00F056F4"/>
    <w:rsid w:val="00F4676C"/>
    <w:rsid w:val="00FB1995"/>
    <w:rsid w:val="00FD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62619D"/>
    <w:rPr>
      <w:color w:val="808080"/>
    </w:rPr>
  </w:style>
  <w:style w:type="paragraph" w:customStyle="1" w:styleId="226511B2EA5B42809BF2A8C6D5ADEDB01">
    <w:name w:val="226511B2EA5B42809BF2A8C6D5ADEDB01"/>
    <w:rsid w:val="007B5B0D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5C17574EDE1B4107A2D6F501B57B30FA1">
    <w:name w:val="5C17574EDE1B4107A2D6F501B57B30FA1"/>
    <w:rsid w:val="007B5B0D"/>
    <w:pPr>
      <w:spacing w:after="120" w:line="240" w:lineRule="auto"/>
    </w:pPr>
    <w:rPr>
      <w:rFonts w:ascii="GT Walsheim Light" w:eastAsia="Times New Roman" w:hAnsi="GT Walsheim Light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EDRM041-529205256-23905</_dlc_DocId>
    <_dlc_DocIdUrl xmlns="2d3e4d8c-86b1-4eee-8356-b02c606ab54c">
      <Url>https://vec365.sharepoint.com/sites/EDRM-041/_layouts/15/DocIdRedir.aspx?ID=EDRM041-529205256-23905</Url>
      <Description>EDRM041-529205256-23905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2.xml><?xml version="1.0" encoding="utf-8"?>
<ds:datastoreItem xmlns:ds="http://schemas.openxmlformats.org/officeDocument/2006/customXml" ds:itemID="{83E0B058-B516-4813-BE4B-26ED0770B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0</TotalTime>
  <Pages>2</Pages>
  <Words>386</Words>
  <Characters>2233</Characters>
  <Application>Microsoft Office Word</Application>
  <DocSecurity>2</DocSecurity>
  <Lines>55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Count Team Leader (CCTL) - Duty Statement</vt:lpstr>
    </vt:vector>
  </TitlesOfParts>
  <Company>Victorian Electorial Commission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Count Team Leader (CCTL) - Duty Statement</dc:title>
  <dc:subject/>
  <dc:creator>VEC</dc:creator>
  <cp:keywords/>
  <dc:description/>
  <cp:lastModifiedBy>Roy Phillips</cp:lastModifiedBy>
  <cp:revision>2</cp:revision>
  <cp:lastPrinted>2013-06-18T05:24:00Z</cp:lastPrinted>
  <dcterms:created xsi:type="dcterms:W3CDTF">2026-08-06T05:24:00Z</dcterms:created>
  <dcterms:modified xsi:type="dcterms:W3CDTF">2026-08-06T05:24:00Z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ocument Type">
    <vt:lpwstr/>
  </property>
  <property fmtid="{D5CDD505-2E9C-101B-9397-08002B2CF9AE}" pid="20" name="Records Category">
    <vt:lpwstr/>
  </property>
  <property fmtid="{D5CDD505-2E9C-101B-9397-08002B2CF9AE}" pid="21" name="nchBranch">
    <vt:lpwstr>71;#Human Resources Branch|b3764e27-e4a9-4db4-9e35-b4ac20d1165a</vt:lpwstr>
  </property>
  <property fmtid="{D5CDD505-2E9C-101B-9397-08002B2CF9AE}" pid="22" name="TriggerFlowInfo">
    <vt:lpwstr/>
  </property>
  <property fmtid="{D5CDD505-2E9C-101B-9397-08002B2CF9AE}" pid="23" name="i0f84bba906045b4af568ee102a52dcb">
    <vt:lpwstr>Position Management|2afb4f43-6046-4a2a-bd36-d202dedaee34</vt:lpwstr>
  </property>
  <property fmtid="{D5CDD505-2E9C-101B-9397-08002B2CF9AE}" pid="24" name="MediaServiceImageTags">
    <vt:lpwstr/>
  </property>
  <property fmtid="{D5CDD505-2E9C-101B-9397-08002B2CF9AE}" pid="25" name="SharedWithUsers">
    <vt:lpwstr>94;#Mairead Doyle;#90;#Sue Lang;#40;#Andy Cousins</vt:lpwstr>
  </property>
  <property fmtid="{D5CDD505-2E9C-101B-9397-08002B2CF9AE}" pid="26" name="Branch">
    <vt:lpwstr/>
  </property>
  <property fmtid="{D5CDD505-2E9C-101B-9397-08002B2CF9AE}" pid="27" name="Datelastreviewed">
    <vt:filetime>2023-10-31T13:00:00Z</vt:filetime>
  </property>
  <property fmtid="{D5CDD505-2E9C-101B-9397-08002B2CF9AE}" pid="28" name="Document_x0020_Type">
    <vt:lpwstr/>
  </property>
  <property fmtid="{D5CDD505-2E9C-101B-9397-08002B2CF9AE}" pid="29" name="Records_x0020_Category">
    <vt:lpwstr/>
  </property>
  <property fmtid="{D5CDD505-2E9C-101B-9397-08002B2CF9AE}" pid="30" name="oebf8776aeef45c2ac52031d8b3a3a05">
    <vt:lpwstr/>
  </property>
  <property fmtid="{D5CDD505-2E9C-101B-9397-08002B2CF9AE}" pid="31" name="n313aaee84f34c5181c1bf8429be1e14">
    <vt:lpwstr>Active|3c1b80f4-978f-4574-8fae-920648947029</vt:lpwstr>
  </property>
  <property fmtid="{D5CDD505-2E9C-101B-9397-08002B2CF9AE}" pid="32" name="g27cbe6a8534470090c2084bae4d830a">
    <vt:lpwstr/>
  </property>
  <property fmtid="{D5CDD505-2E9C-101B-9397-08002B2CF9AE}" pid="33" name="k8ac677a5b284ae9b558dfebc9dd44ba">
    <vt:lpwstr/>
  </property>
  <property fmtid="{D5CDD505-2E9C-101B-9397-08002B2CF9AE}" pid="34" name="Disposition">
    <vt:lpwstr>1;#Active|3c1b80f4-978f-4574-8fae-920648947029</vt:lpwstr>
  </property>
  <property fmtid="{D5CDD505-2E9C-101B-9397-08002B2CF9AE}" pid="35" name="Agency">
    <vt:lpwstr>12;#Victorian Electoral Commission|80f02476-18e5-44b8-b6bf-9dffda064e6e</vt:lpwstr>
  </property>
  <property fmtid="{D5CDD505-2E9C-101B-9397-08002B2CF9AE}" pid="36" name="_dlc_DocIdItemGuid">
    <vt:lpwstr>7141d245-6df2-434e-a9f7-6a0cfc40db7d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2026-06-12T17:35:14Z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e9b1946b-b387-413a-864d-291636d215f2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