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2E1E" w14:textId="77777777" w:rsidR="00C443BD" w:rsidRPr="008F70E2" w:rsidRDefault="00C443BD" w:rsidP="00C443BD"/>
    <w:p w14:paraId="50288A49" w14:textId="7649FE37" w:rsidR="00FC0041" w:rsidRPr="00C86D78" w:rsidRDefault="00C443BD" w:rsidP="00C86D78">
      <w:pPr>
        <w:pStyle w:val="Heading1"/>
      </w:pPr>
      <w:r w:rsidRPr="00C86D78">
        <w:t>Compulsory Voting Officer Level 1 (CVLO L1) - Duty Statement</w:t>
      </w:r>
    </w:p>
    <w:p w14:paraId="1CBD43E4" w14:textId="77777777" w:rsidR="00C443BD" w:rsidRPr="008F70E2" w:rsidRDefault="00C443BD" w:rsidP="00781E1D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8F70E2" w14:paraId="50288A4C" w14:textId="77777777" w:rsidTr="00C45BA4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8F70E2" w:rsidRDefault="00FC0041" w:rsidP="00781E1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8F70E2">
              <w:rPr>
                <w:rFonts w:cs="Arial"/>
                <w:sz w:val="22"/>
              </w:rPr>
              <w:t>T</w:t>
            </w:r>
            <w:r w:rsidR="00DC26FB" w:rsidRPr="008F70E2">
              <w:rPr>
                <w:rFonts w:cs="Arial"/>
                <w:sz w:val="22"/>
              </w:rPr>
              <w:t>itle</w:t>
            </w:r>
            <w:r w:rsidRPr="008F70E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2F9F09FC" w:rsidR="00FC0041" w:rsidRPr="008F70E2" w:rsidRDefault="00566DC6" w:rsidP="00781E1D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8F70E2">
                  <w:rPr>
                    <w:rStyle w:val="Style5"/>
                  </w:rPr>
                  <w:t xml:space="preserve">Compulsory Voting Officer Level 1 (CVLO L1) </w:t>
                </w:r>
              </w:p>
            </w:tc>
          </w:sdtContent>
        </w:sdt>
      </w:tr>
      <w:tr w:rsidR="009E368A" w:rsidRPr="008F70E2" w14:paraId="303AA6C9" w14:textId="77777777" w:rsidTr="00C45BA4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8F70E2" w:rsidRDefault="009E368A" w:rsidP="00781E1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8F70E2">
              <w:rPr>
                <w:rFonts w:cs="Arial"/>
                <w:sz w:val="22"/>
              </w:rPr>
              <w:t>C</w:t>
            </w:r>
            <w:r w:rsidR="00DC26FB" w:rsidRPr="008F70E2">
              <w:rPr>
                <w:rFonts w:cs="Arial"/>
                <w:sz w:val="22"/>
              </w:rPr>
              <w:t>lassification</w:t>
            </w:r>
            <w:r w:rsidRPr="008F70E2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2D854830" w:rsidR="009E368A" w:rsidRPr="008F70E2" w:rsidRDefault="00E43B7F" w:rsidP="00781E1D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8F70E2">
                  <w:rPr>
                    <w:rStyle w:val="Style1"/>
                    <w:rFonts w:ascii="GT Walsheim Light" w:hAnsi="GT Walsheim Light"/>
                    <w:sz w:val="22"/>
                  </w:rPr>
                  <w:t>VPS Grade 1</w:t>
                </w:r>
              </w:p>
            </w:tc>
          </w:sdtContent>
        </w:sdt>
      </w:tr>
      <w:tr w:rsidR="007F67FC" w:rsidRPr="008F70E2" w14:paraId="4CA5D75F" w14:textId="77777777" w:rsidTr="00C45BA4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8F70E2" w:rsidRDefault="007F67FC" w:rsidP="00781E1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8F70E2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2EAF4461" w:rsidR="007F67FC" w:rsidRPr="008F70E2" w:rsidRDefault="00E43B7F" w:rsidP="00781E1D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8F70E2">
              <w:rPr>
                <w:rStyle w:val="Style1"/>
                <w:rFonts w:ascii="GT Walsheim Light" w:hAnsi="GT Walsheim Light"/>
                <w:sz w:val="22"/>
              </w:rPr>
              <w:t xml:space="preserve">$37.20 (includes 25% casual loading) </w:t>
            </w:r>
          </w:p>
        </w:tc>
      </w:tr>
      <w:tr w:rsidR="00FC0041" w:rsidRPr="008F70E2" w14:paraId="50288A55" w14:textId="77777777" w:rsidTr="00C45BA4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8F70E2" w:rsidRDefault="00593B41" w:rsidP="00781E1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8F70E2">
              <w:rPr>
                <w:rFonts w:cs="Arial"/>
                <w:sz w:val="22"/>
              </w:rPr>
              <w:t>R</w:t>
            </w:r>
            <w:r w:rsidR="00DC26FB" w:rsidRPr="008F70E2">
              <w:rPr>
                <w:rFonts w:cs="Arial"/>
                <w:sz w:val="22"/>
              </w:rPr>
              <w:t>eports to</w:t>
            </w:r>
            <w:r w:rsidRPr="008F70E2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130434F5" w:rsidR="00FC0041" w:rsidRPr="008F70E2" w:rsidRDefault="00E43B7F" w:rsidP="00781E1D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8F70E2">
                  <w:rPr>
                    <w:rStyle w:val="Style1"/>
                    <w:rFonts w:ascii="GT Walsheim Light" w:hAnsi="GT Walsheim Light"/>
                    <w:sz w:val="22"/>
                  </w:rPr>
                  <w:t>Team Leader Compulsory Voting</w:t>
                </w:r>
              </w:p>
            </w:tc>
          </w:sdtContent>
        </w:sdt>
      </w:tr>
      <w:tr w:rsidR="00DE050E" w:rsidRPr="008F70E2" w14:paraId="057DD9C8" w14:textId="77777777" w:rsidTr="00C45BA4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8F70E2" w:rsidRDefault="00DE050E" w:rsidP="00781E1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8F70E2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8F70E2" w:rsidRDefault="003A2E60" w:rsidP="00781E1D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8F70E2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8F70E2" w14:paraId="0F36160F" w14:textId="77777777" w:rsidTr="00C45BA4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0045FD37" w:rsidR="00914A3D" w:rsidRPr="008F70E2" w:rsidRDefault="00C443BD" w:rsidP="00781E1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8F70E2">
              <w:rPr>
                <w:rFonts w:cs="Arial"/>
                <w:sz w:val="22"/>
              </w:rPr>
              <w:t>Last</w:t>
            </w:r>
            <w:r w:rsidR="00914A3D" w:rsidRPr="008F70E2">
              <w:rPr>
                <w:rFonts w:cs="Arial"/>
                <w:sz w:val="22"/>
              </w:rPr>
              <w:t xml:space="preserve"> </w:t>
            </w:r>
            <w:r w:rsidR="00B3243E" w:rsidRPr="008F70E2">
              <w:rPr>
                <w:rFonts w:cs="Arial"/>
                <w:sz w:val="22"/>
              </w:rPr>
              <w:t>reviewed</w:t>
            </w:r>
            <w:r w:rsidR="006A7E72" w:rsidRPr="008F70E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05FA58D1" w:rsidR="00914A3D" w:rsidRPr="008F70E2" w:rsidRDefault="00E43B7F" w:rsidP="00781E1D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8F70E2">
                  <w:rPr>
                    <w:rStyle w:val="Style1"/>
                    <w:rFonts w:ascii="GT Walsheim Light" w:hAnsi="GT Walsheim Light"/>
                    <w:sz w:val="22"/>
                  </w:rPr>
                  <w:t>J</w:t>
                </w:r>
                <w:r w:rsidR="00C443BD" w:rsidRPr="008F70E2">
                  <w:rPr>
                    <w:sz w:val="22"/>
                  </w:rPr>
                  <w:t>une</w:t>
                </w:r>
                <w:r w:rsidRPr="008F70E2">
                  <w:rPr>
                    <w:sz w:val="22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8F70E2" w:rsidRDefault="006F3414" w:rsidP="00781E1D">
      <w:pPr>
        <w:spacing w:line="276" w:lineRule="auto"/>
      </w:pPr>
    </w:p>
    <w:p w14:paraId="5DE5994A" w14:textId="787EEACB" w:rsidR="00E44FE3" w:rsidRPr="008F70E2" w:rsidRDefault="00E44FE3" w:rsidP="00C443BD">
      <w:pPr>
        <w:pStyle w:val="Heading2"/>
      </w:pPr>
      <w:r w:rsidRPr="008F70E2">
        <w:t xml:space="preserve">Position statement </w:t>
      </w:r>
    </w:p>
    <w:p w14:paraId="2919F808" w14:textId="5A7FDEA0" w:rsidR="00666E0C" w:rsidRPr="008F70E2" w:rsidRDefault="00F86018" w:rsidP="00781E1D">
      <w:pPr>
        <w:spacing w:line="276" w:lineRule="auto"/>
        <w:rPr>
          <w:sz w:val="22"/>
        </w:rPr>
      </w:pPr>
      <w:r w:rsidRPr="008F70E2">
        <w:rPr>
          <w:sz w:val="22"/>
        </w:rPr>
        <w:t>This role supports the delivery of compulsory voting enforcement activities</w:t>
      </w:r>
      <w:r w:rsidR="00B26A66" w:rsidRPr="008F70E2">
        <w:rPr>
          <w:sz w:val="22"/>
        </w:rPr>
        <w:t xml:space="preserve"> by completing clearly defined, routine tasks under close supervision</w:t>
      </w:r>
      <w:r w:rsidRPr="008F70E2">
        <w:rPr>
          <w:sz w:val="22"/>
        </w:rPr>
        <w:t xml:space="preserve">. </w:t>
      </w:r>
      <w:r w:rsidR="00EA03D5" w:rsidRPr="008F70E2">
        <w:rPr>
          <w:sz w:val="22"/>
        </w:rPr>
        <w:t xml:space="preserve">These tasks may include mail processing, processing elector applications in response to their apparent failure to vote and </w:t>
      </w:r>
      <w:r w:rsidR="008B6B10" w:rsidRPr="008F70E2">
        <w:rPr>
          <w:sz w:val="22"/>
        </w:rPr>
        <w:t xml:space="preserve">responding to routine public enquiries. </w:t>
      </w:r>
    </w:p>
    <w:p w14:paraId="7F0A4C53" w14:textId="77777777" w:rsidR="00323924" w:rsidRPr="008F70E2" w:rsidRDefault="00323924" w:rsidP="00781E1D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8F70E2" w:rsidRDefault="00AB377B" w:rsidP="00C443BD">
      <w:pPr>
        <w:pStyle w:val="Heading2"/>
      </w:pPr>
      <w:r w:rsidRPr="008F70E2">
        <w:t>Du</w:t>
      </w:r>
      <w:r w:rsidR="000330EE" w:rsidRPr="008F70E2">
        <w:t>ties</w:t>
      </w:r>
      <w:r w:rsidRPr="008F70E2">
        <w:t xml:space="preserve"> </w:t>
      </w:r>
    </w:p>
    <w:p w14:paraId="6F7C795F" w14:textId="0B3DA743" w:rsidR="005F0BD9" w:rsidRPr="008F70E2" w:rsidRDefault="00B05D2C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 xml:space="preserve">The </w:t>
      </w:r>
      <w:r w:rsidR="00957F22" w:rsidRPr="008F70E2">
        <w:rPr>
          <w:sz w:val="22"/>
          <w:szCs w:val="20"/>
        </w:rPr>
        <w:t xml:space="preserve">Compulsory Voting Officer Level 1: </w:t>
      </w:r>
    </w:p>
    <w:p w14:paraId="4688850F" w14:textId="7FA87194" w:rsidR="00957F22" w:rsidRPr="008F70E2" w:rsidRDefault="00781E1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c</w:t>
      </w:r>
      <w:r w:rsidR="001E7455" w:rsidRPr="008F70E2">
        <w:rPr>
          <w:sz w:val="22"/>
          <w:szCs w:val="20"/>
        </w:rPr>
        <w:t>ompletes all required training</w:t>
      </w:r>
    </w:p>
    <w:p w14:paraId="6D0207A5" w14:textId="090AC028" w:rsidR="001E7455" w:rsidRPr="008F70E2" w:rsidRDefault="00781E1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p</w:t>
      </w:r>
      <w:r w:rsidR="001E7455" w:rsidRPr="008F70E2">
        <w:rPr>
          <w:sz w:val="22"/>
          <w:szCs w:val="20"/>
        </w:rPr>
        <w:t xml:space="preserve">rovides administrative support, including accurate and timely data entry </w:t>
      </w:r>
    </w:p>
    <w:p w14:paraId="70FD9C57" w14:textId="6F9A2A6B" w:rsidR="001E7455" w:rsidRPr="008F70E2" w:rsidRDefault="00781E1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p</w:t>
      </w:r>
      <w:r w:rsidR="001E7455" w:rsidRPr="008F70E2">
        <w:rPr>
          <w:sz w:val="22"/>
          <w:szCs w:val="20"/>
        </w:rPr>
        <w:t>rocesses incoming and outgoing mail</w:t>
      </w:r>
    </w:p>
    <w:p w14:paraId="0BC532D4" w14:textId="69DC7D52" w:rsidR="001E7455" w:rsidRPr="008F70E2" w:rsidRDefault="005A64E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a</w:t>
      </w:r>
      <w:r w:rsidR="001E7455" w:rsidRPr="008F70E2">
        <w:rPr>
          <w:sz w:val="22"/>
          <w:szCs w:val="20"/>
        </w:rPr>
        <w:t xml:space="preserve">ssists with receiving, </w:t>
      </w:r>
      <w:r w:rsidR="00CA09EA" w:rsidRPr="008F70E2">
        <w:rPr>
          <w:sz w:val="22"/>
          <w:szCs w:val="20"/>
        </w:rPr>
        <w:t>packaging and securely storing materials, including sensitive electoral material</w:t>
      </w:r>
    </w:p>
    <w:p w14:paraId="5DD8B40E" w14:textId="3AFCA19C" w:rsidR="00CA09EA" w:rsidRPr="008F70E2" w:rsidRDefault="005A64E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p</w:t>
      </w:r>
      <w:r w:rsidR="00CA09EA" w:rsidRPr="008F70E2">
        <w:rPr>
          <w:sz w:val="22"/>
          <w:szCs w:val="20"/>
        </w:rPr>
        <w:t>rocesses payments</w:t>
      </w:r>
      <w:r w:rsidR="00075EF5" w:rsidRPr="008F70E2">
        <w:rPr>
          <w:sz w:val="22"/>
          <w:szCs w:val="20"/>
        </w:rPr>
        <w:t>, responses and applications in line with legislative requirements</w:t>
      </w:r>
      <w:r w:rsidR="00075EF5" w:rsidRPr="008F70E2">
        <w:rPr>
          <w:sz w:val="22"/>
          <w:szCs w:val="20"/>
        </w:rPr>
        <w:tab/>
      </w:r>
    </w:p>
    <w:p w14:paraId="72983A0C" w14:textId="226551D7" w:rsidR="00CA09EA" w:rsidRPr="008F70E2" w:rsidRDefault="005A64E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r</w:t>
      </w:r>
      <w:r w:rsidR="00CA09EA" w:rsidRPr="008F70E2">
        <w:rPr>
          <w:sz w:val="22"/>
          <w:szCs w:val="20"/>
        </w:rPr>
        <w:t xml:space="preserve">esponds to </w:t>
      </w:r>
      <w:r w:rsidR="00075EF5" w:rsidRPr="008F70E2">
        <w:rPr>
          <w:sz w:val="22"/>
          <w:szCs w:val="20"/>
        </w:rPr>
        <w:t xml:space="preserve">routine </w:t>
      </w:r>
      <w:r w:rsidR="00CA09EA" w:rsidRPr="008F70E2">
        <w:rPr>
          <w:sz w:val="22"/>
          <w:szCs w:val="20"/>
        </w:rPr>
        <w:t xml:space="preserve">public enquiries </w:t>
      </w:r>
      <w:r w:rsidR="00944531" w:rsidRPr="008F70E2">
        <w:rPr>
          <w:sz w:val="22"/>
          <w:szCs w:val="20"/>
        </w:rPr>
        <w:t xml:space="preserve">promptly, accurately and objectively, </w:t>
      </w:r>
      <w:r w:rsidR="00075EF5" w:rsidRPr="008F70E2">
        <w:rPr>
          <w:sz w:val="22"/>
          <w:szCs w:val="20"/>
        </w:rPr>
        <w:t xml:space="preserve">and refers complex or sensitive matters to their supervisor </w:t>
      </w:r>
    </w:p>
    <w:p w14:paraId="1B7D7F7E" w14:textId="0330C376" w:rsidR="00944531" w:rsidRPr="008F70E2" w:rsidRDefault="005A64E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</w:rPr>
      </w:pPr>
      <w:r w:rsidRPr="008F70E2">
        <w:rPr>
          <w:sz w:val="22"/>
        </w:rPr>
        <w:t>p</w:t>
      </w:r>
      <w:r w:rsidR="00944531" w:rsidRPr="008F70E2">
        <w:rPr>
          <w:sz w:val="22"/>
        </w:rPr>
        <w:t>rovides clear and appropriate information to the public about compulsory voting enforcement through email communication and keeps accurate records of all interactions</w:t>
      </w:r>
    </w:p>
    <w:p w14:paraId="3C402713" w14:textId="7F77460C" w:rsidR="00944531" w:rsidRPr="008F70E2" w:rsidRDefault="005A64ED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p</w:t>
      </w:r>
      <w:r w:rsidR="00944531" w:rsidRPr="008F70E2">
        <w:rPr>
          <w:sz w:val="22"/>
          <w:szCs w:val="20"/>
        </w:rPr>
        <w:t xml:space="preserve">repares documentation and reports as requested </w:t>
      </w:r>
    </w:p>
    <w:p w14:paraId="3364ECC0" w14:textId="1ED84DC5" w:rsidR="00A06B6E" w:rsidRPr="008F70E2" w:rsidRDefault="00A06B6E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seeks guidance from their supervisor when tasks fall outside established procedures or require judgement beyond their level</w:t>
      </w:r>
    </w:p>
    <w:p w14:paraId="5E87BDCD" w14:textId="2CEB39D2" w:rsidR="00134C88" w:rsidRPr="008F70E2" w:rsidRDefault="005646EC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u</w:t>
      </w:r>
      <w:r w:rsidR="00445CAC" w:rsidRPr="008F70E2">
        <w:rPr>
          <w:sz w:val="22"/>
          <w:szCs w:val="20"/>
        </w:rPr>
        <w:t>nderstand</w:t>
      </w:r>
      <w:r w:rsidRPr="008F70E2">
        <w:rPr>
          <w:sz w:val="22"/>
          <w:szCs w:val="20"/>
        </w:rPr>
        <w:t>s</w:t>
      </w:r>
      <w:r w:rsidR="00445CAC" w:rsidRPr="008F70E2">
        <w:rPr>
          <w:sz w:val="22"/>
          <w:szCs w:val="20"/>
        </w:rPr>
        <w:t xml:space="preserve"> and </w:t>
      </w:r>
      <w:r w:rsidR="00835064" w:rsidRPr="008F70E2">
        <w:rPr>
          <w:sz w:val="22"/>
          <w:szCs w:val="20"/>
        </w:rPr>
        <w:t>follows</w:t>
      </w:r>
      <w:r w:rsidR="005F0BD9" w:rsidRPr="008F70E2">
        <w:rPr>
          <w:sz w:val="22"/>
          <w:szCs w:val="20"/>
        </w:rPr>
        <w:t xml:space="preserve"> the VEC code of conduct, VEC policies, guidelines and procedures, and risk </w:t>
      </w:r>
      <w:r w:rsidR="000B3A55" w:rsidRPr="008F70E2">
        <w:rPr>
          <w:sz w:val="22"/>
          <w:szCs w:val="20"/>
        </w:rPr>
        <w:t>standard</w:t>
      </w:r>
      <w:r w:rsidR="009232DB" w:rsidRPr="008F70E2">
        <w:rPr>
          <w:sz w:val="22"/>
          <w:szCs w:val="20"/>
        </w:rPr>
        <w:t xml:space="preserve"> procedures</w:t>
      </w:r>
    </w:p>
    <w:p w14:paraId="7E4AEBFE" w14:textId="7EB5815A" w:rsidR="005F0BD9" w:rsidRPr="008F70E2" w:rsidRDefault="00835064" w:rsidP="00C443BD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>o</w:t>
      </w:r>
      <w:r w:rsidR="005F0BD9" w:rsidRPr="008F70E2">
        <w:rPr>
          <w:sz w:val="22"/>
          <w:szCs w:val="20"/>
        </w:rPr>
        <w:t xml:space="preserve">ther duties as requested. </w:t>
      </w:r>
    </w:p>
    <w:p w14:paraId="1B4C6F54" w14:textId="77777777" w:rsidR="005F0BD9" w:rsidRPr="008F70E2" w:rsidRDefault="005F0BD9" w:rsidP="00781E1D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8F70E2" w:rsidRDefault="000330EE" w:rsidP="00C443BD">
      <w:pPr>
        <w:pStyle w:val="Heading2"/>
      </w:pPr>
      <w:r w:rsidRPr="008F70E2">
        <w:lastRenderedPageBreak/>
        <w:t xml:space="preserve">Key selection criteria </w:t>
      </w:r>
    </w:p>
    <w:p w14:paraId="1E8557D6" w14:textId="5C28CDFE" w:rsidR="00944531" w:rsidRPr="008F70E2" w:rsidRDefault="00835064" w:rsidP="00781E1D">
      <w:pPr>
        <w:spacing w:line="276" w:lineRule="auto"/>
        <w:rPr>
          <w:i/>
          <w:iCs/>
          <w:color w:val="8064A2" w:themeColor="accent4"/>
          <w:sz w:val="22"/>
          <w:szCs w:val="20"/>
        </w:rPr>
      </w:pPr>
      <w:r w:rsidRPr="008F70E2">
        <w:rPr>
          <w:sz w:val="22"/>
          <w:szCs w:val="20"/>
        </w:rPr>
        <w:t xml:space="preserve">The </w:t>
      </w:r>
      <w:r w:rsidR="00944531" w:rsidRPr="008F70E2">
        <w:rPr>
          <w:sz w:val="22"/>
          <w:szCs w:val="20"/>
        </w:rPr>
        <w:t xml:space="preserve">Compulsory Voting Officer Level 1 is able to: </w:t>
      </w:r>
    </w:p>
    <w:p w14:paraId="1C0A842E" w14:textId="308C4230" w:rsidR="00944531" w:rsidRPr="008F70E2" w:rsidRDefault="00FD7028" w:rsidP="00781E1D">
      <w:pPr>
        <w:pStyle w:val="ListParagraph"/>
        <w:numPr>
          <w:ilvl w:val="0"/>
          <w:numId w:val="12"/>
        </w:numPr>
        <w:spacing w:line="276" w:lineRule="auto"/>
        <w:rPr>
          <w:i/>
          <w:iCs/>
          <w:sz w:val="22"/>
          <w:szCs w:val="20"/>
        </w:rPr>
      </w:pPr>
      <w:r w:rsidRPr="008F70E2">
        <w:rPr>
          <w:sz w:val="22"/>
          <w:szCs w:val="20"/>
        </w:rPr>
        <w:t>f</w:t>
      </w:r>
      <w:r w:rsidR="00AD1731" w:rsidRPr="008F70E2">
        <w:rPr>
          <w:sz w:val="22"/>
          <w:szCs w:val="20"/>
        </w:rPr>
        <w:t xml:space="preserve">ollow established procedures, processes and the VEC guidelines accurately across all program activities </w:t>
      </w:r>
    </w:p>
    <w:p w14:paraId="0D1BA8AD" w14:textId="00C7286A" w:rsidR="00944531" w:rsidRPr="008F70E2" w:rsidRDefault="00781E1D" w:rsidP="1970A170">
      <w:pPr>
        <w:pStyle w:val="ListParagraph"/>
        <w:numPr>
          <w:ilvl w:val="0"/>
          <w:numId w:val="12"/>
        </w:numPr>
        <w:spacing w:line="276" w:lineRule="auto"/>
        <w:rPr>
          <w:i/>
          <w:iCs/>
          <w:sz w:val="22"/>
        </w:rPr>
      </w:pPr>
      <w:r w:rsidRPr="008F70E2">
        <w:rPr>
          <w:sz w:val="22"/>
        </w:rPr>
        <w:t>c</w:t>
      </w:r>
      <w:r w:rsidR="00944531" w:rsidRPr="008F70E2">
        <w:rPr>
          <w:sz w:val="22"/>
        </w:rPr>
        <w:t>omplete administrative tasks accurately, including processing mail, applications</w:t>
      </w:r>
      <w:r w:rsidR="338394BE" w:rsidRPr="008F70E2">
        <w:rPr>
          <w:sz w:val="22"/>
        </w:rPr>
        <w:t xml:space="preserve"> for internal review</w:t>
      </w:r>
      <w:r w:rsidR="00944531" w:rsidRPr="008F70E2">
        <w:rPr>
          <w:sz w:val="22"/>
        </w:rPr>
        <w:t xml:space="preserve">, payments, and follow established processes with attention to detail </w:t>
      </w:r>
    </w:p>
    <w:p w14:paraId="55381E1E" w14:textId="0B2908E5" w:rsidR="001C2C45" w:rsidRPr="008F70E2" w:rsidRDefault="00781E1D" w:rsidP="5179741A">
      <w:pPr>
        <w:pStyle w:val="ListParagraph"/>
        <w:numPr>
          <w:ilvl w:val="0"/>
          <w:numId w:val="12"/>
        </w:numPr>
        <w:spacing w:line="276" w:lineRule="auto"/>
        <w:rPr>
          <w:i/>
          <w:iCs/>
          <w:sz w:val="22"/>
        </w:rPr>
      </w:pPr>
      <w:r w:rsidRPr="008F70E2">
        <w:rPr>
          <w:sz w:val="22"/>
        </w:rPr>
        <w:t>r</w:t>
      </w:r>
      <w:r w:rsidR="00944531" w:rsidRPr="008F70E2">
        <w:rPr>
          <w:sz w:val="22"/>
        </w:rPr>
        <w:t xml:space="preserve">espond to public enquiries promptly, accurately and professionally </w:t>
      </w:r>
      <w:r w:rsidR="001C2C45" w:rsidRPr="008F70E2">
        <w:rPr>
          <w:sz w:val="22"/>
        </w:rPr>
        <w:t>through email</w:t>
      </w:r>
      <w:r w:rsidR="006865EB" w:rsidRPr="008F70E2">
        <w:rPr>
          <w:sz w:val="22"/>
        </w:rPr>
        <w:t xml:space="preserve"> and </w:t>
      </w:r>
      <w:r w:rsidR="001C2C45" w:rsidRPr="008F70E2">
        <w:rPr>
          <w:sz w:val="22"/>
        </w:rPr>
        <w:t>keeping accurate records of all interactions</w:t>
      </w:r>
    </w:p>
    <w:p w14:paraId="09F5D6E1" w14:textId="43C2250D" w:rsidR="001C2C45" w:rsidRPr="008F70E2" w:rsidRDefault="00781E1D" w:rsidP="00781E1D">
      <w:pPr>
        <w:pStyle w:val="ListParagraph"/>
        <w:numPr>
          <w:ilvl w:val="0"/>
          <w:numId w:val="12"/>
        </w:numPr>
        <w:spacing w:line="276" w:lineRule="auto"/>
        <w:rPr>
          <w:i/>
          <w:iCs/>
          <w:sz w:val="22"/>
          <w:szCs w:val="20"/>
        </w:rPr>
      </w:pPr>
      <w:r w:rsidRPr="008F70E2">
        <w:rPr>
          <w:sz w:val="22"/>
          <w:szCs w:val="20"/>
        </w:rPr>
        <w:t>c</w:t>
      </w:r>
      <w:r w:rsidR="001C2C45" w:rsidRPr="008F70E2">
        <w:rPr>
          <w:sz w:val="22"/>
          <w:szCs w:val="20"/>
        </w:rPr>
        <w:t xml:space="preserve">ommunicate clearly, both in writing and verbally, with a diverse range of people </w:t>
      </w:r>
    </w:p>
    <w:p w14:paraId="7D6CD521" w14:textId="329C08B7" w:rsidR="000D702A" w:rsidRPr="008F70E2" w:rsidRDefault="00781E1D" w:rsidP="00781E1D">
      <w:pPr>
        <w:pStyle w:val="ListParagraph"/>
        <w:numPr>
          <w:ilvl w:val="0"/>
          <w:numId w:val="12"/>
        </w:numPr>
        <w:spacing w:line="276" w:lineRule="auto"/>
        <w:rPr>
          <w:i/>
          <w:iCs/>
          <w:color w:val="8064A2" w:themeColor="accent4"/>
          <w:sz w:val="22"/>
          <w:szCs w:val="20"/>
        </w:rPr>
      </w:pPr>
      <w:r w:rsidRPr="008F70E2">
        <w:rPr>
          <w:sz w:val="22"/>
          <w:szCs w:val="20"/>
        </w:rPr>
        <w:t>w</w:t>
      </w:r>
      <w:r w:rsidR="00035D52" w:rsidRPr="008F70E2">
        <w:rPr>
          <w:sz w:val="22"/>
          <w:szCs w:val="20"/>
        </w:rPr>
        <w:t>ork professionally and impartially, maintaining electoral integrity and confidentiality by following procedures, keeping accurate records and handling materials securely</w:t>
      </w:r>
    </w:p>
    <w:p w14:paraId="5A212A9B" w14:textId="42F221FB" w:rsidR="003C29AB" w:rsidRPr="008F70E2" w:rsidRDefault="003C29AB" w:rsidP="00781E1D">
      <w:pPr>
        <w:pStyle w:val="ListParagraph"/>
        <w:numPr>
          <w:ilvl w:val="0"/>
          <w:numId w:val="12"/>
        </w:numPr>
        <w:spacing w:line="276" w:lineRule="auto"/>
        <w:rPr>
          <w:i/>
          <w:iCs/>
          <w:color w:val="8064A2" w:themeColor="accent4"/>
          <w:sz w:val="22"/>
          <w:szCs w:val="20"/>
        </w:rPr>
      </w:pPr>
      <w:r w:rsidRPr="008F70E2">
        <w:rPr>
          <w:sz w:val="22"/>
          <w:szCs w:val="20"/>
        </w:rPr>
        <w:t>recognise when a task or enquiry requires escalation, and seek guidance from their supervisor promptly</w:t>
      </w:r>
    </w:p>
    <w:p w14:paraId="1DF8A921" w14:textId="0F2930DD" w:rsidR="0013075D" w:rsidRPr="002C1630" w:rsidRDefault="000D702A" w:rsidP="006E3CD2">
      <w:pPr>
        <w:pStyle w:val="ListParagraph"/>
        <w:numPr>
          <w:ilvl w:val="0"/>
          <w:numId w:val="12"/>
        </w:numPr>
        <w:spacing w:line="276" w:lineRule="auto"/>
        <w:rPr>
          <w:i/>
          <w:iCs/>
          <w:color w:val="8064A2" w:themeColor="accent4"/>
        </w:rPr>
      </w:pPr>
      <w:r w:rsidRPr="008F70E2">
        <w:rPr>
          <w:sz w:val="22"/>
          <w:szCs w:val="20"/>
        </w:rPr>
        <w:t xml:space="preserve">learn and use specialised in-house applications, if required. </w:t>
      </w:r>
    </w:p>
    <w:p w14:paraId="5FC9D20F" w14:textId="77777777" w:rsidR="002C1630" w:rsidRPr="008F70E2" w:rsidRDefault="002C1630" w:rsidP="002C1630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8F70E2" w:rsidRDefault="590D751C" w:rsidP="00C443BD">
      <w:pPr>
        <w:pStyle w:val="Heading2"/>
      </w:pPr>
      <w:r w:rsidRPr="008F70E2">
        <w:t>Physical requirement</w:t>
      </w:r>
      <w:r w:rsidR="002D1B36" w:rsidRPr="008F70E2">
        <w:t>s</w:t>
      </w:r>
    </w:p>
    <w:p w14:paraId="762B647B" w14:textId="2043A5EA" w:rsidR="00282B5A" w:rsidRPr="008F70E2" w:rsidRDefault="00E94206" w:rsidP="00781E1D">
      <w:pPr>
        <w:spacing w:line="276" w:lineRule="auto"/>
        <w:rPr>
          <w:sz w:val="22"/>
          <w:szCs w:val="20"/>
        </w:rPr>
      </w:pPr>
      <w:r w:rsidRPr="008F70E2">
        <w:rPr>
          <w:sz w:val="22"/>
          <w:szCs w:val="20"/>
        </w:rPr>
        <w:t xml:space="preserve">The following list is not </w:t>
      </w:r>
      <w:r w:rsidR="00E92875" w:rsidRPr="008F70E2">
        <w:rPr>
          <w:sz w:val="22"/>
          <w:szCs w:val="20"/>
        </w:rPr>
        <w:t>exhaustive,</w:t>
      </w:r>
      <w:r w:rsidRPr="008F70E2">
        <w:rPr>
          <w:sz w:val="22"/>
          <w:szCs w:val="20"/>
        </w:rPr>
        <w:t xml:space="preserve"> and </w:t>
      </w:r>
      <w:r w:rsidR="00E15B29" w:rsidRPr="008F70E2">
        <w:rPr>
          <w:sz w:val="22"/>
          <w:szCs w:val="20"/>
        </w:rPr>
        <w:t>other tasks may be required.</w:t>
      </w:r>
    </w:p>
    <w:p w14:paraId="62FC423C" w14:textId="4DD98F56" w:rsidR="00524682" w:rsidRPr="008F70E2" w:rsidRDefault="00524682" w:rsidP="00781E1D">
      <w:pPr>
        <w:spacing w:line="276" w:lineRule="auto"/>
        <w:rPr>
          <w:b/>
          <w:caps/>
          <w:sz w:val="22"/>
          <w:szCs w:val="20"/>
        </w:rPr>
      </w:pPr>
      <w:r w:rsidRPr="008F70E2">
        <w:rPr>
          <w:sz w:val="22"/>
          <w:szCs w:val="20"/>
        </w:rPr>
        <w:t xml:space="preserve">The </w:t>
      </w:r>
      <w:r w:rsidR="00035D52" w:rsidRPr="008F70E2">
        <w:rPr>
          <w:sz w:val="22"/>
          <w:szCs w:val="20"/>
        </w:rPr>
        <w:t>Compulsory Voting Officer Level 1</w:t>
      </w:r>
      <w:r w:rsidRPr="008F70E2">
        <w:rPr>
          <w:sz w:val="22"/>
          <w:szCs w:val="20"/>
        </w:rPr>
        <w:t xml:space="preserve"> should be able to</w:t>
      </w:r>
      <w:r w:rsidR="00D92742" w:rsidRPr="008F70E2">
        <w:rPr>
          <w:sz w:val="22"/>
          <w:szCs w:val="20"/>
        </w:rPr>
        <w:t>:</w:t>
      </w:r>
    </w:p>
    <w:p w14:paraId="0921432F" w14:textId="579B5F3A" w:rsidR="00035D52" w:rsidRPr="008F70E2" w:rsidRDefault="00781E1D" w:rsidP="00781E1D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8F70E2">
        <w:rPr>
          <w:sz w:val="22"/>
          <w:szCs w:val="20"/>
        </w:rPr>
        <w:t>m</w:t>
      </w:r>
      <w:r w:rsidR="00035D52" w:rsidRPr="008F70E2">
        <w:rPr>
          <w:sz w:val="22"/>
          <w:szCs w:val="20"/>
        </w:rPr>
        <w:t>ove between sitting, standing and walking while undertaking tasks across different areas of the venue as required</w:t>
      </w:r>
    </w:p>
    <w:p w14:paraId="170ED6FC" w14:textId="30CED439" w:rsidR="00035D52" w:rsidRPr="008F70E2" w:rsidRDefault="00781E1D" w:rsidP="00781E1D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8F70E2">
        <w:rPr>
          <w:sz w:val="22"/>
          <w:szCs w:val="20"/>
        </w:rPr>
        <w:t>w</w:t>
      </w:r>
      <w:r w:rsidR="00035D52" w:rsidRPr="008F70E2">
        <w:rPr>
          <w:sz w:val="22"/>
          <w:szCs w:val="20"/>
        </w:rPr>
        <w:t>alk short distances upwards of 200</w:t>
      </w:r>
      <w:r w:rsidR="003D3A6F" w:rsidRPr="008F70E2">
        <w:rPr>
          <w:sz w:val="22"/>
          <w:szCs w:val="20"/>
        </w:rPr>
        <w:t xml:space="preserve"> metres</w:t>
      </w:r>
      <w:r w:rsidR="00035D52" w:rsidRPr="008F70E2">
        <w:rPr>
          <w:sz w:val="22"/>
          <w:szCs w:val="20"/>
        </w:rPr>
        <w:t xml:space="preserve"> or more, depending on venue requirements </w:t>
      </w:r>
    </w:p>
    <w:p w14:paraId="616C149D" w14:textId="08A4DE0E" w:rsidR="005A64ED" w:rsidRPr="008F70E2" w:rsidRDefault="00781E1D" w:rsidP="00781E1D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8F70E2">
        <w:rPr>
          <w:sz w:val="22"/>
          <w:szCs w:val="20"/>
        </w:rPr>
        <w:t>s</w:t>
      </w:r>
      <w:r w:rsidR="005A64ED" w:rsidRPr="008F70E2">
        <w:rPr>
          <w:sz w:val="22"/>
          <w:szCs w:val="20"/>
        </w:rPr>
        <w:t>afely, lift, carry and pack materials and equipment such as large security boxes (usually less than 13</w:t>
      </w:r>
      <w:r w:rsidR="008F70E2" w:rsidRPr="008F70E2">
        <w:rPr>
          <w:sz w:val="22"/>
          <w:szCs w:val="20"/>
        </w:rPr>
        <w:t xml:space="preserve"> kilograms</w:t>
      </w:r>
      <w:r w:rsidR="005A64ED" w:rsidRPr="008F70E2">
        <w:rPr>
          <w:sz w:val="22"/>
          <w:szCs w:val="20"/>
        </w:rPr>
        <w:t>), which may involve pushing, pulling and squatting actions</w:t>
      </w:r>
    </w:p>
    <w:p w14:paraId="50288ABB" w14:textId="76555471" w:rsidR="00EB163A" w:rsidRPr="008F70E2" w:rsidRDefault="00781E1D" w:rsidP="00781E1D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8F70E2">
        <w:rPr>
          <w:sz w:val="22"/>
          <w:szCs w:val="20"/>
        </w:rPr>
        <w:t>u</w:t>
      </w:r>
      <w:r w:rsidR="005A64ED" w:rsidRPr="008F70E2">
        <w:rPr>
          <w:sz w:val="22"/>
          <w:szCs w:val="20"/>
        </w:rPr>
        <w:t>se a laptop or computer for extended periods of time</w:t>
      </w:r>
      <w:r w:rsidR="009401E5" w:rsidRPr="008F70E2">
        <w:rPr>
          <w:rFonts w:cs="Arial"/>
          <w:sz w:val="22"/>
          <w:szCs w:val="16"/>
        </w:rPr>
        <w:t>.</w:t>
      </w:r>
    </w:p>
    <w:sectPr w:rsidR="00EB163A" w:rsidRPr="008F70E2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FBF5" w14:textId="77777777" w:rsidR="00977012" w:rsidRDefault="00977012">
      <w:r>
        <w:separator/>
      </w:r>
    </w:p>
  </w:endnote>
  <w:endnote w:type="continuationSeparator" w:id="0">
    <w:p w14:paraId="40F235BE" w14:textId="77777777" w:rsidR="00977012" w:rsidRDefault="00977012">
      <w:r>
        <w:continuationSeparator/>
      </w:r>
    </w:p>
  </w:endnote>
  <w:endnote w:type="continuationNotice" w:id="1">
    <w:p w14:paraId="77726264" w14:textId="77777777" w:rsidR="00977012" w:rsidRDefault="0097701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79490" w14:textId="77777777" w:rsidR="00977012" w:rsidRDefault="00977012">
      <w:r>
        <w:separator/>
      </w:r>
    </w:p>
  </w:footnote>
  <w:footnote w:type="continuationSeparator" w:id="0">
    <w:p w14:paraId="54BA6B1E" w14:textId="77777777" w:rsidR="00977012" w:rsidRDefault="00977012">
      <w:r>
        <w:continuationSeparator/>
      </w:r>
    </w:p>
  </w:footnote>
  <w:footnote w:type="continuationNotice" w:id="1">
    <w:p w14:paraId="01C049DE" w14:textId="77777777" w:rsidR="00977012" w:rsidRDefault="0097701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342B3720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7B9943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2CE91005"/>
    <w:multiLevelType w:val="hybridMultilevel"/>
    <w:tmpl w:val="667064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63862"/>
    <w:multiLevelType w:val="hybridMultilevel"/>
    <w:tmpl w:val="B1546E06"/>
    <w:lvl w:ilvl="0" w:tplc="7D8A9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23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A2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C6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42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EC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8B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44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26E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4148178B"/>
    <w:multiLevelType w:val="multilevel"/>
    <w:tmpl w:val="50D2F5EE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0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165F"/>
    <w:multiLevelType w:val="multilevel"/>
    <w:tmpl w:val="73FE4C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B813FE5"/>
    <w:multiLevelType w:val="hybridMultilevel"/>
    <w:tmpl w:val="1D545E72"/>
    <w:lvl w:ilvl="0" w:tplc="D868C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850EC"/>
    <w:multiLevelType w:val="hybridMultilevel"/>
    <w:tmpl w:val="691AA7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391AE2"/>
    <w:multiLevelType w:val="hybridMultilevel"/>
    <w:tmpl w:val="617C5ACA"/>
    <w:lvl w:ilvl="0" w:tplc="916A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637CD"/>
    <w:multiLevelType w:val="hybridMultilevel"/>
    <w:tmpl w:val="3080F4C8"/>
    <w:lvl w:ilvl="0" w:tplc="22403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CC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C8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CB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C5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83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4C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6CC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0A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A05E0"/>
    <w:multiLevelType w:val="hybridMultilevel"/>
    <w:tmpl w:val="0F00B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17"/>
  </w:num>
  <w:num w:numId="2" w16cid:durableId="614139069">
    <w:abstractNumId w:val="0"/>
  </w:num>
  <w:num w:numId="3" w16cid:durableId="1636327227">
    <w:abstractNumId w:val="16"/>
  </w:num>
  <w:num w:numId="4" w16cid:durableId="1360232169">
    <w:abstractNumId w:val="10"/>
  </w:num>
  <w:num w:numId="5" w16cid:durableId="308944186">
    <w:abstractNumId w:val="12"/>
  </w:num>
  <w:num w:numId="6" w16cid:durableId="621038994">
    <w:abstractNumId w:val="3"/>
  </w:num>
  <w:num w:numId="7" w16cid:durableId="598561567">
    <w:abstractNumId w:val="1"/>
  </w:num>
  <w:num w:numId="8" w16cid:durableId="1822039744">
    <w:abstractNumId w:val="2"/>
  </w:num>
  <w:num w:numId="9" w16cid:durableId="1970744858">
    <w:abstractNumId w:val="9"/>
  </w:num>
  <w:num w:numId="10" w16cid:durableId="1282809278">
    <w:abstractNumId w:val="6"/>
  </w:num>
  <w:num w:numId="11" w16cid:durableId="1605530958">
    <w:abstractNumId w:val="20"/>
  </w:num>
  <w:num w:numId="12" w16cid:durableId="1105736082">
    <w:abstractNumId w:val="13"/>
  </w:num>
  <w:num w:numId="13" w16cid:durableId="1456364886">
    <w:abstractNumId w:val="14"/>
  </w:num>
  <w:num w:numId="14" w16cid:durableId="1213157439">
    <w:abstractNumId w:val="8"/>
  </w:num>
  <w:num w:numId="15" w16cid:durableId="746727991">
    <w:abstractNumId w:val="5"/>
  </w:num>
  <w:num w:numId="16" w16cid:durableId="114755479">
    <w:abstractNumId w:val="11"/>
  </w:num>
  <w:num w:numId="17" w16cid:durableId="1467776769">
    <w:abstractNumId w:val="19"/>
  </w:num>
  <w:num w:numId="18" w16cid:durableId="860582071">
    <w:abstractNumId w:val="15"/>
  </w:num>
  <w:num w:numId="19" w16cid:durableId="379134814">
    <w:abstractNumId w:val="18"/>
  </w:num>
  <w:num w:numId="20" w16cid:durableId="326060148">
    <w:abstractNumId w:val="7"/>
  </w:num>
  <w:num w:numId="21" w16cid:durableId="2032874006">
    <w:abstractNumId w:val="4"/>
  </w:num>
  <w:num w:numId="22" w16cid:durableId="55862021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FF1"/>
    <w:rsid w:val="0002391A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35D52"/>
    <w:rsid w:val="00036CC7"/>
    <w:rsid w:val="00040720"/>
    <w:rsid w:val="00042193"/>
    <w:rsid w:val="0004297C"/>
    <w:rsid w:val="000447CD"/>
    <w:rsid w:val="000449E4"/>
    <w:rsid w:val="0004520E"/>
    <w:rsid w:val="00047E88"/>
    <w:rsid w:val="00052F49"/>
    <w:rsid w:val="00054FD7"/>
    <w:rsid w:val="00060E6D"/>
    <w:rsid w:val="00066B26"/>
    <w:rsid w:val="00066D75"/>
    <w:rsid w:val="000713AD"/>
    <w:rsid w:val="000716B2"/>
    <w:rsid w:val="000716D4"/>
    <w:rsid w:val="00071757"/>
    <w:rsid w:val="00074610"/>
    <w:rsid w:val="00075EF5"/>
    <w:rsid w:val="00083154"/>
    <w:rsid w:val="000834D0"/>
    <w:rsid w:val="000838DF"/>
    <w:rsid w:val="0008417B"/>
    <w:rsid w:val="00086EF7"/>
    <w:rsid w:val="00087504"/>
    <w:rsid w:val="000951D9"/>
    <w:rsid w:val="00096C83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52EC"/>
    <w:rsid w:val="000C5BA4"/>
    <w:rsid w:val="000D2625"/>
    <w:rsid w:val="000D4708"/>
    <w:rsid w:val="000D481B"/>
    <w:rsid w:val="000D6563"/>
    <w:rsid w:val="000D702A"/>
    <w:rsid w:val="000D7299"/>
    <w:rsid w:val="000D7B2E"/>
    <w:rsid w:val="000E1DB8"/>
    <w:rsid w:val="000E3DB3"/>
    <w:rsid w:val="000E63B7"/>
    <w:rsid w:val="000E7F8F"/>
    <w:rsid w:val="000F24E4"/>
    <w:rsid w:val="000F734F"/>
    <w:rsid w:val="00100013"/>
    <w:rsid w:val="00101E36"/>
    <w:rsid w:val="00102204"/>
    <w:rsid w:val="00105BC4"/>
    <w:rsid w:val="00106AD6"/>
    <w:rsid w:val="001112C8"/>
    <w:rsid w:val="00113EB4"/>
    <w:rsid w:val="00114BDD"/>
    <w:rsid w:val="00116517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40C1E"/>
    <w:rsid w:val="001417A9"/>
    <w:rsid w:val="001430FD"/>
    <w:rsid w:val="00145F11"/>
    <w:rsid w:val="00146119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70D05"/>
    <w:rsid w:val="0017332F"/>
    <w:rsid w:val="001739E9"/>
    <w:rsid w:val="0017528C"/>
    <w:rsid w:val="001779C2"/>
    <w:rsid w:val="00184278"/>
    <w:rsid w:val="001869D5"/>
    <w:rsid w:val="00193814"/>
    <w:rsid w:val="00196A15"/>
    <w:rsid w:val="00196CAC"/>
    <w:rsid w:val="00196D4F"/>
    <w:rsid w:val="001A4B91"/>
    <w:rsid w:val="001A5A57"/>
    <w:rsid w:val="001A6586"/>
    <w:rsid w:val="001B00A3"/>
    <w:rsid w:val="001B300B"/>
    <w:rsid w:val="001B6139"/>
    <w:rsid w:val="001B74DF"/>
    <w:rsid w:val="001C10A2"/>
    <w:rsid w:val="001C1C76"/>
    <w:rsid w:val="001C25DE"/>
    <w:rsid w:val="001C2C45"/>
    <w:rsid w:val="001D3593"/>
    <w:rsid w:val="001D3AC9"/>
    <w:rsid w:val="001D4836"/>
    <w:rsid w:val="001E11AB"/>
    <w:rsid w:val="001E1DFC"/>
    <w:rsid w:val="001E1E0C"/>
    <w:rsid w:val="001E7332"/>
    <w:rsid w:val="001E7455"/>
    <w:rsid w:val="001E7571"/>
    <w:rsid w:val="001E79BB"/>
    <w:rsid w:val="001E7E88"/>
    <w:rsid w:val="001F12FF"/>
    <w:rsid w:val="001F1D11"/>
    <w:rsid w:val="001F3953"/>
    <w:rsid w:val="001F4263"/>
    <w:rsid w:val="001F4486"/>
    <w:rsid w:val="001F6A61"/>
    <w:rsid w:val="001F6FB1"/>
    <w:rsid w:val="002002FC"/>
    <w:rsid w:val="00202B79"/>
    <w:rsid w:val="00203269"/>
    <w:rsid w:val="00211A6B"/>
    <w:rsid w:val="00211CA5"/>
    <w:rsid w:val="00221696"/>
    <w:rsid w:val="002221F4"/>
    <w:rsid w:val="00223D85"/>
    <w:rsid w:val="00224E79"/>
    <w:rsid w:val="00226AD1"/>
    <w:rsid w:val="00226B4E"/>
    <w:rsid w:val="002314B7"/>
    <w:rsid w:val="0023242A"/>
    <w:rsid w:val="00233510"/>
    <w:rsid w:val="00245AED"/>
    <w:rsid w:val="00245EA5"/>
    <w:rsid w:val="00252D8B"/>
    <w:rsid w:val="00253D40"/>
    <w:rsid w:val="002557D9"/>
    <w:rsid w:val="00255A3B"/>
    <w:rsid w:val="002616DB"/>
    <w:rsid w:val="0026184E"/>
    <w:rsid w:val="002641BE"/>
    <w:rsid w:val="002648FD"/>
    <w:rsid w:val="00264A82"/>
    <w:rsid w:val="00265BA7"/>
    <w:rsid w:val="00266C41"/>
    <w:rsid w:val="00271423"/>
    <w:rsid w:val="00272DA9"/>
    <w:rsid w:val="0027342B"/>
    <w:rsid w:val="0027367A"/>
    <w:rsid w:val="0027625A"/>
    <w:rsid w:val="00282B5A"/>
    <w:rsid w:val="00283518"/>
    <w:rsid w:val="00293024"/>
    <w:rsid w:val="00293745"/>
    <w:rsid w:val="0029415A"/>
    <w:rsid w:val="00297479"/>
    <w:rsid w:val="002A39E5"/>
    <w:rsid w:val="002A76AF"/>
    <w:rsid w:val="002B306C"/>
    <w:rsid w:val="002B41A0"/>
    <w:rsid w:val="002C1630"/>
    <w:rsid w:val="002C489C"/>
    <w:rsid w:val="002C4F24"/>
    <w:rsid w:val="002D1B36"/>
    <w:rsid w:val="002D2F7E"/>
    <w:rsid w:val="002D4912"/>
    <w:rsid w:val="002E0F9B"/>
    <w:rsid w:val="002E101B"/>
    <w:rsid w:val="002E3B0B"/>
    <w:rsid w:val="002E3CFD"/>
    <w:rsid w:val="002E5CD9"/>
    <w:rsid w:val="002F014B"/>
    <w:rsid w:val="002F04DD"/>
    <w:rsid w:val="002F0D07"/>
    <w:rsid w:val="002F3B48"/>
    <w:rsid w:val="002F785B"/>
    <w:rsid w:val="003028CA"/>
    <w:rsid w:val="00304602"/>
    <w:rsid w:val="00304821"/>
    <w:rsid w:val="00304FC6"/>
    <w:rsid w:val="003076ED"/>
    <w:rsid w:val="003137FE"/>
    <w:rsid w:val="00313F3E"/>
    <w:rsid w:val="00316BB6"/>
    <w:rsid w:val="003220BD"/>
    <w:rsid w:val="00322126"/>
    <w:rsid w:val="00323924"/>
    <w:rsid w:val="003240EF"/>
    <w:rsid w:val="003266B9"/>
    <w:rsid w:val="003269DF"/>
    <w:rsid w:val="00330805"/>
    <w:rsid w:val="00332A35"/>
    <w:rsid w:val="003333AE"/>
    <w:rsid w:val="00333FE2"/>
    <w:rsid w:val="0033420D"/>
    <w:rsid w:val="00337345"/>
    <w:rsid w:val="00340F35"/>
    <w:rsid w:val="00342AE9"/>
    <w:rsid w:val="003539AA"/>
    <w:rsid w:val="003544B4"/>
    <w:rsid w:val="00357732"/>
    <w:rsid w:val="00360BA7"/>
    <w:rsid w:val="00361793"/>
    <w:rsid w:val="00361A44"/>
    <w:rsid w:val="003628D8"/>
    <w:rsid w:val="003632AD"/>
    <w:rsid w:val="00366C04"/>
    <w:rsid w:val="00373C22"/>
    <w:rsid w:val="00374BC4"/>
    <w:rsid w:val="00374C0C"/>
    <w:rsid w:val="00374C20"/>
    <w:rsid w:val="00376A37"/>
    <w:rsid w:val="00380F9C"/>
    <w:rsid w:val="00381C82"/>
    <w:rsid w:val="00382848"/>
    <w:rsid w:val="00385883"/>
    <w:rsid w:val="00386E02"/>
    <w:rsid w:val="0039082C"/>
    <w:rsid w:val="003A1988"/>
    <w:rsid w:val="003A2E60"/>
    <w:rsid w:val="003B09EE"/>
    <w:rsid w:val="003B3D2E"/>
    <w:rsid w:val="003B3FB9"/>
    <w:rsid w:val="003B4A30"/>
    <w:rsid w:val="003B58A8"/>
    <w:rsid w:val="003B6E9A"/>
    <w:rsid w:val="003C02DE"/>
    <w:rsid w:val="003C0577"/>
    <w:rsid w:val="003C29AB"/>
    <w:rsid w:val="003C2A29"/>
    <w:rsid w:val="003C35DA"/>
    <w:rsid w:val="003C5E71"/>
    <w:rsid w:val="003D04D9"/>
    <w:rsid w:val="003D20AD"/>
    <w:rsid w:val="003D3A6F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6F05"/>
    <w:rsid w:val="003F6FC5"/>
    <w:rsid w:val="003F7E31"/>
    <w:rsid w:val="00402196"/>
    <w:rsid w:val="00402211"/>
    <w:rsid w:val="00406A19"/>
    <w:rsid w:val="004139E1"/>
    <w:rsid w:val="00415510"/>
    <w:rsid w:val="00421B0D"/>
    <w:rsid w:val="00422BAC"/>
    <w:rsid w:val="0042381F"/>
    <w:rsid w:val="00424311"/>
    <w:rsid w:val="00424BB5"/>
    <w:rsid w:val="004309A1"/>
    <w:rsid w:val="00434A6C"/>
    <w:rsid w:val="004374A0"/>
    <w:rsid w:val="0044018B"/>
    <w:rsid w:val="004405DE"/>
    <w:rsid w:val="0044084C"/>
    <w:rsid w:val="00442075"/>
    <w:rsid w:val="00445CAC"/>
    <w:rsid w:val="0044609B"/>
    <w:rsid w:val="004474F4"/>
    <w:rsid w:val="004477BA"/>
    <w:rsid w:val="004528B6"/>
    <w:rsid w:val="00452A74"/>
    <w:rsid w:val="00453212"/>
    <w:rsid w:val="004561A0"/>
    <w:rsid w:val="004634C0"/>
    <w:rsid w:val="00467129"/>
    <w:rsid w:val="004673F7"/>
    <w:rsid w:val="00471753"/>
    <w:rsid w:val="00475E45"/>
    <w:rsid w:val="00475EB1"/>
    <w:rsid w:val="00477F83"/>
    <w:rsid w:val="00481D0B"/>
    <w:rsid w:val="004864CD"/>
    <w:rsid w:val="00486D5D"/>
    <w:rsid w:val="0048791D"/>
    <w:rsid w:val="00490D6B"/>
    <w:rsid w:val="004948A3"/>
    <w:rsid w:val="00496E40"/>
    <w:rsid w:val="004A00C8"/>
    <w:rsid w:val="004A2E2F"/>
    <w:rsid w:val="004A393E"/>
    <w:rsid w:val="004A4CD7"/>
    <w:rsid w:val="004A51D6"/>
    <w:rsid w:val="004A7325"/>
    <w:rsid w:val="004B10D7"/>
    <w:rsid w:val="004B132A"/>
    <w:rsid w:val="004B7829"/>
    <w:rsid w:val="004C01DC"/>
    <w:rsid w:val="004C21D3"/>
    <w:rsid w:val="004C2711"/>
    <w:rsid w:val="004C3AC5"/>
    <w:rsid w:val="004C6311"/>
    <w:rsid w:val="004D129F"/>
    <w:rsid w:val="004D17A2"/>
    <w:rsid w:val="004D357B"/>
    <w:rsid w:val="004D3D70"/>
    <w:rsid w:val="004D4D92"/>
    <w:rsid w:val="004D555F"/>
    <w:rsid w:val="004D77E0"/>
    <w:rsid w:val="004E2841"/>
    <w:rsid w:val="004E37C9"/>
    <w:rsid w:val="004E47CA"/>
    <w:rsid w:val="004E55D5"/>
    <w:rsid w:val="004E58BE"/>
    <w:rsid w:val="004E5CD3"/>
    <w:rsid w:val="004E6B76"/>
    <w:rsid w:val="004E7DA9"/>
    <w:rsid w:val="004E7F1F"/>
    <w:rsid w:val="004F056C"/>
    <w:rsid w:val="004F6C46"/>
    <w:rsid w:val="004F6F0D"/>
    <w:rsid w:val="004F79D9"/>
    <w:rsid w:val="00501B81"/>
    <w:rsid w:val="00503839"/>
    <w:rsid w:val="00510D8D"/>
    <w:rsid w:val="00512761"/>
    <w:rsid w:val="0051282F"/>
    <w:rsid w:val="005132E2"/>
    <w:rsid w:val="00516C30"/>
    <w:rsid w:val="00522EC2"/>
    <w:rsid w:val="00523428"/>
    <w:rsid w:val="0052418F"/>
    <w:rsid w:val="00524682"/>
    <w:rsid w:val="005265DD"/>
    <w:rsid w:val="0052769F"/>
    <w:rsid w:val="00530A4B"/>
    <w:rsid w:val="00531636"/>
    <w:rsid w:val="0053253E"/>
    <w:rsid w:val="005331ED"/>
    <w:rsid w:val="00533B48"/>
    <w:rsid w:val="00534C13"/>
    <w:rsid w:val="00541AD7"/>
    <w:rsid w:val="0054212F"/>
    <w:rsid w:val="0054240B"/>
    <w:rsid w:val="00543E88"/>
    <w:rsid w:val="00544C37"/>
    <w:rsid w:val="0054647F"/>
    <w:rsid w:val="005501B6"/>
    <w:rsid w:val="00551964"/>
    <w:rsid w:val="00553758"/>
    <w:rsid w:val="00556564"/>
    <w:rsid w:val="005600B6"/>
    <w:rsid w:val="005618DE"/>
    <w:rsid w:val="00561FC2"/>
    <w:rsid w:val="005634EF"/>
    <w:rsid w:val="005646EC"/>
    <w:rsid w:val="00564863"/>
    <w:rsid w:val="00565368"/>
    <w:rsid w:val="00566B4B"/>
    <w:rsid w:val="00566DC6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0329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64ED"/>
    <w:rsid w:val="005A78DA"/>
    <w:rsid w:val="005B3918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1265"/>
    <w:rsid w:val="00622030"/>
    <w:rsid w:val="006235FC"/>
    <w:rsid w:val="00625632"/>
    <w:rsid w:val="00626EAA"/>
    <w:rsid w:val="0063054B"/>
    <w:rsid w:val="00630E71"/>
    <w:rsid w:val="0063100D"/>
    <w:rsid w:val="0063406B"/>
    <w:rsid w:val="00636B79"/>
    <w:rsid w:val="006402C3"/>
    <w:rsid w:val="00640A81"/>
    <w:rsid w:val="0064402F"/>
    <w:rsid w:val="00650E20"/>
    <w:rsid w:val="00651A6E"/>
    <w:rsid w:val="0065335C"/>
    <w:rsid w:val="00653BE4"/>
    <w:rsid w:val="00655991"/>
    <w:rsid w:val="00655E46"/>
    <w:rsid w:val="006643A4"/>
    <w:rsid w:val="00666E0C"/>
    <w:rsid w:val="00667968"/>
    <w:rsid w:val="0067068C"/>
    <w:rsid w:val="0067135F"/>
    <w:rsid w:val="006778A4"/>
    <w:rsid w:val="00685C6E"/>
    <w:rsid w:val="006865EB"/>
    <w:rsid w:val="00690BE2"/>
    <w:rsid w:val="00690DFF"/>
    <w:rsid w:val="00691FF6"/>
    <w:rsid w:val="00697588"/>
    <w:rsid w:val="00697AA1"/>
    <w:rsid w:val="006A0503"/>
    <w:rsid w:val="006A051B"/>
    <w:rsid w:val="006A0BBF"/>
    <w:rsid w:val="006A0DCD"/>
    <w:rsid w:val="006A578F"/>
    <w:rsid w:val="006A5C7D"/>
    <w:rsid w:val="006A76B4"/>
    <w:rsid w:val="006A7AD4"/>
    <w:rsid w:val="006A7B35"/>
    <w:rsid w:val="006A7E72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6114"/>
    <w:rsid w:val="006E36BD"/>
    <w:rsid w:val="006E3CD2"/>
    <w:rsid w:val="006E6CF6"/>
    <w:rsid w:val="006E758A"/>
    <w:rsid w:val="006F3414"/>
    <w:rsid w:val="007105C5"/>
    <w:rsid w:val="0071374D"/>
    <w:rsid w:val="00714490"/>
    <w:rsid w:val="00714EE0"/>
    <w:rsid w:val="007161EB"/>
    <w:rsid w:val="007227BD"/>
    <w:rsid w:val="00725AA1"/>
    <w:rsid w:val="00726DBA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527B8"/>
    <w:rsid w:val="0075288D"/>
    <w:rsid w:val="00752ABC"/>
    <w:rsid w:val="00754FEA"/>
    <w:rsid w:val="00756BDF"/>
    <w:rsid w:val="00764143"/>
    <w:rsid w:val="00764201"/>
    <w:rsid w:val="007660EC"/>
    <w:rsid w:val="0076617B"/>
    <w:rsid w:val="0077384B"/>
    <w:rsid w:val="007768DE"/>
    <w:rsid w:val="00780C7D"/>
    <w:rsid w:val="00781E1D"/>
    <w:rsid w:val="00783045"/>
    <w:rsid w:val="007873D3"/>
    <w:rsid w:val="00790417"/>
    <w:rsid w:val="00793567"/>
    <w:rsid w:val="007937FA"/>
    <w:rsid w:val="00794DEA"/>
    <w:rsid w:val="00795A06"/>
    <w:rsid w:val="007976A7"/>
    <w:rsid w:val="007A03BA"/>
    <w:rsid w:val="007A10A6"/>
    <w:rsid w:val="007A1CCB"/>
    <w:rsid w:val="007A2DE0"/>
    <w:rsid w:val="007A7C07"/>
    <w:rsid w:val="007B13E2"/>
    <w:rsid w:val="007B157B"/>
    <w:rsid w:val="007B2619"/>
    <w:rsid w:val="007B520E"/>
    <w:rsid w:val="007C1DBA"/>
    <w:rsid w:val="007C55B1"/>
    <w:rsid w:val="007D570B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4651"/>
    <w:rsid w:val="00825E79"/>
    <w:rsid w:val="0083472C"/>
    <w:rsid w:val="00835064"/>
    <w:rsid w:val="00835695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4B9E"/>
    <w:rsid w:val="008656D1"/>
    <w:rsid w:val="00875C54"/>
    <w:rsid w:val="008768B9"/>
    <w:rsid w:val="00876B58"/>
    <w:rsid w:val="00886737"/>
    <w:rsid w:val="00891628"/>
    <w:rsid w:val="00893BD6"/>
    <w:rsid w:val="008942B8"/>
    <w:rsid w:val="008955E1"/>
    <w:rsid w:val="0089718D"/>
    <w:rsid w:val="00897EB4"/>
    <w:rsid w:val="008A14AA"/>
    <w:rsid w:val="008A1DA6"/>
    <w:rsid w:val="008A297F"/>
    <w:rsid w:val="008A38F4"/>
    <w:rsid w:val="008A3E17"/>
    <w:rsid w:val="008A5187"/>
    <w:rsid w:val="008A540F"/>
    <w:rsid w:val="008A7698"/>
    <w:rsid w:val="008B2F6C"/>
    <w:rsid w:val="008B32C2"/>
    <w:rsid w:val="008B3B93"/>
    <w:rsid w:val="008B420F"/>
    <w:rsid w:val="008B44E9"/>
    <w:rsid w:val="008B520B"/>
    <w:rsid w:val="008B6B10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E540D"/>
    <w:rsid w:val="008F4BC0"/>
    <w:rsid w:val="008F5031"/>
    <w:rsid w:val="008F70E2"/>
    <w:rsid w:val="008F7B65"/>
    <w:rsid w:val="00904838"/>
    <w:rsid w:val="00904A37"/>
    <w:rsid w:val="00905359"/>
    <w:rsid w:val="00906350"/>
    <w:rsid w:val="009067A0"/>
    <w:rsid w:val="00907316"/>
    <w:rsid w:val="00914A3D"/>
    <w:rsid w:val="009150B9"/>
    <w:rsid w:val="0091622E"/>
    <w:rsid w:val="00920472"/>
    <w:rsid w:val="009219FC"/>
    <w:rsid w:val="00922238"/>
    <w:rsid w:val="009232DB"/>
    <w:rsid w:val="00924133"/>
    <w:rsid w:val="0093387B"/>
    <w:rsid w:val="0093563C"/>
    <w:rsid w:val="00936D79"/>
    <w:rsid w:val="009401E5"/>
    <w:rsid w:val="009403E5"/>
    <w:rsid w:val="00941B1A"/>
    <w:rsid w:val="0094344F"/>
    <w:rsid w:val="00944531"/>
    <w:rsid w:val="00947D0C"/>
    <w:rsid w:val="00955CC4"/>
    <w:rsid w:val="0095652B"/>
    <w:rsid w:val="00957324"/>
    <w:rsid w:val="00957F22"/>
    <w:rsid w:val="00961785"/>
    <w:rsid w:val="0096187D"/>
    <w:rsid w:val="009641CF"/>
    <w:rsid w:val="009668AD"/>
    <w:rsid w:val="00973221"/>
    <w:rsid w:val="009743A5"/>
    <w:rsid w:val="00975D03"/>
    <w:rsid w:val="00976792"/>
    <w:rsid w:val="00977012"/>
    <w:rsid w:val="00977CF4"/>
    <w:rsid w:val="00980438"/>
    <w:rsid w:val="0098424E"/>
    <w:rsid w:val="0098686E"/>
    <w:rsid w:val="009871ED"/>
    <w:rsid w:val="00993E9F"/>
    <w:rsid w:val="009A2B9C"/>
    <w:rsid w:val="009A52D4"/>
    <w:rsid w:val="009A6180"/>
    <w:rsid w:val="009A6319"/>
    <w:rsid w:val="009A7B1F"/>
    <w:rsid w:val="009B3920"/>
    <w:rsid w:val="009B6403"/>
    <w:rsid w:val="009B7E68"/>
    <w:rsid w:val="009C09E8"/>
    <w:rsid w:val="009C53A1"/>
    <w:rsid w:val="009C5455"/>
    <w:rsid w:val="009C7291"/>
    <w:rsid w:val="009D45A2"/>
    <w:rsid w:val="009D4AFF"/>
    <w:rsid w:val="009D53FC"/>
    <w:rsid w:val="009D7556"/>
    <w:rsid w:val="009D75B4"/>
    <w:rsid w:val="009E069A"/>
    <w:rsid w:val="009E13FB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1937"/>
    <w:rsid w:val="00A037EA"/>
    <w:rsid w:val="00A05726"/>
    <w:rsid w:val="00A06B6E"/>
    <w:rsid w:val="00A07358"/>
    <w:rsid w:val="00A1214D"/>
    <w:rsid w:val="00A17F18"/>
    <w:rsid w:val="00A1AF19"/>
    <w:rsid w:val="00A20FE1"/>
    <w:rsid w:val="00A24663"/>
    <w:rsid w:val="00A249B4"/>
    <w:rsid w:val="00A36537"/>
    <w:rsid w:val="00A426C7"/>
    <w:rsid w:val="00A450F6"/>
    <w:rsid w:val="00A50F91"/>
    <w:rsid w:val="00A53635"/>
    <w:rsid w:val="00A53A65"/>
    <w:rsid w:val="00A54687"/>
    <w:rsid w:val="00A54F23"/>
    <w:rsid w:val="00A5706B"/>
    <w:rsid w:val="00A5711C"/>
    <w:rsid w:val="00A60614"/>
    <w:rsid w:val="00A61D4C"/>
    <w:rsid w:val="00A66A1F"/>
    <w:rsid w:val="00A70B75"/>
    <w:rsid w:val="00A71D2D"/>
    <w:rsid w:val="00A72951"/>
    <w:rsid w:val="00A7365F"/>
    <w:rsid w:val="00A75A44"/>
    <w:rsid w:val="00A768B3"/>
    <w:rsid w:val="00A77EBD"/>
    <w:rsid w:val="00A82016"/>
    <w:rsid w:val="00A8225E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6E76"/>
    <w:rsid w:val="00AD1351"/>
    <w:rsid w:val="00AD1731"/>
    <w:rsid w:val="00AD2CF4"/>
    <w:rsid w:val="00AD3595"/>
    <w:rsid w:val="00AD6217"/>
    <w:rsid w:val="00AD6D76"/>
    <w:rsid w:val="00AD7A3E"/>
    <w:rsid w:val="00AE20B4"/>
    <w:rsid w:val="00AE2E8E"/>
    <w:rsid w:val="00AE3062"/>
    <w:rsid w:val="00AE31E2"/>
    <w:rsid w:val="00AE3B95"/>
    <w:rsid w:val="00AE44D3"/>
    <w:rsid w:val="00AE54EA"/>
    <w:rsid w:val="00AE6ABD"/>
    <w:rsid w:val="00AF5E68"/>
    <w:rsid w:val="00AF66FF"/>
    <w:rsid w:val="00B05112"/>
    <w:rsid w:val="00B059FB"/>
    <w:rsid w:val="00B05D2C"/>
    <w:rsid w:val="00B11700"/>
    <w:rsid w:val="00B14BFF"/>
    <w:rsid w:val="00B15A10"/>
    <w:rsid w:val="00B26A66"/>
    <w:rsid w:val="00B3243E"/>
    <w:rsid w:val="00B358D1"/>
    <w:rsid w:val="00B35D96"/>
    <w:rsid w:val="00B36793"/>
    <w:rsid w:val="00B36BC9"/>
    <w:rsid w:val="00B41B01"/>
    <w:rsid w:val="00B42CE6"/>
    <w:rsid w:val="00B452C7"/>
    <w:rsid w:val="00B45601"/>
    <w:rsid w:val="00B5082B"/>
    <w:rsid w:val="00B526DC"/>
    <w:rsid w:val="00B53346"/>
    <w:rsid w:val="00B551D5"/>
    <w:rsid w:val="00B63712"/>
    <w:rsid w:val="00B739CB"/>
    <w:rsid w:val="00B741B2"/>
    <w:rsid w:val="00B767B9"/>
    <w:rsid w:val="00B76BFF"/>
    <w:rsid w:val="00B841B3"/>
    <w:rsid w:val="00B869B0"/>
    <w:rsid w:val="00B86BAA"/>
    <w:rsid w:val="00B87C73"/>
    <w:rsid w:val="00B915D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B2187"/>
    <w:rsid w:val="00BB290C"/>
    <w:rsid w:val="00BB3C2F"/>
    <w:rsid w:val="00BB48D6"/>
    <w:rsid w:val="00BB556F"/>
    <w:rsid w:val="00BC2D1B"/>
    <w:rsid w:val="00BC397B"/>
    <w:rsid w:val="00BC49CD"/>
    <w:rsid w:val="00BD0CDF"/>
    <w:rsid w:val="00BD131D"/>
    <w:rsid w:val="00BD411E"/>
    <w:rsid w:val="00BD5F04"/>
    <w:rsid w:val="00BD6BC9"/>
    <w:rsid w:val="00BD77D7"/>
    <w:rsid w:val="00BD7819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355AB"/>
    <w:rsid w:val="00C3574B"/>
    <w:rsid w:val="00C36522"/>
    <w:rsid w:val="00C41740"/>
    <w:rsid w:val="00C443BD"/>
    <w:rsid w:val="00C45BA4"/>
    <w:rsid w:val="00C473B0"/>
    <w:rsid w:val="00C55F8E"/>
    <w:rsid w:val="00C57C4A"/>
    <w:rsid w:val="00C6177D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80E2F"/>
    <w:rsid w:val="00C81DA8"/>
    <w:rsid w:val="00C8334A"/>
    <w:rsid w:val="00C86D78"/>
    <w:rsid w:val="00C91CDC"/>
    <w:rsid w:val="00C92C2B"/>
    <w:rsid w:val="00C95EF1"/>
    <w:rsid w:val="00CA09EA"/>
    <w:rsid w:val="00CA1E7C"/>
    <w:rsid w:val="00CA3A7C"/>
    <w:rsid w:val="00CA4CA5"/>
    <w:rsid w:val="00CA5E1E"/>
    <w:rsid w:val="00CB2A8F"/>
    <w:rsid w:val="00CC020A"/>
    <w:rsid w:val="00CC3175"/>
    <w:rsid w:val="00CC6DA1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7DC"/>
    <w:rsid w:val="00CE66D3"/>
    <w:rsid w:val="00CE6D18"/>
    <w:rsid w:val="00CF1AE6"/>
    <w:rsid w:val="00CF31BB"/>
    <w:rsid w:val="00CF3B7B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25173"/>
    <w:rsid w:val="00D30854"/>
    <w:rsid w:val="00D34201"/>
    <w:rsid w:val="00D357CB"/>
    <w:rsid w:val="00D36A2B"/>
    <w:rsid w:val="00D37B4E"/>
    <w:rsid w:val="00D40223"/>
    <w:rsid w:val="00D42BB9"/>
    <w:rsid w:val="00D5361C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6741"/>
    <w:rsid w:val="00D779A1"/>
    <w:rsid w:val="00D77BC9"/>
    <w:rsid w:val="00D819F5"/>
    <w:rsid w:val="00D82756"/>
    <w:rsid w:val="00D90497"/>
    <w:rsid w:val="00D92742"/>
    <w:rsid w:val="00D93983"/>
    <w:rsid w:val="00D95FDF"/>
    <w:rsid w:val="00D97E92"/>
    <w:rsid w:val="00DA12F4"/>
    <w:rsid w:val="00DA72C4"/>
    <w:rsid w:val="00DB03B3"/>
    <w:rsid w:val="00DB2C71"/>
    <w:rsid w:val="00DB63D3"/>
    <w:rsid w:val="00DC0296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E050E"/>
    <w:rsid w:val="00DE2DAA"/>
    <w:rsid w:val="00DE4FD8"/>
    <w:rsid w:val="00DE52EF"/>
    <w:rsid w:val="00DF5EF9"/>
    <w:rsid w:val="00E043F9"/>
    <w:rsid w:val="00E05269"/>
    <w:rsid w:val="00E12297"/>
    <w:rsid w:val="00E12AB6"/>
    <w:rsid w:val="00E12F5F"/>
    <w:rsid w:val="00E15B29"/>
    <w:rsid w:val="00E16200"/>
    <w:rsid w:val="00E177AF"/>
    <w:rsid w:val="00E17C58"/>
    <w:rsid w:val="00E20391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3B7F"/>
    <w:rsid w:val="00E44FE3"/>
    <w:rsid w:val="00E451F2"/>
    <w:rsid w:val="00E47805"/>
    <w:rsid w:val="00E47FCF"/>
    <w:rsid w:val="00E522E5"/>
    <w:rsid w:val="00E52E27"/>
    <w:rsid w:val="00E56A8B"/>
    <w:rsid w:val="00E64B6E"/>
    <w:rsid w:val="00E64F2E"/>
    <w:rsid w:val="00E71E8B"/>
    <w:rsid w:val="00E72642"/>
    <w:rsid w:val="00E74572"/>
    <w:rsid w:val="00E752D6"/>
    <w:rsid w:val="00E8205C"/>
    <w:rsid w:val="00E82FA7"/>
    <w:rsid w:val="00E844A5"/>
    <w:rsid w:val="00E9001D"/>
    <w:rsid w:val="00E92875"/>
    <w:rsid w:val="00E94206"/>
    <w:rsid w:val="00EA03D5"/>
    <w:rsid w:val="00EA7462"/>
    <w:rsid w:val="00EA7BDF"/>
    <w:rsid w:val="00EB1036"/>
    <w:rsid w:val="00EB163A"/>
    <w:rsid w:val="00EB249A"/>
    <w:rsid w:val="00EC0C64"/>
    <w:rsid w:val="00EC31D3"/>
    <w:rsid w:val="00EC36BD"/>
    <w:rsid w:val="00EC5FB5"/>
    <w:rsid w:val="00EC64CA"/>
    <w:rsid w:val="00ED008E"/>
    <w:rsid w:val="00ED0899"/>
    <w:rsid w:val="00ED234C"/>
    <w:rsid w:val="00EE1625"/>
    <w:rsid w:val="00EE6215"/>
    <w:rsid w:val="00EE6952"/>
    <w:rsid w:val="00EE7A44"/>
    <w:rsid w:val="00EE7BE4"/>
    <w:rsid w:val="00EF06FC"/>
    <w:rsid w:val="00EF0D16"/>
    <w:rsid w:val="00EF2FD1"/>
    <w:rsid w:val="00F04B16"/>
    <w:rsid w:val="00F054E9"/>
    <w:rsid w:val="00F05886"/>
    <w:rsid w:val="00F069ED"/>
    <w:rsid w:val="00F1160C"/>
    <w:rsid w:val="00F132A0"/>
    <w:rsid w:val="00F133D0"/>
    <w:rsid w:val="00F2210F"/>
    <w:rsid w:val="00F24299"/>
    <w:rsid w:val="00F269F0"/>
    <w:rsid w:val="00F27814"/>
    <w:rsid w:val="00F309D5"/>
    <w:rsid w:val="00F3175C"/>
    <w:rsid w:val="00F36B19"/>
    <w:rsid w:val="00F40922"/>
    <w:rsid w:val="00F426C3"/>
    <w:rsid w:val="00F46460"/>
    <w:rsid w:val="00F47B55"/>
    <w:rsid w:val="00F53236"/>
    <w:rsid w:val="00F54ADB"/>
    <w:rsid w:val="00F566D5"/>
    <w:rsid w:val="00F571C7"/>
    <w:rsid w:val="00F63EC5"/>
    <w:rsid w:val="00F67AA2"/>
    <w:rsid w:val="00F70B0F"/>
    <w:rsid w:val="00F74F0B"/>
    <w:rsid w:val="00F7730F"/>
    <w:rsid w:val="00F80CEC"/>
    <w:rsid w:val="00F81544"/>
    <w:rsid w:val="00F81DED"/>
    <w:rsid w:val="00F82757"/>
    <w:rsid w:val="00F850F4"/>
    <w:rsid w:val="00F86018"/>
    <w:rsid w:val="00F927D0"/>
    <w:rsid w:val="00F9550A"/>
    <w:rsid w:val="00FA3890"/>
    <w:rsid w:val="00FA3A34"/>
    <w:rsid w:val="00FA797A"/>
    <w:rsid w:val="00FB1A0C"/>
    <w:rsid w:val="00FB3949"/>
    <w:rsid w:val="00FC0041"/>
    <w:rsid w:val="00FC7F5A"/>
    <w:rsid w:val="00FC7F98"/>
    <w:rsid w:val="00FD0E7A"/>
    <w:rsid w:val="00FD45A5"/>
    <w:rsid w:val="00FD45F1"/>
    <w:rsid w:val="00FD7028"/>
    <w:rsid w:val="00FD7F1A"/>
    <w:rsid w:val="00FE016C"/>
    <w:rsid w:val="00FE4AFC"/>
    <w:rsid w:val="00FE5BF4"/>
    <w:rsid w:val="0223D8DE"/>
    <w:rsid w:val="026CEA05"/>
    <w:rsid w:val="04117C33"/>
    <w:rsid w:val="042908C5"/>
    <w:rsid w:val="06314317"/>
    <w:rsid w:val="0883692C"/>
    <w:rsid w:val="0B28A31E"/>
    <w:rsid w:val="10357CC2"/>
    <w:rsid w:val="12ACD14E"/>
    <w:rsid w:val="13453C40"/>
    <w:rsid w:val="17AFFACC"/>
    <w:rsid w:val="1970A170"/>
    <w:rsid w:val="1EC120C7"/>
    <w:rsid w:val="224C4FF0"/>
    <w:rsid w:val="27BD4DBF"/>
    <w:rsid w:val="27F041CF"/>
    <w:rsid w:val="2C5598F3"/>
    <w:rsid w:val="332F888B"/>
    <w:rsid w:val="338394BE"/>
    <w:rsid w:val="36C20155"/>
    <w:rsid w:val="399095E1"/>
    <w:rsid w:val="4FFA16EF"/>
    <w:rsid w:val="5179741A"/>
    <w:rsid w:val="590D751C"/>
    <w:rsid w:val="60E9ADA7"/>
    <w:rsid w:val="62157500"/>
    <w:rsid w:val="69F26E93"/>
    <w:rsid w:val="69F55B87"/>
    <w:rsid w:val="704ED3C9"/>
    <w:rsid w:val="72A5F658"/>
    <w:rsid w:val="7A8956DF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49766B7D-D1AE-4AF4-A7A7-205BD7FF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86D78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C443BD"/>
    <w:pPr>
      <w:keepNext/>
      <w:numPr>
        <w:numId w:val="20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C86D78"/>
    <w:rPr>
      <w:b/>
      <w:sz w:val="32"/>
      <w:szCs w:val="28"/>
    </w:rPr>
  </w:style>
  <w:style w:type="character" w:customStyle="1" w:styleId="Heading2Char">
    <w:name w:val="Heading 2 Char"/>
    <w:link w:val="Heading2"/>
    <w:rsid w:val="00C443BD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781E1D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E42FA"/>
    <w:rsid w:val="000F7B3A"/>
    <w:rsid w:val="00133116"/>
    <w:rsid w:val="001331BA"/>
    <w:rsid w:val="00215D09"/>
    <w:rsid w:val="00301C8C"/>
    <w:rsid w:val="00305E0C"/>
    <w:rsid w:val="00322126"/>
    <w:rsid w:val="003335B9"/>
    <w:rsid w:val="003539AA"/>
    <w:rsid w:val="0036076C"/>
    <w:rsid w:val="00395C81"/>
    <w:rsid w:val="003F6FC5"/>
    <w:rsid w:val="00471753"/>
    <w:rsid w:val="004E47CA"/>
    <w:rsid w:val="004E55D5"/>
    <w:rsid w:val="00565368"/>
    <w:rsid w:val="005D316E"/>
    <w:rsid w:val="00603A19"/>
    <w:rsid w:val="006136A6"/>
    <w:rsid w:val="00616098"/>
    <w:rsid w:val="006402C3"/>
    <w:rsid w:val="00640A81"/>
    <w:rsid w:val="0064402F"/>
    <w:rsid w:val="00677BB5"/>
    <w:rsid w:val="00697584"/>
    <w:rsid w:val="006E6CF6"/>
    <w:rsid w:val="00702D77"/>
    <w:rsid w:val="0070511F"/>
    <w:rsid w:val="007331DB"/>
    <w:rsid w:val="00793EDF"/>
    <w:rsid w:val="007C20C6"/>
    <w:rsid w:val="00864B9E"/>
    <w:rsid w:val="008B44E9"/>
    <w:rsid w:val="008C7D49"/>
    <w:rsid w:val="008E3858"/>
    <w:rsid w:val="00936D79"/>
    <w:rsid w:val="00947D0C"/>
    <w:rsid w:val="00974365"/>
    <w:rsid w:val="009B3920"/>
    <w:rsid w:val="00A47674"/>
    <w:rsid w:val="00A60614"/>
    <w:rsid w:val="00B56E02"/>
    <w:rsid w:val="00B63712"/>
    <w:rsid w:val="00B93B03"/>
    <w:rsid w:val="00BB30E0"/>
    <w:rsid w:val="00BC397B"/>
    <w:rsid w:val="00C14FF5"/>
    <w:rsid w:val="00CC6DA1"/>
    <w:rsid w:val="00CF1938"/>
    <w:rsid w:val="00CF3B7B"/>
    <w:rsid w:val="00D00EA8"/>
    <w:rsid w:val="00D72822"/>
    <w:rsid w:val="00DD2CCE"/>
    <w:rsid w:val="00DE0C77"/>
    <w:rsid w:val="00E12AB6"/>
    <w:rsid w:val="00E17C58"/>
    <w:rsid w:val="00E21009"/>
    <w:rsid w:val="00E31400"/>
    <w:rsid w:val="00E86920"/>
    <w:rsid w:val="00EA00AF"/>
    <w:rsid w:val="00EA7BDF"/>
    <w:rsid w:val="00F4676C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EDRM041-529205256-26355</_dlc_DocId>
    <_dlc_DocIdUrl xmlns="2d3e4d8c-86b1-4eee-8356-b02c606ab54c">
      <Url>https://vec365.sharepoint.com/sites/EDRM-041/_layouts/15/DocIdRedir.aspx?ID=EDRM041-529205256-26355</Url>
      <Description>EDRM041-529205256-26355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466</Words>
  <Characters>2690</Characters>
  <Application>Microsoft Office Word</Application>
  <DocSecurity>2</DocSecurity>
  <Lines>67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Compulsory Voting Officer Level 1 (CVLO L1) - Duty Statement</vt:lpstr>
    </vt:vector>
  </TitlesOfParts>
  <Company>Victorian Electorial Commission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Compulsory Voting Officer Level 1 (CVLO L1) - Duty Statement</dc:title>
  <dc:subject/>
  <dc:creator>VEC</dc:creator>
  <cp:keywords/>
  <dc:description/>
  <cp:lastModifiedBy>Roy Phillips</cp:lastModifiedBy>
  <cp:revision>2</cp:revision>
  <cp:lastPrinted>2013-06-17T12:24:00Z</cp:lastPrinted>
  <dcterms:created xsi:type="dcterms:W3CDTF">2026-08-06T05:31:00Z</dcterms:created>
  <dcterms:modified xsi:type="dcterms:W3CDTF">2026-08-06T05:31:00Z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6ac3218c-be18-41dd-8b5a-83d1683c577b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2026-06-12T07:42:17Z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b49f0435-bb12-4d55-82f2-e18372662f97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