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E6DE" w14:textId="77777777" w:rsidR="00A853C7" w:rsidRDefault="00A853C7" w:rsidP="00A853C7"/>
    <w:p w14:paraId="50288A49" w14:textId="54B48270" w:rsidR="00FC0041" w:rsidRPr="00C037FB" w:rsidRDefault="000D484B" w:rsidP="000D484B">
      <w:pPr>
        <w:pStyle w:val="Heading1"/>
      </w:pPr>
      <w:r w:rsidRPr="00C037FB">
        <w:t>Early Voting Centre Manager (EVCM) - Duty Statement</w:t>
      </w:r>
    </w:p>
    <w:p w14:paraId="42409095" w14:textId="77777777" w:rsidR="000D484B" w:rsidRPr="00C037FB" w:rsidRDefault="000D484B" w:rsidP="00034BD6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543"/>
        <w:gridCol w:w="6085"/>
      </w:tblGrid>
      <w:tr w:rsidR="00FC0041" w:rsidRPr="00C037FB" w14:paraId="50288A4C" w14:textId="77777777" w:rsidTr="00473F93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C037FB" w:rsidRDefault="00FC0041" w:rsidP="00034BD6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C037FB">
              <w:rPr>
                <w:rFonts w:cs="Arial"/>
                <w:sz w:val="22"/>
              </w:rPr>
              <w:t>T</w:t>
            </w:r>
            <w:r w:rsidR="00DC26FB" w:rsidRPr="00C037FB">
              <w:rPr>
                <w:rFonts w:cs="Arial"/>
                <w:sz w:val="22"/>
              </w:rPr>
              <w:t>itle</w:t>
            </w:r>
            <w:r w:rsidRPr="00C037FB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  <w:bdr w:val="single" w:sz="4" w:space="0" w:color="auto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21FD651C" w:rsidR="00FC0041" w:rsidRPr="00C037FB" w:rsidRDefault="00FB33A4" w:rsidP="00034BD6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C037FB">
                  <w:rPr>
                    <w:rStyle w:val="Style5"/>
                  </w:rPr>
                  <w:t>Early Voting Centre Manager</w:t>
                </w:r>
              </w:p>
            </w:tc>
          </w:sdtContent>
        </w:sdt>
      </w:tr>
      <w:tr w:rsidR="003B3A28" w:rsidRPr="00C037FB" w14:paraId="7DF96930" w14:textId="77777777" w:rsidTr="00473F93">
        <w:trPr>
          <w:cantSplit/>
          <w:jc w:val="center"/>
        </w:trPr>
        <w:tc>
          <w:tcPr>
            <w:tcW w:w="1840" w:type="pct"/>
            <w:vAlign w:val="center"/>
          </w:tcPr>
          <w:p w14:paraId="7A796D9C" w14:textId="1BC4D0AB" w:rsidR="003B3A28" w:rsidRPr="00C037FB" w:rsidRDefault="003B3A28" w:rsidP="00034BD6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C037FB">
              <w:rPr>
                <w:rFonts w:cs="Arial"/>
                <w:sz w:val="22"/>
              </w:rPr>
              <w:t>Classification:</w:t>
            </w:r>
          </w:p>
        </w:tc>
        <w:tc>
          <w:tcPr>
            <w:tcW w:w="3160" w:type="pct"/>
            <w:vAlign w:val="center"/>
          </w:tcPr>
          <w:p w14:paraId="1F6EEFFC" w14:textId="3CF7808D" w:rsidR="003B3A28" w:rsidRPr="00C037FB" w:rsidRDefault="00D93821" w:rsidP="00034BD6">
            <w:pPr>
              <w:spacing w:line="276" w:lineRule="auto"/>
              <w:jc w:val="both"/>
              <w:rPr>
                <w:rStyle w:val="Style5"/>
              </w:rPr>
            </w:pPr>
            <w:r w:rsidRPr="00C037FB">
              <w:rPr>
                <w:rStyle w:val="Style5"/>
              </w:rPr>
              <w:t xml:space="preserve">VPS </w:t>
            </w:r>
            <w:r w:rsidR="0070035D" w:rsidRPr="00C037FB">
              <w:rPr>
                <w:rStyle w:val="Style5"/>
              </w:rPr>
              <w:t>3</w:t>
            </w:r>
            <w:r w:rsidR="2873C950" w:rsidRPr="00C037FB">
              <w:rPr>
                <w:rStyle w:val="Style5"/>
              </w:rPr>
              <w:t>.1.</w:t>
            </w:r>
            <w:r w:rsidR="0070035D" w:rsidRPr="00C037FB">
              <w:rPr>
                <w:rStyle w:val="Style5"/>
              </w:rPr>
              <w:t>3</w:t>
            </w:r>
          </w:p>
        </w:tc>
      </w:tr>
      <w:tr w:rsidR="003B3A28" w:rsidRPr="00C037FB" w14:paraId="125B3E0C" w14:textId="77777777" w:rsidTr="00473F93">
        <w:trPr>
          <w:cantSplit/>
          <w:jc w:val="center"/>
        </w:trPr>
        <w:tc>
          <w:tcPr>
            <w:tcW w:w="1840" w:type="pct"/>
            <w:vAlign w:val="center"/>
          </w:tcPr>
          <w:p w14:paraId="34DA71CF" w14:textId="2988B64B" w:rsidR="003B3A28" w:rsidRPr="00C037FB" w:rsidRDefault="003B3A28" w:rsidP="00034BD6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C037FB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B4CF4E1" w14:textId="311C50DE" w:rsidR="003B3A28" w:rsidRPr="00C037FB" w:rsidRDefault="00137057" w:rsidP="00034BD6">
            <w:pPr>
              <w:spacing w:line="276" w:lineRule="auto"/>
              <w:jc w:val="both"/>
              <w:rPr>
                <w:rStyle w:val="Style5"/>
              </w:rPr>
            </w:pPr>
            <w:r w:rsidRPr="00C037FB">
              <w:rPr>
                <w:rStyle w:val="Style5"/>
              </w:rPr>
              <w:t>$53.58 (includes 25% casual loading)</w:t>
            </w:r>
          </w:p>
        </w:tc>
      </w:tr>
      <w:tr w:rsidR="00FC0041" w:rsidRPr="00C037FB" w14:paraId="50288A55" w14:textId="77777777" w:rsidTr="00473F93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C037FB" w:rsidRDefault="00593B41" w:rsidP="00034BD6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C037FB">
              <w:rPr>
                <w:rFonts w:cs="Arial"/>
                <w:sz w:val="22"/>
              </w:rPr>
              <w:t>R</w:t>
            </w:r>
            <w:r w:rsidR="00DC26FB" w:rsidRPr="00C037FB">
              <w:rPr>
                <w:rFonts w:cs="Arial"/>
                <w:sz w:val="22"/>
              </w:rPr>
              <w:t>eports to</w:t>
            </w:r>
            <w:r w:rsidRPr="00C037F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165A3202" w:rsidR="00FC0041" w:rsidRPr="00C037FB" w:rsidRDefault="00FB33A4" w:rsidP="00034BD6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C037FB">
                  <w:rPr>
                    <w:rStyle w:val="Style1"/>
                    <w:rFonts w:ascii="GT Walsheim Light" w:hAnsi="GT Walsheim Light"/>
                    <w:sz w:val="22"/>
                  </w:rPr>
                  <w:t>Election Manager</w:t>
                </w:r>
              </w:p>
            </w:tc>
          </w:sdtContent>
        </w:sdt>
      </w:tr>
      <w:tr w:rsidR="00DE050E" w:rsidRPr="00C037FB" w14:paraId="057DD9C8" w14:textId="77777777" w:rsidTr="00473F93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C037FB" w:rsidRDefault="00DE050E" w:rsidP="00034BD6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C037FB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5C322AC4" w:rsidR="00DE050E" w:rsidRPr="00C037FB" w:rsidRDefault="00FB33A4" w:rsidP="00034BD6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C037FB">
              <w:rPr>
                <w:rStyle w:val="Style1"/>
                <w:rFonts w:ascii="GT Walsheim Light" w:hAnsi="GT Walsheim Light"/>
                <w:sz w:val="22"/>
              </w:rPr>
              <w:t xml:space="preserve">Early Voting Centre </w:t>
            </w:r>
            <w:r w:rsidR="003A2E60" w:rsidRPr="00C037FB">
              <w:rPr>
                <w:rStyle w:val="Style1"/>
                <w:rFonts w:ascii="GT Walsheim Light" w:hAnsi="GT Walsheim Light"/>
                <w:sz w:val="22"/>
              </w:rPr>
              <w:t>(positions available across Victoria)</w:t>
            </w:r>
          </w:p>
        </w:tc>
      </w:tr>
      <w:tr w:rsidR="003B3A28" w:rsidRPr="00C037FB" w14:paraId="6F0A4916" w14:textId="77777777" w:rsidTr="00473F93">
        <w:trPr>
          <w:cantSplit/>
          <w:jc w:val="center"/>
        </w:trPr>
        <w:tc>
          <w:tcPr>
            <w:tcW w:w="1840" w:type="pct"/>
            <w:vAlign w:val="center"/>
          </w:tcPr>
          <w:p w14:paraId="0D62FDEA" w14:textId="4F265929" w:rsidR="003B3A28" w:rsidRPr="00C037FB" w:rsidRDefault="003B3A28" w:rsidP="00034BD6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C037FB">
              <w:rPr>
                <w:rFonts w:cs="Arial"/>
                <w:sz w:val="22"/>
              </w:rPr>
              <w:t xml:space="preserve">Last reviewed: </w:t>
            </w:r>
          </w:p>
        </w:tc>
        <w:tc>
          <w:tcPr>
            <w:tcW w:w="3160" w:type="pct"/>
            <w:vAlign w:val="center"/>
          </w:tcPr>
          <w:p w14:paraId="29B3BA99" w14:textId="2D40C226" w:rsidR="003B3A28" w:rsidRPr="00265AFE" w:rsidRDefault="035E1277" w:rsidP="00265AFE">
            <w:pPr>
              <w:rPr>
                <w:rStyle w:val="Style1"/>
                <w:rFonts w:ascii="GT Walsheim Light" w:hAnsi="GT Walsheim Light"/>
                <w:sz w:val="22"/>
              </w:rPr>
            </w:pPr>
            <w:r w:rsidRPr="00265AFE">
              <w:rPr>
                <w:rStyle w:val="Style1"/>
                <w:rFonts w:ascii="GT Walsheim Light" w:hAnsi="GT Walsheim Light"/>
                <w:sz w:val="22"/>
              </w:rPr>
              <w:t>J</w:t>
            </w:r>
            <w:r w:rsidR="00D917E8" w:rsidRPr="00265AFE">
              <w:rPr>
                <w:rStyle w:val="Style1"/>
                <w:rFonts w:ascii="GT Walsheim Light" w:hAnsi="GT Walsheim Light"/>
                <w:sz w:val="22"/>
              </w:rPr>
              <w:t>une</w:t>
            </w:r>
            <w:r w:rsidRPr="00265AFE">
              <w:rPr>
                <w:rStyle w:val="Style1"/>
                <w:rFonts w:ascii="GT Walsheim Light" w:hAnsi="GT Walsheim Light"/>
                <w:sz w:val="22"/>
              </w:rPr>
              <w:t xml:space="preserve"> 2026</w:t>
            </w:r>
          </w:p>
        </w:tc>
      </w:tr>
    </w:tbl>
    <w:p w14:paraId="2E813064" w14:textId="77F54914" w:rsidR="006F3414" w:rsidRPr="00C037FB" w:rsidRDefault="006F3414" w:rsidP="00A853C7"/>
    <w:p w14:paraId="560CE3ED" w14:textId="30BAC99A" w:rsidR="005F0BD9" w:rsidRPr="00C037FB" w:rsidRDefault="00D93821" w:rsidP="000D484B">
      <w:pPr>
        <w:pStyle w:val="Heading2"/>
        <w:rPr>
          <w:color w:val="000000"/>
        </w:rPr>
      </w:pPr>
      <w:r w:rsidRPr="00C037FB">
        <w:t>Position statement</w:t>
      </w:r>
    </w:p>
    <w:p w14:paraId="1FF7BE22" w14:textId="0FEF7CE6" w:rsidR="00401224" w:rsidRPr="00C037FB" w:rsidRDefault="00401224" w:rsidP="00034BD6">
      <w:pPr>
        <w:spacing w:line="276" w:lineRule="auto"/>
        <w:rPr>
          <w:b/>
          <w:bCs/>
          <w:caps/>
          <w:sz w:val="22"/>
          <w:szCs w:val="20"/>
        </w:rPr>
      </w:pPr>
      <w:r w:rsidRPr="00C037FB">
        <w:rPr>
          <w:sz w:val="22"/>
          <w:szCs w:val="20"/>
        </w:rPr>
        <w:t>This role</w:t>
      </w:r>
      <w:r w:rsidR="00EE0FD0" w:rsidRPr="00C037FB">
        <w:rPr>
          <w:sz w:val="22"/>
          <w:szCs w:val="20"/>
        </w:rPr>
        <w:t xml:space="preserve"> leads the operations of an early vot</w:t>
      </w:r>
      <w:r w:rsidR="007D26EC" w:rsidRPr="00C037FB">
        <w:rPr>
          <w:sz w:val="22"/>
          <w:szCs w:val="20"/>
        </w:rPr>
        <w:t xml:space="preserve">ing </w:t>
      </w:r>
      <w:r w:rsidR="00A76DA8" w:rsidRPr="00C037FB">
        <w:rPr>
          <w:sz w:val="22"/>
          <w:szCs w:val="20"/>
        </w:rPr>
        <w:t>centre</w:t>
      </w:r>
      <w:r w:rsidR="007D26EC" w:rsidRPr="00C037FB">
        <w:rPr>
          <w:sz w:val="22"/>
          <w:szCs w:val="20"/>
        </w:rPr>
        <w:t xml:space="preserve"> to ensure </w:t>
      </w:r>
      <w:r w:rsidR="00A76DA8" w:rsidRPr="00C037FB">
        <w:rPr>
          <w:sz w:val="22"/>
          <w:szCs w:val="20"/>
        </w:rPr>
        <w:t>voting</w:t>
      </w:r>
      <w:r w:rsidR="007D26EC" w:rsidRPr="00C037FB">
        <w:rPr>
          <w:sz w:val="22"/>
          <w:szCs w:val="20"/>
        </w:rPr>
        <w:t xml:space="preserve"> </w:t>
      </w:r>
      <w:r w:rsidR="00A9789C" w:rsidRPr="00C037FB">
        <w:rPr>
          <w:sz w:val="22"/>
          <w:szCs w:val="20"/>
        </w:rPr>
        <w:t>runs smoothly, is accessible for all voters and meets election requirements.</w:t>
      </w:r>
    </w:p>
    <w:p w14:paraId="7F0A4C53" w14:textId="77777777" w:rsidR="00323924" w:rsidRPr="00C037FB" w:rsidRDefault="00323924" w:rsidP="00034BD6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0941B148" w:rsidR="005F0BD9" w:rsidRPr="00C037FB" w:rsidRDefault="00AB377B" w:rsidP="000D484B">
      <w:pPr>
        <w:pStyle w:val="Heading2"/>
      </w:pPr>
      <w:r w:rsidRPr="00C037FB">
        <w:t>Du</w:t>
      </w:r>
      <w:r w:rsidR="008113EA" w:rsidRPr="00C037FB">
        <w:t>ties</w:t>
      </w:r>
      <w:r w:rsidRPr="00C037FB">
        <w:t xml:space="preserve"> </w:t>
      </w:r>
    </w:p>
    <w:p w14:paraId="60165A29" w14:textId="1156C163" w:rsidR="002431EB" w:rsidRPr="00C037FB" w:rsidRDefault="002431EB" w:rsidP="00034BD6">
      <w:pPr>
        <w:spacing w:line="276" w:lineRule="auto"/>
        <w:rPr>
          <w:sz w:val="22"/>
        </w:rPr>
      </w:pPr>
      <w:r w:rsidRPr="00C037FB">
        <w:rPr>
          <w:sz w:val="22"/>
        </w:rPr>
        <w:t>The Earl</w:t>
      </w:r>
      <w:r w:rsidR="008D38FD" w:rsidRPr="00C037FB">
        <w:rPr>
          <w:sz w:val="22"/>
        </w:rPr>
        <w:t>y Voting Centre Manager</w:t>
      </w:r>
      <w:r w:rsidR="00252E2C" w:rsidRPr="00C037FB">
        <w:rPr>
          <w:sz w:val="22"/>
        </w:rPr>
        <w:t>:</w:t>
      </w:r>
    </w:p>
    <w:p w14:paraId="106F500C" w14:textId="04026987" w:rsidR="00505468" w:rsidRPr="00C037FB" w:rsidRDefault="00252E2C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c</w:t>
      </w:r>
      <w:r w:rsidR="00505468" w:rsidRPr="00C037FB">
        <w:rPr>
          <w:rFonts w:cs="Arial"/>
          <w:sz w:val="22"/>
        </w:rPr>
        <w:t>omplete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</w:t>
      </w:r>
      <w:r w:rsidR="008113EA" w:rsidRPr="00C037FB">
        <w:rPr>
          <w:rFonts w:cs="Arial"/>
          <w:sz w:val="22"/>
        </w:rPr>
        <w:t xml:space="preserve">all </w:t>
      </w:r>
      <w:r w:rsidR="00505468" w:rsidRPr="00C037FB">
        <w:rPr>
          <w:rFonts w:cs="Arial"/>
          <w:sz w:val="22"/>
        </w:rPr>
        <w:t>required training</w:t>
      </w:r>
    </w:p>
    <w:p w14:paraId="195E92FC" w14:textId="264B95B7" w:rsidR="00505468" w:rsidRPr="00C037FB" w:rsidRDefault="008F43C1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r</w:t>
      </w:r>
      <w:r w:rsidR="00505468" w:rsidRPr="00C037FB">
        <w:rPr>
          <w:rFonts w:cs="Arial"/>
          <w:sz w:val="22"/>
        </w:rPr>
        <w:t>ead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and </w:t>
      </w:r>
      <w:r w:rsidRPr="00C037FB">
        <w:rPr>
          <w:rFonts w:cs="Arial"/>
          <w:sz w:val="22"/>
        </w:rPr>
        <w:t>is</w:t>
      </w:r>
      <w:r w:rsidR="00D84FF9" w:rsidRPr="00C037FB">
        <w:rPr>
          <w:rFonts w:cs="Arial"/>
          <w:sz w:val="22"/>
        </w:rPr>
        <w:t xml:space="preserve"> familiar with </w:t>
      </w:r>
      <w:r w:rsidR="00505468" w:rsidRPr="00C037FB">
        <w:rPr>
          <w:rFonts w:cs="Arial"/>
          <w:sz w:val="22"/>
        </w:rPr>
        <w:t xml:space="preserve">the </w:t>
      </w:r>
      <w:r w:rsidR="008113EA" w:rsidRPr="00C037FB">
        <w:rPr>
          <w:rFonts w:cs="Arial"/>
          <w:sz w:val="22"/>
        </w:rPr>
        <w:t>instructional products</w:t>
      </w:r>
    </w:p>
    <w:p w14:paraId="5C3990FB" w14:textId="7D5F6D4A" w:rsidR="00505468" w:rsidRPr="00C037FB" w:rsidRDefault="00442FB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r</w:t>
      </w:r>
      <w:r w:rsidR="00505468" w:rsidRPr="00C037FB">
        <w:rPr>
          <w:rFonts w:cs="Arial"/>
          <w:sz w:val="22"/>
        </w:rPr>
        <w:t>eceive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deliveries to the early voting centre prior to opening (e.g., furniture, ballot papers).</w:t>
      </w:r>
    </w:p>
    <w:p w14:paraId="277BD94F" w14:textId="20D3CA86" w:rsidR="00505468" w:rsidRPr="00C037FB" w:rsidRDefault="00442FB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>et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up the early voting centre to ensure an accessible and efficient layout for all voters, including those requiring assistance</w:t>
      </w:r>
    </w:p>
    <w:p w14:paraId="554C634C" w14:textId="3CBB672C" w:rsidR="00505468" w:rsidRPr="00C037FB" w:rsidRDefault="00442FB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c</w:t>
      </w:r>
      <w:r w:rsidR="00505468" w:rsidRPr="00C037FB">
        <w:rPr>
          <w:rFonts w:cs="Arial"/>
          <w:sz w:val="22"/>
        </w:rPr>
        <w:t>ontact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early voting centre staff prior to the first day of voting and confirm</w:t>
      </w:r>
      <w:r w:rsidR="008113EA"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availability</w:t>
      </w:r>
    </w:p>
    <w:p w14:paraId="6E8A2BE7" w14:textId="7163840B" w:rsidR="00505468" w:rsidRPr="00C037FB" w:rsidRDefault="00442FB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p</w:t>
      </w:r>
      <w:r w:rsidR="00505468" w:rsidRPr="00C037FB">
        <w:rPr>
          <w:rFonts w:cs="Arial"/>
          <w:sz w:val="22"/>
        </w:rPr>
        <w:t>repare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and manage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staff rosters</w:t>
      </w:r>
    </w:p>
    <w:p w14:paraId="6E827AA1" w14:textId="4654DE18" w:rsidR="00505468" w:rsidRPr="00C037FB" w:rsidRDefault="00442FB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w</w:t>
      </w:r>
      <w:r w:rsidR="00505468" w:rsidRPr="00C037FB">
        <w:rPr>
          <w:rFonts w:cs="Arial"/>
          <w:sz w:val="22"/>
        </w:rPr>
        <w:t>ork</w:t>
      </w:r>
      <w:r w:rsidR="003C3E06"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closely with </w:t>
      </w:r>
      <w:r w:rsidR="00444A9A" w:rsidRPr="00C037FB">
        <w:rPr>
          <w:rFonts w:cs="Arial"/>
          <w:sz w:val="22"/>
        </w:rPr>
        <w:t xml:space="preserve">Assistant Early Voting Centre Managers </w:t>
      </w:r>
      <w:r w:rsidR="00505468" w:rsidRPr="00C037FB">
        <w:rPr>
          <w:rFonts w:cs="Arial"/>
          <w:sz w:val="22"/>
        </w:rPr>
        <w:t>to manage daily opening and closing of the centre</w:t>
      </w:r>
    </w:p>
    <w:p w14:paraId="1EA762BC" w14:textId="7DDDF033" w:rsidR="00505468" w:rsidRPr="00C037FB" w:rsidRDefault="00442FB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>upervise</w:t>
      </w:r>
      <w:r w:rsidR="003C3E06"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staff and oversee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day-to-day operations</w:t>
      </w:r>
      <w:r w:rsidR="004F50B9" w:rsidRPr="00C037FB">
        <w:rPr>
          <w:rFonts w:cs="Arial"/>
          <w:sz w:val="22"/>
        </w:rPr>
        <w:t xml:space="preserve"> of the early voting centre</w:t>
      </w:r>
      <w:r w:rsidR="00505468" w:rsidRPr="00C037FB">
        <w:rPr>
          <w:rFonts w:cs="Arial"/>
          <w:sz w:val="22"/>
        </w:rPr>
        <w:t>, including breaks and rotation of duties</w:t>
      </w:r>
    </w:p>
    <w:p w14:paraId="4BC657B5" w14:textId="6696617D" w:rsidR="56DBCBA1" w:rsidRPr="00C037FB" w:rsidRDefault="003C3E06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e</w:t>
      </w:r>
      <w:r w:rsidR="00505468" w:rsidRPr="00C037FB">
        <w:rPr>
          <w:rFonts w:cs="Arial"/>
          <w:sz w:val="22"/>
        </w:rPr>
        <w:t>nsure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staff provide fair, friendly, and helpful service to all voters, including appropriate support for voters requiring assistance</w:t>
      </w:r>
    </w:p>
    <w:p w14:paraId="08A14E5E" w14:textId="688BAFDE" w:rsidR="004F50B9" w:rsidRPr="00C037FB" w:rsidRDefault="0026193C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e</w:t>
      </w:r>
      <w:r w:rsidR="004F50B9" w:rsidRPr="00C037FB">
        <w:rPr>
          <w:rFonts w:cs="Arial"/>
          <w:sz w:val="22"/>
        </w:rPr>
        <w:t>nsure</w:t>
      </w:r>
      <w:r w:rsidRPr="00C037FB">
        <w:rPr>
          <w:rFonts w:cs="Arial"/>
          <w:sz w:val="22"/>
        </w:rPr>
        <w:t>s</w:t>
      </w:r>
      <w:r w:rsidR="004F50B9" w:rsidRPr="00C037FB">
        <w:rPr>
          <w:rFonts w:cs="Arial"/>
          <w:sz w:val="22"/>
        </w:rPr>
        <w:t xml:space="preserve"> all</w:t>
      </w:r>
      <w:r w:rsidR="0075131C" w:rsidRPr="00C037FB">
        <w:rPr>
          <w:rFonts w:cs="Arial"/>
          <w:sz w:val="22"/>
        </w:rPr>
        <w:t xml:space="preserve"> early voting centre</w:t>
      </w:r>
      <w:r w:rsidR="004F50B9" w:rsidRPr="00C037FB">
        <w:rPr>
          <w:rFonts w:cs="Arial"/>
          <w:sz w:val="22"/>
        </w:rPr>
        <w:t xml:space="preserve"> procedures are </w:t>
      </w:r>
      <w:r w:rsidR="0075131C" w:rsidRPr="00C037FB">
        <w:rPr>
          <w:rFonts w:cs="Arial"/>
          <w:sz w:val="22"/>
        </w:rPr>
        <w:t>carried out accurately</w:t>
      </w:r>
    </w:p>
    <w:p w14:paraId="4D78EBE0" w14:textId="10CC96E4" w:rsidR="00505468" w:rsidRPr="00C037FB" w:rsidRDefault="00B6391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m</w:t>
      </w:r>
      <w:r w:rsidR="00505468" w:rsidRPr="00C037FB">
        <w:rPr>
          <w:rFonts w:cs="Arial"/>
          <w:sz w:val="22"/>
        </w:rPr>
        <w:t>onitor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campaigner activity outside the centre, ensuring signage and campaigning rules are followed and access is not obstructed</w:t>
      </w:r>
    </w:p>
    <w:p w14:paraId="32FDD9A6" w14:textId="172EC3CE" w:rsidR="00505468" w:rsidRPr="00C037FB" w:rsidRDefault="00B6391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a</w:t>
      </w:r>
      <w:r w:rsidR="00505468" w:rsidRPr="00C037FB">
        <w:rPr>
          <w:rFonts w:cs="Arial"/>
          <w:sz w:val="22"/>
        </w:rPr>
        <w:t>ccount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for and reconcile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ballot papers at the end of each day and at the close of the early voting period</w:t>
      </w:r>
    </w:p>
    <w:p w14:paraId="4F939703" w14:textId="1BA0D486" w:rsidR="00505468" w:rsidRPr="00C037FB" w:rsidRDefault="00B6391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lastRenderedPageBreak/>
        <w:t>e</w:t>
      </w:r>
      <w:r w:rsidR="00505468" w:rsidRPr="00C037FB">
        <w:rPr>
          <w:rFonts w:cs="Arial"/>
          <w:sz w:val="22"/>
        </w:rPr>
        <w:t>nsure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ballot papers, ballot boxes, laptops, and other materials are secure at all times</w:t>
      </w:r>
    </w:p>
    <w:p w14:paraId="01DAB073" w14:textId="65B372A7" w:rsidR="00505468" w:rsidRPr="00C037FB" w:rsidRDefault="00B6391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c</w:t>
      </w:r>
      <w:r w:rsidR="00505468" w:rsidRPr="00C037FB">
        <w:rPr>
          <w:rFonts w:cs="Arial"/>
          <w:sz w:val="22"/>
        </w:rPr>
        <w:t>omplete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the Early Voting </w:t>
      </w:r>
      <w:r w:rsidR="00770CCB" w:rsidRPr="00C037FB">
        <w:rPr>
          <w:rFonts w:cs="Arial"/>
          <w:sz w:val="22"/>
        </w:rPr>
        <w:t xml:space="preserve">Centre </w:t>
      </w:r>
      <w:r w:rsidR="00505468" w:rsidRPr="00C037FB">
        <w:rPr>
          <w:rFonts w:cs="Arial"/>
          <w:sz w:val="22"/>
        </w:rPr>
        <w:t>Manager Journal accurately</w:t>
      </w:r>
    </w:p>
    <w:p w14:paraId="3DAFD4C3" w14:textId="06E0C738" w:rsidR="00505468" w:rsidRPr="00C037FB" w:rsidRDefault="00B6391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m</w:t>
      </w:r>
      <w:r w:rsidR="00505468" w:rsidRPr="00C037FB">
        <w:rPr>
          <w:rFonts w:cs="Arial"/>
          <w:sz w:val="22"/>
        </w:rPr>
        <w:t>anage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pack-down and return of early voting materials to the hub as instructed</w:t>
      </w:r>
    </w:p>
    <w:p w14:paraId="6F7C795F" w14:textId="69D37899" w:rsidR="005F0BD9" w:rsidRPr="00C037FB" w:rsidRDefault="00B6391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a</w:t>
      </w:r>
      <w:r w:rsidR="00505468" w:rsidRPr="00C037FB">
        <w:rPr>
          <w:rFonts w:cs="Arial"/>
          <w:sz w:val="22"/>
        </w:rPr>
        <w:t>pprove</w:t>
      </w:r>
      <w:r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electronic timesheets and complete</w:t>
      </w:r>
      <w:r w:rsidR="008113EA" w:rsidRPr="00C037FB">
        <w:rPr>
          <w:rFonts w:cs="Arial"/>
          <w:sz w:val="22"/>
        </w:rPr>
        <w:t>s</w:t>
      </w:r>
      <w:r w:rsidR="00505468" w:rsidRPr="00C037FB">
        <w:rPr>
          <w:rFonts w:cs="Arial"/>
          <w:sz w:val="22"/>
        </w:rPr>
        <w:t xml:space="preserve"> staff performance assessments for</w:t>
      </w:r>
      <w:r w:rsidR="008113EA" w:rsidRPr="00C037FB">
        <w:rPr>
          <w:rFonts w:cs="Arial"/>
          <w:sz w:val="22"/>
        </w:rPr>
        <w:t xml:space="preserve"> </w:t>
      </w:r>
      <w:r w:rsidR="00505468" w:rsidRPr="00C037FB">
        <w:rPr>
          <w:rFonts w:cs="Arial"/>
          <w:sz w:val="22"/>
        </w:rPr>
        <w:t>early voting staff</w:t>
      </w:r>
    </w:p>
    <w:p w14:paraId="009DF390" w14:textId="77777777" w:rsidR="003C7E31" w:rsidRPr="00C037FB" w:rsidRDefault="003C7E31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 xml:space="preserve">understands and follows the VEC code of conduct, policies, procedures, and risk requirements </w:t>
      </w:r>
    </w:p>
    <w:p w14:paraId="1B4C6F54" w14:textId="5CA2D95F" w:rsidR="005F0BD9" w:rsidRPr="00C037FB" w:rsidRDefault="008113EA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 xml:space="preserve">performs </w:t>
      </w:r>
      <w:r w:rsidR="003C7E31" w:rsidRPr="00C037FB">
        <w:rPr>
          <w:rFonts w:cs="Arial"/>
          <w:sz w:val="22"/>
        </w:rPr>
        <w:t>other</w:t>
      </w:r>
      <w:r w:rsidR="005F0BD9" w:rsidRPr="00C037FB">
        <w:rPr>
          <w:rFonts w:cs="Arial"/>
          <w:sz w:val="22"/>
        </w:rPr>
        <w:t xml:space="preserve"> duties as </w:t>
      </w:r>
      <w:r w:rsidR="003C7E31" w:rsidRPr="00C037FB">
        <w:rPr>
          <w:rFonts w:cs="Arial"/>
          <w:sz w:val="22"/>
        </w:rPr>
        <w:t>required</w:t>
      </w:r>
      <w:r w:rsidRPr="00C037FB">
        <w:rPr>
          <w:rFonts w:cs="Arial"/>
          <w:sz w:val="22"/>
        </w:rPr>
        <w:t>.</w:t>
      </w:r>
    </w:p>
    <w:p w14:paraId="79C1E18D" w14:textId="1DF6E386" w:rsidR="00602AF8" w:rsidRPr="00C037FB" w:rsidRDefault="00602AF8" w:rsidP="00034BD6">
      <w:pPr>
        <w:pStyle w:val="Numberedheading"/>
        <w:numPr>
          <w:ilvl w:val="0"/>
          <w:numId w:val="0"/>
        </w:num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59F95792" w14:textId="3D59AC29" w:rsidR="0013075D" w:rsidRPr="00C037FB" w:rsidRDefault="008113EA" w:rsidP="000D484B">
      <w:pPr>
        <w:pStyle w:val="Heading2"/>
      </w:pPr>
      <w:r w:rsidRPr="00C037FB">
        <w:t>Key selection criteria</w:t>
      </w:r>
    </w:p>
    <w:p w14:paraId="211652CF" w14:textId="320375DE" w:rsidR="003C7E31" w:rsidRPr="00C037FB" w:rsidRDefault="00F040FC" w:rsidP="00034BD6">
      <w:pPr>
        <w:spacing w:line="276" w:lineRule="auto"/>
        <w:rPr>
          <w:rFonts w:cs="Arial"/>
          <w:sz w:val="22"/>
        </w:rPr>
      </w:pPr>
      <w:r w:rsidRPr="00C037FB">
        <w:rPr>
          <w:sz w:val="22"/>
        </w:rPr>
        <w:t>The Early Voting Centre Manager is able</w:t>
      </w:r>
      <w:r w:rsidR="00C7536F" w:rsidRPr="00C037FB">
        <w:rPr>
          <w:sz w:val="22"/>
        </w:rPr>
        <w:t xml:space="preserve"> to</w:t>
      </w:r>
      <w:r w:rsidRPr="00C037FB">
        <w:rPr>
          <w:sz w:val="22"/>
        </w:rPr>
        <w:t>:</w:t>
      </w:r>
    </w:p>
    <w:p w14:paraId="08ABAA65" w14:textId="08A15489" w:rsidR="00C7536F" w:rsidRPr="00C037FB" w:rsidRDefault="00C7536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supervise and support a small team. </w:t>
      </w:r>
      <w:r w:rsidR="7AFCF42D" w:rsidRPr="00C037FB">
        <w:rPr>
          <w:rFonts w:eastAsia="GT Walsheim Light" w:cs="GT Walsheim Light"/>
          <w:sz w:val="22"/>
        </w:rPr>
        <w:t>Previous experience managing or supervising staff is required</w:t>
      </w:r>
    </w:p>
    <w:p w14:paraId="7525A812" w14:textId="2A7B0AE6" w:rsidR="00E475A7" w:rsidRPr="00C037FB" w:rsidRDefault="00E475A7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work respectfully with different people, including staff, voters and campaigners</w:t>
      </w:r>
    </w:p>
    <w:p w14:paraId="38E7F0A1" w14:textId="19644E78" w:rsidR="008D4467" w:rsidRPr="00C037FB" w:rsidRDefault="008D4467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recognise issues as they arise and respond appropriatel</w:t>
      </w:r>
      <w:r w:rsidR="001327D8" w:rsidRPr="00C037FB">
        <w:rPr>
          <w:rFonts w:cs="Arial"/>
          <w:sz w:val="22"/>
        </w:rPr>
        <w:t>y</w:t>
      </w:r>
    </w:p>
    <w:p w14:paraId="587F3302" w14:textId="3823213E" w:rsidR="00345A0F" w:rsidRPr="00C037FB" w:rsidRDefault="00345A0F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communicate clearly, both verbally and in writing</w:t>
      </w:r>
    </w:p>
    <w:p w14:paraId="00BDD21D" w14:textId="5DEB58E5" w:rsidR="00684FE6" w:rsidRPr="00C037FB" w:rsidRDefault="00684FE6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plan and organise daily operations</w:t>
      </w:r>
      <w:r w:rsidR="00D430FB" w:rsidRPr="00C037FB">
        <w:rPr>
          <w:rFonts w:cs="Arial"/>
          <w:sz w:val="22"/>
        </w:rPr>
        <w:t xml:space="preserve">: </w:t>
      </w:r>
      <w:r w:rsidRPr="00C037FB">
        <w:rPr>
          <w:rFonts w:cs="Arial"/>
          <w:sz w:val="22"/>
        </w:rPr>
        <w:t>manag</w:t>
      </w:r>
      <w:r w:rsidR="00D00F3E" w:rsidRPr="00C037FB">
        <w:rPr>
          <w:rFonts w:cs="Arial"/>
          <w:sz w:val="22"/>
        </w:rPr>
        <w:t>e</w:t>
      </w:r>
      <w:r w:rsidRPr="00C037FB">
        <w:rPr>
          <w:rFonts w:cs="Arial"/>
          <w:sz w:val="22"/>
        </w:rPr>
        <w:t xml:space="preserve"> rosters, timeframes and resources</w:t>
      </w:r>
    </w:p>
    <w:p w14:paraId="4438A19C" w14:textId="77777777" w:rsidR="003B5858" w:rsidRPr="00C037FB" w:rsidRDefault="003B5858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 xml:space="preserve">adapt to changing situations, manage competing priorities, and ensure all duties are completed within required timeframes </w:t>
      </w:r>
    </w:p>
    <w:p w14:paraId="266ECE2B" w14:textId="071EEDF0" w:rsidR="003D0674" w:rsidRPr="00C037FB" w:rsidRDefault="003D0674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learn, apply and oversee voting procedures accurately</w:t>
      </w:r>
      <w:r w:rsidR="60FAC44A" w:rsidRPr="00C037FB">
        <w:rPr>
          <w:rFonts w:cs="Arial"/>
          <w:sz w:val="22"/>
        </w:rPr>
        <w:t xml:space="preserve">, </w:t>
      </w:r>
      <w:r w:rsidR="00730B6B" w:rsidRPr="00C037FB">
        <w:rPr>
          <w:rFonts w:cs="Arial"/>
          <w:sz w:val="22"/>
        </w:rPr>
        <w:t>demonstrating strong attention to detail</w:t>
      </w:r>
      <w:r w:rsidR="001327D8" w:rsidRPr="00C037FB">
        <w:rPr>
          <w:rFonts w:cs="Arial"/>
          <w:sz w:val="22"/>
        </w:rPr>
        <w:t xml:space="preserve"> and </w:t>
      </w:r>
      <w:r w:rsidR="60FAC44A" w:rsidRPr="00C037FB">
        <w:rPr>
          <w:rFonts w:cs="Arial"/>
          <w:sz w:val="22"/>
        </w:rPr>
        <w:t>strong literacy and numeracy skills</w:t>
      </w:r>
    </w:p>
    <w:p w14:paraId="73848C7B" w14:textId="057D433F" w:rsidR="00C7536F" w:rsidRPr="00C037FB" w:rsidRDefault="00920F33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>c</w:t>
      </w:r>
      <w:r w:rsidR="00C7536F" w:rsidRPr="00C037FB">
        <w:rPr>
          <w:rFonts w:cs="Arial"/>
          <w:sz w:val="22"/>
        </w:rPr>
        <w:t>onfiden</w:t>
      </w:r>
      <w:r w:rsidR="001327D8" w:rsidRPr="00C037FB">
        <w:rPr>
          <w:rFonts w:cs="Arial"/>
          <w:sz w:val="22"/>
        </w:rPr>
        <w:t>tly</w:t>
      </w:r>
      <w:r w:rsidR="00C7536F" w:rsidRPr="00C037FB">
        <w:rPr>
          <w:rFonts w:cs="Arial"/>
          <w:sz w:val="22"/>
        </w:rPr>
        <w:t xml:space="preserve"> us</w:t>
      </w:r>
      <w:r w:rsidR="001327D8" w:rsidRPr="00C037FB">
        <w:rPr>
          <w:rFonts w:cs="Arial"/>
          <w:sz w:val="22"/>
        </w:rPr>
        <w:t>e</w:t>
      </w:r>
      <w:r w:rsidR="00C7536F" w:rsidRPr="00C037FB">
        <w:rPr>
          <w:rFonts w:cs="Arial"/>
          <w:sz w:val="22"/>
        </w:rPr>
        <w:t xml:space="preserve"> basic electronic devices, such as laptops</w:t>
      </w:r>
      <w:r w:rsidR="001327D8" w:rsidRPr="00C037FB">
        <w:rPr>
          <w:rFonts w:cs="Arial"/>
          <w:sz w:val="22"/>
        </w:rPr>
        <w:t xml:space="preserve"> </w:t>
      </w:r>
      <w:r w:rsidR="00726FCC" w:rsidRPr="00C037FB">
        <w:rPr>
          <w:rFonts w:cs="Arial"/>
          <w:sz w:val="22"/>
        </w:rPr>
        <w:t xml:space="preserve">or </w:t>
      </w:r>
      <w:r w:rsidR="00C9675F" w:rsidRPr="00C037FB">
        <w:rPr>
          <w:rFonts w:cs="Arial"/>
          <w:sz w:val="22"/>
        </w:rPr>
        <w:t xml:space="preserve">smart </w:t>
      </w:r>
      <w:r w:rsidR="00726FCC" w:rsidRPr="00C037FB">
        <w:rPr>
          <w:rFonts w:cs="Arial"/>
          <w:sz w:val="22"/>
        </w:rPr>
        <w:t>phones</w:t>
      </w:r>
    </w:p>
    <w:p w14:paraId="10E8BD75" w14:textId="55905241" w:rsidR="008C2AC2" w:rsidRPr="00C037FB" w:rsidRDefault="009317D4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sz w:val="22"/>
        </w:rPr>
        <w:t>uphold electoral integrity, comply with procedures, handle materials securely, and accurate record keeping</w:t>
      </w:r>
    </w:p>
    <w:p w14:paraId="3D7DF299" w14:textId="522957E8" w:rsidR="0025768A" w:rsidRPr="00C037FB" w:rsidRDefault="009317D4" w:rsidP="00034BD6">
      <w:pPr>
        <w:pStyle w:val="Numberedheading2"/>
        <w:spacing w:line="276" w:lineRule="auto"/>
        <w:rPr>
          <w:rFonts w:cs="Arial"/>
          <w:sz w:val="22"/>
        </w:rPr>
      </w:pPr>
      <w:r w:rsidRPr="00C037FB">
        <w:rPr>
          <w:rFonts w:cs="Arial"/>
          <w:sz w:val="22"/>
        </w:rPr>
        <w:t xml:space="preserve">hold a </w:t>
      </w:r>
      <w:r w:rsidR="00C7536F" w:rsidRPr="00C037FB">
        <w:rPr>
          <w:rFonts w:cs="Arial"/>
          <w:sz w:val="22"/>
        </w:rPr>
        <w:t xml:space="preserve">current driver’s licence and </w:t>
      </w:r>
      <w:r w:rsidRPr="00C037FB">
        <w:rPr>
          <w:rFonts w:cs="Arial"/>
          <w:sz w:val="22"/>
        </w:rPr>
        <w:t>hav</w:t>
      </w:r>
      <w:r w:rsidR="001327D8" w:rsidRPr="00C037FB">
        <w:rPr>
          <w:rFonts w:cs="Arial"/>
          <w:sz w:val="22"/>
        </w:rPr>
        <w:t>e</w:t>
      </w:r>
      <w:r w:rsidRPr="00C037FB">
        <w:rPr>
          <w:rFonts w:cs="Arial"/>
          <w:sz w:val="22"/>
        </w:rPr>
        <w:t xml:space="preserve"> </w:t>
      </w:r>
      <w:r w:rsidR="00C7536F" w:rsidRPr="00C037FB">
        <w:rPr>
          <w:rFonts w:cs="Arial"/>
          <w:sz w:val="22"/>
        </w:rPr>
        <w:t>access to a vehicle is desirable but not</w:t>
      </w:r>
      <w:r w:rsidRPr="00C037FB">
        <w:rPr>
          <w:rFonts w:cs="Arial"/>
          <w:sz w:val="22"/>
        </w:rPr>
        <w:t xml:space="preserve"> </w:t>
      </w:r>
      <w:r w:rsidR="00C7536F" w:rsidRPr="00C037FB">
        <w:rPr>
          <w:rFonts w:cs="Arial"/>
          <w:sz w:val="22"/>
        </w:rPr>
        <w:t>required</w:t>
      </w:r>
      <w:r w:rsidR="001327D8" w:rsidRPr="00C037FB">
        <w:rPr>
          <w:rFonts w:cs="Arial"/>
          <w:sz w:val="22"/>
        </w:rPr>
        <w:t>.</w:t>
      </w:r>
    </w:p>
    <w:p w14:paraId="07DF084A" w14:textId="77777777" w:rsidR="0025768A" w:rsidRPr="00C037FB" w:rsidRDefault="0025768A" w:rsidP="00034BD6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8F625C8" w14:textId="47A17F51" w:rsidR="0025768A" w:rsidRPr="00C037FB" w:rsidRDefault="0025768A" w:rsidP="000D484B">
      <w:pPr>
        <w:pStyle w:val="Heading2"/>
      </w:pPr>
      <w:r w:rsidRPr="00C037FB">
        <w:t>Physical requirement</w:t>
      </w:r>
      <w:r w:rsidR="001327D8" w:rsidRPr="00C037FB">
        <w:t>s</w:t>
      </w:r>
    </w:p>
    <w:p w14:paraId="62FEC736" w14:textId="4A20F1B2" w:rsidR="00EB124F" w:rsidRPr="00C037FB" w:rsidRDefault="00507E3C" w:rsidP="00034BD6">
      <w:pPr>
        <w:spacing w:line="276" w:lineRule="auto"/>
        <w:rPr>
          <w:b/>
          <w:bCs/>
          <w:caps/>
          <w:sz w:val="22"/>
        </w:rPr>
      </w:pPr>
      <w:r w:rsidRPr="00C037FB">
        <w:rPr>
          <w:sz w:val="22"/>
        </w:rPr>
        <w:t xml:space="preserve">The following list is not exhaustive and other tasks may be required. </w:t>
      </w:r>
    </w:p>
    <w:p w14:paraId="5DA6AE4D" w14:textId="08184703" w:rsidR="00923892" w:rsidRPr="00C037FB" w:rsidRDefault="00EB124F" w:rsidP="00034BD6">
      <w:pPr>
        <w:spacing w:line="276" w:lineRule="auto"/>
        <w:rPr>
          <w:b/>
          <w:bCs/>
          <w:caps/>
          <w:sz w:val="22"/>
        </w:rPr>
      </w:pPr>
      <w:r w:rsidRPr="00C037FB">
        <w:rPr>
          <w:sz w:val="22"/>
        </w:rPr>
        <w:t>The Early Voting Centre Manager should be able to:</w:t>
      </w:r>
    </w:p>
    <w:p w14:paraId="72CE93C4" w14:textId="77777777" w:rsidR="003B5C28" w:rsidRPr="00C037FB" w:rsidRDefault="003B5C28" w:rsidP="00034BD6">
      <w:pPr>
        <w:pStyle w:val="Numberedheading2"/>
        <w:spacing w:line="276" w:lineRule="auto"/>
        <w:rPr>
          <w:rFonts w:eastAsia="GT Walsheim Light" w:cs="GT Walsheim Light"/>
          <w:sz w:val="22"/>
        </w:rPr>
      </w:pPr>
      <w:r w:rsidRPr="00C037FB">
        <w:rPr>
          <w:rFonts w:eastAsia="GT Walsheim Light" w:cs="GT Walsheim Light"/>
          <w:sz w:val="22"/>
        </w:rPr>
        <w:t>move between sitting, standing and walking while undertaking tasks across different areas of the venue as required</w:t>
      </w:r>
    </w:p>
    <w:p w14:paraId="394DD493" w14:textId="37E4A460" w:rsidR="003B5C28" w:rsidRPr="00C037FB" w:rsidRDefault="003B5C28" w:rsidP="00034BD6">
      <w:pPr>
        <w:pStyle w:val="Numberedheading2"/>
        <w:spacing w:line="276" w:lineRule="auto"/>
        <w:rPr>
          <w:rFonts w:eastAsia="GT Walsheim Light" w:cs="GT Walsheim Light"/>
          <w:sz w:val="22"/>
        </w:rPr>
      </w:pPr>
      <w:r w:rsidRPr="00C037FB">
        <w:rPr>
          <w:rFonts w:eastAsia="GT Walsheim Light" w:cs="GT Walsheim Light"/>
          <w:sz w:val="22"/>
        </w:rPr>
        <w:t>walk short distances upwards of 200</w:t>
      </w:r>
      <w:r w:rsidR="00265AFE">
        <w:rPr>
          <w:rFonts w:eastAsia="GT Walsheim Light" w:cs="GT Walsheim Light"/>
          <w:sz w:val="22"/>
        </w:rPr>
        <w:t xml:space="preserve"> met</w:t>
      </w:r>
      <w:r w:rsidR="00A853C7">
        <w:rPr>
          <w:rFonts w:eastAsia="GT Walsheim Light" w:cs="GT Walsheim Light"/>
          <w:sz w:val="22"/>
        </w:rPr>
        <w:t>res</w:t>
      </w:r>
      <w:r w:rsidRPr="00C037FB">
        <w:rPr>
          <w:rFonts w:eastAsia="GT Walsheim Light" w:cs="GT Walsheim Light"/>
          <w:sz w:val="22"/>
        </w:rPr>
        <w:t xml:space="preserve"> or more, depending on venue requirements</w:t>
      </w:r>
    </w:p>
    <w:p w14:paraId="79E0E790" w14:textId="77777777" w:rsidR="003B5C28" w:rsidRPr="00C037FB" w:rsidRDefault="003B5C28" w:rsidP="00034BD6">
      <w:pPr>
        <w:pStyle w:val="Numberedheading2"/>
        <w:spacing w:line="276" w:lineRule="auto"/>
        <w:rPr>
          <w:sz w:val="22"/>
        </w:rPr>
      </w:pPr>
      <w:r w:rsidRPr="00C037FB">
        <w:rPr>
          <w:sz w:val="22"/>
        </w:rPr>
        <w:t>climb stairs if the venue has multiple levels</w:t>
      </w:r>
    </w:p>
    <w:p w14:paraId="52184387" w14:textId="4408B16E" w:rsidR="0096194C" w:rsidRPr="00C037FB" w:rsidRDefault="0096194C" w:rsidP="00034BD6">
      <w:pPr>
        <w:pStyle w:val="Numberedheading2"/>
        <w:spacing w:line="276" w:lineRule="auto"/>
        <w:rPr>
          <w:rFonts w:eastAsia="GT Walsheim Light" w:cs="GT Walsheim Light"/>
          <w:sz w:val="22"/>
        </w:rPr>
      </w:pPr>
      <w:r w:rsidRPr="00C037FB">
        <w:rPr>
          <w:rFonts w:eastAsia="GT Walsheim Light" w:cs="GT Walsheim Light"/>
          <w:sz w:val="22"/>
        </w:rPr>
        <w:lastRenderedPageBreak/>
        <w:t xml:space="preserve">safely lift, carry, and pack materials and equipment such as </w:t>
      </w:r>
      <w:r w:rsidR="00B3591A" w:rsidRPr="00C037FB">
        <w:rPr>
          <w:rFonts w:eastAsia="GT Walsheim Light" w:cs="GT Walsheim Light"/>
          <w:sz w:val="22"/>
        </w:rPr>
        <w:t>large security boxes, ballot papers and ballot boxes</w:t>
      </w:r>
      <w:r w:rsidRPr="00C037FB">
        <w:rPr>
          <w:rFonts w:eastAsia="GT Walsheim Light" w:cs="GT Walsheim Light"/>
          <w:sz w:val="22"/>
        </w:rPr>
        <w:t xml:space="preserve"> (usually less than 13 k</w:t>
      </w:r>
      <w:r w:rsidR="00A853C7">
        <w:rPr>
          <w:rFonts w:eastAsia="GT Walsheim Light" w:cs="GT Walsheim Light"/>
          <w:sz w:val="22"/>
        </w:rPr>
        <w:t>ilograms</w:t>
      </w:r>
      <w:r w:rsidRPr="00C037FB">
        <w:rPr>
          <w:rFonts w:eastAsia="GT Walsheim Light" w:cs="GT Walsheim Light"/>
          <w:sz w:val="22"/>
        </w:rPr>
        <w:t>)</w:t>
      </w:r>
      <w:r w:rsidR="00B3591A" w:rsidRPr="00C037FB">
        <w:rPr>
          <w:rFonts w:eastAsia="GT Walsheim Light" w:cs="GT Walsheim Light"/>
          <w:sz w:val="22"/>
        </w:rPr>
        <w:t xml:space="preserve">, which may </w:t>
      </w:r>
      <w:r w:rsidR="00F270B2" w:rsidRPr="00C037FB">
        <w:rPr>
          <w:rFonts w:eastAsia="GT Walsheim Light" w:cs="GT Walsheim Light"/>
          <w:sz w:val="22"/>
        </w:rPr>
        <w:t>involve</w:t>
      </w:r>
      <w:r w:rsidR="00B3591A" w:rsidRPr="00C037FB">
        <w:rPr>
          <w:rFonts w:eastAsia="GT Walsheim Light" w:cs="GT Walsheim Light"/>
          <w:sz w:val="22"/>
        </w:rPr>
        <w:t xml:space="preserve"> pushing, pulling and squatting actions</w:t>
      </w:r>
    </w:p>
    <w:p w14:paraId="1FB8981B" w14:textId="56E27A34" w:rsidR="00F270B2" w:rsidRPr="00C037FB" w:rsidRDefault="00F270B2" w:rsidP="00034BD6">
      <w:pPr>
        <w:pStyle w:val="Numberedheading2"/>
        <w:spacing w:line="276" w:lineRule="auto"/>
        <w:rPr>
          <w:sz w:val="22"/>
        </w:rPr>
      </w:pPr>
      <w:r w:rsidRPr="00C037FB">
        <w:rPr>
          <w:rFonts w:eastAsia="GT Walsheim Light" w:cs="GT Walsheim Light"/>
          <w:sz w:val="22"/>
        </w:rPr>
        <w:t>perform tasks requiring fine motor skills, concentration and sustained visual focus</w:t>
      </w:r>
    </w:p>
    <w:p w14:paraId="50288ABB" w14:textId="31DC90CE" w:rsidR="00EB163A" w:rsidRPr="00C037FB" w:rsidRDefault="00D1524D" w:rsidP="00034BD6">
      <w:pPr>
        <w:pStyle w:val="Numberedheading2"/>
        <w:spacing w:line="276" w:lineRule="auto"/>
        <w:rPr>
          <w:sz w:val="22"/>
        </w:rPr>
      </w:pPr>
      <w:r w:rsidRPr="00C037FB">
        <w:rPr>
          <w:sz w:val="22"/>
        </w:rPr>
        <w:t>use</w:t>
      </w:r>
      <w:r w:rsidR="00EB124F" w:rsidRPr="00C037FB">
        <w:rPr>
          <w:sz w:val="22"/>
        </w:rPr>
        <w:t xml:space="preserve"> a laptop </w:t>
      </w:r>
      <w:r w:rsidR="0016160B" w:rsidRPr="00C037FB">
        <w:rPr>
          <w:sz w:val="22"/>
        </w:rPr>
        <w:t xml:space="preserve">or computer </w:t>
      </w:r>
      <w:r w:rsidR="00EB124F" w:rsidRPr="00C037FB">
        <w:rPr>
          <w:sz w:val="22"/>
        </w:rPr>
        <w:t>for extended periods</w:t>
      </w:r>
      <w:r w:rsidR="0016160B" w:rsidRPr="00C037FB">
        <w:rPr>
          <w:sz w:val="22"/>
        </w:rPr>
        <w:t xml:space="preserve"> of time</w:t>
      </w:r>
      <w:r w:rsidR="001327D8" w:rsidRPr="00C037FB">
        <w:rPr>
          <w:sz w:val="22"/>
        </w:rPr>
        <w:t>.</w:t>
      </w:r>
    </w:p>
    <w:sectPr w:rsidR="00EB163A" w:rsidRPr="00C037FB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DFF6" w14:textId="77777777" w:rsidR="00B454EA" w:rsidRDefault="00B454EA">
      <w:r>
        <w:separator/>
      </w:r>
    </w:p>
  </w:endnote>
  <w:endnote w:type="continuationSeparator" w:id="0">
    <w:p w14:paraId="35DC51C4" w14:textId="77777777" w:rsidR="00B454EA" w:rsidRDefault="00B454EA">
      <w:r>
        <w:continuationSeparator/>
      </w:r>
    </w:p>
  </w:endnote>
  <w:endnote w:type="continuationNotice" w:id="1">
    <w:p w14:paraId="1E53494B" w14:textId="77777777" w:rsidR="00B454EA" w:rsidRDefault="00B454E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6C6B2" w14:textId="77777777" w:rsidR="00B454EA" w:rsidRDefault="00B454EA">
      <w:r>
        <w:separator/>
      </w:r>
    </w:p>
  </w:footnote>
  <w:footnote w:type="continuationSeparator" w:id="0">
    <w:p w14:paraId="33F8C1CC" w14:textId="77777777" w:rsidR="00B454EA" w:rsidRDefault="00B454EA">
      <w:r>
        <w:continuationSeparator/>
      </w:r>
    </w:p>
  </w:footnote>
  <w:footnote w:type="continuationNotice" w:id="1">
    <w:p w14:paraId="6082F9FD" w14:textId="77777777" w:rsidR="00B454EA" w:rsidRDefault="00B454E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7CF78942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0E1366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S6zdCYYuxDTsr" int2:id="HWZUOhb0">
      <int2:state int2:value="Rejected" int2:type="spell"/>
    </int2:textHash>
    <int2:textHash int2:hashCode="2SaJYtXmf3T2zG" int2:id="PiESNmC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DBodytext-NumberedL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DEE21BB"/>
    <w:multiLevelType w:val="hybridMultilevel"/>
    <w:tmpl w:val="524EF6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C07E2"/>
    <w:multiLevelType w:val="hybridMultilevel"/>
    <w:tmpl w:val="E0BAE85E"/>
    <w:lvl w:ilvl="0" w:tplc="87CE4E0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8C4CA2C2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822091FC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FCEC8FAA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F3DCCCC8">
      <w:start w:val="1"/>
      <w:numFmt w:val="bullet"/>
      <w:lvlText w:val="o"/>
      <w:lvlJc w:val="left"/>
      <w:pPr>
        <w:ind w:left="3797" w:hanging="360"/>
      </w:pPr>
      <w:rPr>
        <w:rFonts w:ascii="Courier New" w:hAnsi="Courier New" w:hint="default"/>
      </w:rPr>
    </w:lvl>
    <w:lvl w:ilvl="5" w:tplc="AC20B2D2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98BC07D0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F4A4F376">
      <w:start w:val="1"/>
      <w:numFmt w:val="bullet"/>
      <w:lvlText w:val="o"/>
      <w:lvlJc w:val="left"/>
      <w:pPr>
        <w:ind w:left="5957" w:hanging="360"/>
      </w:pPr>
      <w:rPr>
        <w:rFonts w:ascii="Courier New" w:hAnsi="Courier New" w:hint="default"/>
      </w:rPr>
    </w:lvl>
    <w:lvl w:ilvl="8" w:tplc="9476F162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" w15:restartNumberingAfterBreak="0">
    <w:nsid w:val="1CDFD515"/>
    <w:multiLevelType w:val="hybridMultilevel"/>
    <w:tmpl w:val="6DEC6594"/>
    <w:lvl w:ilvl="0" w:tplc="5CF48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449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8A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41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2D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EF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4C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20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3A0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5BA107D"/>
    <w:multiLevelType w:val="multilevel"/>
    <w:tmpl w:val="119CEF80"/>
    <w:lvl w:ilvl="0">
      <w:start w:val="1"/>
      <w:numFmt w:val="decimal"/>
      <w:pStyle w:val="Numberedheading"/>
      <w:lvlText w:val="%1"/>
      <w:lvlJc w:val="left"/>
      <w:pPr>
        <w:ind w:left="357" w:hanging="357"/>
      </w:pPr>
    </w:lvl>
    <w:lvl w:ilvl="1">
      <w:start w:val="1"/>
      <w:numFmt w:val="bullet"/>
      <w:pStyle w:val="Numberedheading2"/>
      <w:lvlText w:val="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6" w15:restartNumberingAfterBreak="0">
    <w:nsid w:val="3DDBB53B"/>
    <w:multiLevelType w:val="hybridMultilevel"/>
    <w:tmpl w:val="28E40F26"/>
    <w:lvl w:ilvl="0" w:tplc="7A22D766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EC82B6FC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89EA612C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34A640AA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286AF434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F1E0A982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4A8662F0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EF2AB394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CA0CAAB6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7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8" w15:restartNumberingAfterBreak="0">
    <w:nsid w:val="500878C1"/>
    <w:multiLevelType w:val="hybridMultilevel"/>
    <w:tmpl w:val="82986410"/>
    <w:lvl w:ilvl="0" w:tplc="4DCC21C4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C5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4C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4B0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AEC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E2E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29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03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0F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597820CF"/>
    <w:multiLevelType w:val="multilevel"/>
    <w:tmpl w:val="3C284FA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6FE5EAC"/>
    <w:multiLevelType w:val="hybridMultilevel"/>
    <w:tmpl w:val="6978A4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644FC3"/>
    <w:multiLevelType w:val="multilevel"/>
    <w:tmpl w:val="4358EE3C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3" w15:restartNumberingAfterBreak="0">
    <w:nsid w:val="70D903A0"/>
    <w:multiLevelType w:val="multilevel"/>
    <w:tmpl w:val="613CB1A0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4" w15:restartNumberingAfterBreak="0">
    <w:nsid w:val="74FE12DF"/>
    <w:multiLevelType w:val="hybridMultilevel"/>
    <w:tmpl w:val="AE7A03BC"/>
    <w:lvl w:ilvl="0" w:tplc="96C44FA0">
      <w:start w:val="1"/>
      <w:numFmt w:val="decimal"/>
      <w:pStyle w:val="PDheader1-numbered"/>
      <w:lvlText w:val="%1."/>
      <w:lvlJc w:val="left"/>
      <w:pPr>
        <w:ind w:left="360" w:hanging="360"/>
      </w:pPr>
      <w:rPr>
        <w:b/>
      </w:rPr>
    </w:lvl>
    <w:lvl w:ilvl="1" w:tplc="3FDE7A0E">
      <w:start w:val="3"/>
      <w:numFmt w:val="decimal"/>
      <w:lvlText w:val="%2."/>
      <w:lvlJc w:val="left"/>
      <w:pPr>
        <w:ind w:left="1080" w:hanging="360"/>
      </w:pPr>
    </w:lvl>
    <w:lvl w:ilvl="2" w:tplc="EDCA0FE4">
      <w:start w:val="1"/>
      <w:numFmt w:val="lowerRoman"/>
      <w:lvlText w:val="%3."/>
      <w:lvlJc w:val="right"/>
      <w:pPr>
        <w:ind w:left="1800" w:hanging="180"/>
      </w:pPr>
    </w:lvl>
    <w:lvl w:ilvl="3" w:tplc="D9E25526">
      <w:start w:val="1"/>
      <w:numFmt w:val="decimal"/>
      <w:lvlText w:val="%4."/>
      <w:lvlJc w:val="left"/>
      <w:pPr>
        <w:ind w:left="2520" w:hanging="360"/>
      </w:pPr>
    </w:lvl>
    <w:lvl w:ilvl="4" w:tplc="26F844CA" w:tentative="1">
      <w:start w:val="1"/>
      <w:numFmt w:val="lowerLetter"/>
      <w:lvlText w:val="%5."/>
      <w:lvlJc w:val="left"/>
      <w:pPr>
        <w:ind w:left="3240" w:hanging="360"/>
      </w:pPr>
    </w:lvl>
    <w:lvl w:ilvl="5" w:tplc="857A070A" w:tentative="1">
      <w:start w:val="1"/>
      <w:numFmt w:val="lowerRoman"/>
      <w:lvlText w:val="%6."/>
      <w:lvlJc w:val="right"/>
      <w:pPr>
        <w:ind w:left="3960" w:hanging="180"/>
      </w:pPr>
    </w:lvl>
    <w:lvl w:ilvl="6" w:tplc="46F8F38A" w:tentative="1">
      <w:start w:val="1"/>
      <w:numFmt w:val="decimal"/>
      <w:lvlText w:val="%7."/>
      <w:lvlJc w:val="left"/>
      <w:pPr>
        <w:ind w:left="4680" w:hanging="360"/>
      </w:pPr>
    </w:lvl>
    <w:lvl w:ilvl="7" w:tplc="BF2C897A" w:tentative="1">
      <w:start w:val="1"/>
      <w:numFmt w:val="lowerLetter"/>
      <w:lvlText w:val="%8."/>
      <w:lvlJc w:val="left"/>
      <w:pPr>
        <w:ind w:left="5400" w:hanging="360"/>
      </w:pPr>
    </w:lvl>
    <w:lvl w:ilvl="8" w:tplc="B0ECCF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7D987F06"/>
    <w:multiLevelType w:val="multilevel"/>
    <w:tmpl w:val="4358EE3C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7" w15:restartNumberingAfterBreak="0">
    <w:nsid w:val="7F012390"/>
    <w:multiLevelType w:val="multilevel"/>
    <w:tmpl w:val="4358EE3C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num w:numId="1" w16cid:durableId="1110245582">
    <w:abstractNumId w:val="6"/>
  </w:num>
  <w:num w:numId="2" w16cid:durableId="73624803">
    <w:abstractNumId w:val="3"/>
  </w:num>
  <w:num w:numId="3" w16cid:durableId="2008943958">
    <w:abstractNumId w:val="15"/>
  </w:num>
  <w:num w:numId="4" w16cid:durableId="614139069">
    <w:abstractNumId w:val="0"/>
  </w:num>
  <w:num w:numId="5" w16cid:durableId="1636327227">
    <w:abstractNumId w:val="14"/>
  </w:num>
  <w:num w:numId="6" w16cid:durableId="1360232169">
    <w:abstractNumId w:val="8"/>
  </w:num>
  <w:num w:numId="7" w16cid:durableId="308944186">
    <w:abstractNumId w:val="9"/>
  </w:num>
  <w:num w:numId="8" w16cid:durableId="621038994">
    <w:abstractNumId w:val="5"/>
  </w:num>
  <w:num w:numId="9" w16cid:durableId="598561567">
    <w:abstractNumId w:val="2"/>
  </w:num>
  <w:num w:numId="10" w16cid:durableId="1202550782">
    <w:abstractNumId w:val="13"/>
  </w:num>
  <w:num w:numId="11" w16cid:durableId="321395150">
    <w:abstractNumId w:val="17"/>
  </w:num>
  <w:num w:numId="12" w16cid:durableId="756830996">
    <w:abstractNumId w:val="12"/>
  </w:num>
  <w:num w:numId="13" w16cid:durableId="77749260">
    <w:abstractNumId w:val="16"/>
  </w:num>
  <w:num w:numId="14" w16cid:durableId="1300722268">
    <w:abstractNumId w:val="5"/>
  </w:num>
  <w:num w:numId="15" w16cid:durableId="948319622">
    <w:abstractNumId w:val="5"/>
  </w:num>
  <w:num w:numId="16" w16cid:durableId="190069129">
    <w:abstractNumId w:val="1"/>
  </w:num>
  <w:num w:numId="17" w16cid:durableId="1822039744">
    <w:abstractNumId w:val="4"/>
  </w:num>
  <w:num w:numId="18" w16cid:durableId="1970744858">
    <w:abstractNumId w:val="7"/>
  </w:num>
  <w:num w:numId="19" w16cid:durableId="1999765616">
    <w:abstractNumId w:val="11"/>
  </w:num>
  <w:num w:numId="20" w16cid:durableId="53177075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528"/>
    <w:rsid w:val="00001294"/>
    <w:rsid w:val="000021C1"/>
    <w:rsid w:val="00002339"/>
    <w:rsid w:val="00003755"/>
    <w:rsid w:val="00004A84"/>
    <w:rsid w:val="000062C2"/>
    <w:rsid w:val="000069BA"/>
    <w:rsid w:val="00006F90"/>
    <w:rsid w:val="0000719F"/>
    <w:rsid w:val="00014ECD"/>
    <w:rsid w:val="00016197"/>
    <w:rsid w:val="00017363"/>
    <w:rsid w:val="00017A4E"/>
    <w:rsid w:val="00017EF3"/>
    <w:rsid w:val="00020C24"/>
    <w:rsid w:val="00022FF1"/>
    <w:rsid w:val="00025206"/>
    <w:rsid w:val="000256E9"/>
    <w:rsid w:val="000278DA"/>
    <w:rsid w:val="00030024"/>
    <w:rsid w:val="000303A2"/>
    <w:rsid w:val="00030E24"/>
    <w:rsid w:val="00032E8E"/>
    <w:rsid w:val="000332A5"/>
    <w:rsid w:val="000337E5"/>
    <w:rsid w:val="00034BD6"/>
    <w:rsid w:val="00034C1F"/>
    <w:rsid w:val="00040720"/>
    <w:rsid w:val="000410E9"/>
    <w:rsid w:val="00042193"/>
    <w:rsid w:val="000424BE"/>
    <w:rsid w:val="0004367D"/>
    <w:rsid w:val="000447CD"/>
    <w:rsid w:val="000449E4"/>
    <w:rsid w:val="0004520E"/>
    <w:rsid w:val="00045D93"/>
    <w:rsid w:val="00050A8B"/>
    <w:rsid w:val="00051C00"/>
    <w:rsid w:val="00052F49"/>
    <w:rsid w:val="00054FD7"/>
    <w:rsid w:val="0005506C"/>
    <w:rsid w:val="000572F5"/>
    <w:rsid w:val="00057BFA"/>
    <w:rsid w:val="00060838"/>
    <w:rsid w:val="00060E6D"/>
    <w:rsid w:val="00066D75"/>
    <w:rsid w:val="00067DD6"/>
    <w:rsid w:val="000713AD"/>
    <w:rsid w:val="000716B2"/>
    <w:rsid w:val="000716D4"/>
    <w:rsid w:val="00071757"/>
    <w:rsid w:val="00074610"/>
    <w:rsid w:val="0008285A"/>
    <w:rsid w:val="00083154"/>
    <w:rsid w:val="000834D0"/>
    <w:rsid w:val="000838DF"/>
    <w:rsid w:val="0008417B"/>
    <w:rsid w:val="00087504"/>
    <w:rsid w:val="000951D9"/>
    <w:rsid w:val="00095F93"/>
    <w:rsid w:val="0009681F"/>
    <w:rsid w:val="00096C83"/>
    <w:rsid w:val="000A4A98"/>
    <w:rsid w:val="000A4B87"/>
    <w:rsid w:val="000A63F2"/>
    <w:rsid w:val="000B1EDD"/>
    <w:rsid w:val="000B275D"/>
    <w:rsid w:val="000B2EC4"/>
    <w:rsid w:val="000B3200"/>
    <w:rsid w:val="000B3A55"/>
    <w:rsid w:val="000B3B8B"/>
    <w:rsid w:val="000B4C41"/>
    <w:rsid w:val="000B5E9B"/>
    <w:rsid w:val="000B750F"/>
    <w:rsid w:val="000B7ED8"/>
    <w:rsid w:val="000C0251"/>
    <w:rsid w:val="000C227F"/>
    <w:rsid w:val="000C3276"/>
    <w:rsid w:val="000C5BA4"/>
    <w:rsid w:val="000D2625"/>
    <w:rsid w:val="000D4708"/>
    <w:rsid w:val="000D481B"/>
    <w:rsid w:val="000D484B"/>
    <w:rsid w:val="000D6563"/>
    <w:rsid w:val="000D6EC1"/>
    <w:rsid w:val="000D7299"/>
    <w:rsid w:val="000D7B2E"/>
    <w:rsid w:val="000E1F46"/>
    <w:rsid w:val="000E2C52"/>
    <w:rsid w:val="000E3DB3"/>
    <w:rsid w:val="000E63B7"/>
    <w:rsid w:val="000E7F8F"/>
    <w:rsid w:val="000F734F"/>
    <w:rsid w:val="00100013"/>
    <w:rsid w:val="00101E36"/>
    <w:rsid w:val="00102204"/>
    <w:rsid w:val="00105BC4"/>
    <w:rsid w:val="00106AD6"/>
    <w:rsid w:val="00107480"/>
    <w:rsid w:val="001078B0"/>
    <w:rsid w:val="001112C8"/>
    <w:rsid w:val="00113EB4"/>
    <w:rsid w:val="00114BDD"/>
    <w:rsid w:val="00116517"/>
    <w:rsid w:val="001206A9"/>
    <w:rsid w:val="0013075D"/>
    <w:rsid w:val="001309FD"/>
    <w:rsid w:val="00130EF3"/>
    <w:rsid w:val="00131855"/>
    <w:rsid w:val="00131C5D"/>
    <w:rsid w:val="00131C5E"/>
    <w:rsid w:val="001327D8"/>
    <w:rsid w:val="0013359C"/>
    <w:rsid w:val="00133C20"/>
    <w:rsid w:val="001340E3"/>
    <w:rsid w:val="00134C88"/>
    <w:rsid w:val="00137057"/>
    <w:rsid w:val="00140C1E"/>
    <w:rsid w:val="001417A9"/>
    <w:rsid w:val="001419B3"/>
    <w:rsid w:val="001430FD"/>
    <w:rsid w:val="0014506A"/>
    <w:rsid w:val="00145F11"/>
    <w:rsid w:val="001461B1"/>
    <w:rsid w:val="0014743F"/>
    <w:rsid w:val="00150411"/>
    <w:rsid w:val="00150FDA"/>
    <w:rsid w:val="0015266F"/>
    <w:rsid w:val="00153A50"/>
    <w:rsid w:val="00153AE8"/>
    <w:rsid w:val="00154546"/>
    <w:rsid w:val="001560FA"/>
    <w:rsid w:val="00160197"/>
    <w:rsid w:val="00161346"/>
    <w:rsid w:val="0016160B"/>
    <w:rsid w:val="00163A14"/>
    <w:rsid w:val="00163C52"/>
    <w:rsid w:val="00165E6D"/>
    <w:rsid w:val="001677D2"/>
    <w:rsid w:val="00167E45"/>
    <w:rsid w:val="0017332F"/>
    <w:rsid w:val="001739E9"/>
    <w:rsid w:val="0017528C"/>
    <w:rsid w:val="001779C2"/>
    <w:rsid w:val="00184278"/>
    <w:rsid w:val="001869D5"/>
    <w:rsid w:val="00193814"/>
    <w:rsid w:val="00193955"/>
    <w:rsid w:val="00194CB7"/>
    <w:rsid w:val="00196080"/>
    <w:rsid w:val="00196803"/>
    <w:rsid w:val="00196A15"/>
    <w:rsid w:val="00196CAC"/>
    <w:rsid w:val="00196D4F"/>
    <w:rsid w:val="001A4B91"/>
    <w:rsid w:val="001A5A57"/>
    <w:rsid w:val="001A5BBC"/>
    <w:rsid w:val="001A6586"/>
    <w:rsid w:val="001A7E0F"/>
    <w:rsid w:val="001B00A3"/>
    <w:rsid w:val="001B300B"/>
    <w:rsid w:val="001B6139"/>
    <w:rsid w:val="001B739A"/>
    <w:rsid w:val="001B74DF"/>
    <w:rsid w:val="001C10A2"/>
    <w:rsid w:val="001C18AA"/>
    <w:rsid w:val="001C1C76"/>
    <w:rsid w:val="001C1C7C"/>
    <w:rsid w:val="001C25DE"/>
    <w:rsid w:val="001C35BB"/>
    <w:rsid w:val="001C7272"/>
    <w:rsid w:val="001D3AC9"/>
    <w:rsid w:val="001D4836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6A61"/>
    <w:rsid w:val="001F6FB1"/>
    <w:rsid w:val="001F7D0F"/>
    <w:rsid w:val="00202B79"/>
    <w:rsid w:val="00203269"/>
    <w:rsid w:val="00205425"/>
    <w:rsid w:val="00211A6B"/>
    <w:rsid w:val="00221744"/>
    <w:rsid w:val="00222B20"/>
    <w:rsid w:val="00224E79"/>
    <w:rsid w:val="00226AD1"/>
    <w:rsid w:val="00226B4E"/>
    <w:rsid w:val="002314B7"/>
    <w:rsid w:val="0023242A"/>
    <w:rsid w:val="00233510"/>
    <w:rsid w:val="00235AC2"/>
    <w:rsid w:val="002431EB"/>
    <w:rsid w:val="00245AED"/>
    <w:rsid w:val="00245EA5"/>
    <w:rsid w:val="00252065"/>
    <w:rsid w:val="00252D8B"/>
    <w:rsid w:val="00252E2C"/>
    <w:rsid w:val="00253D40"/>
    <w:rsid w:val="002557D9"/>
    <w:rsid w:val="00255A3B"/>
    <w:rsid w:val="00256312"/>
    <w:rsid w:val="0025768A"/>
    <w:rsid w:val="002616DB"/>
    <w:rsid w:val="0026184E"/>
    <w:rsid w:val="0026193C"/>
    <w:rsid w:val="00262C7B"/>
    <w:rsid w:val="002648FD"/>
    <w:rsid w:val="00264A82"/>
    <w:rsid w:val="00265AFE"/>
    <w:rsid w:val="00265BA7"/>
    <w:rsid w:val="00271423"/>
    <w:rsid w:val="00271AB8"/>
    <w:rsid w:val="00272DA9"/>
    <w:rsid w:val="002731F3"/>
    <w:rsid w:val="0027342B"/>
    <w:rsid w:val="0027367A"/>
    <w:rsid w:val="0027625A"/>
    <w:rsid w:val="00281077"/>
    <w:rsid w:val="00282B5A"/>
    <w:rsid w:val="00283518"/>
    <w:rsid w:val="00293024"/>
    <w:rsid w:val="00293745"/>
    <w:rsid w:val="00297479"/>
    <w:rsid w:val="002A27A7"/>
    <w:rsid w:val="002A39E5"/>
    <w:rsid w:val="002A76AF"/>
    <w:rsid w:val="002B2820"/>
    <w:rsid w:val="002B41A0"/>
    <w:rsid w:val="002B635B"/>
    <w:rsid w:val="002C1D18"/>
    <w:rsid w:val="002C489C"/>
    <w:rsid w:val="002C4CCB"/>
    <w:rsid w:val="002C4F24"/>
    <w:rsid w:val="002D2F7E"/>
    <w:rsid w:val="002D40E2"/>
    <w:rsid w:val="002D4912"/>
    <w:rsid w:val="002D6125"/>
    <w:rsid w:val="002E0F9B"/>
    <w:rsid w:val="002E101B"/>
    <w:rsid w:val="002E1414"/>
    <w:rsid w:val="002E3B0B"/>
    <w:rsid w:val="002E3CFD"/>
    <w:rsid w:val="002E5CD9"/>
    <w:rsid w:val="002F014B"/>
    <w:rsid w:val="002F04DD"/>
    <w:rsid w:val="002F38ED"/>
    <w:rsid w:val="002F3B48"/>
    <w:rsid w:val="002F5881"/>
    <w:rsid w:val="002F785B"/>
    <w:rsid w:val="002F7E19"/>
    <w:rsid w:val="00300CC2"/>
    <w:rsid w:val="003028CA"/>
    <w:rsid w:val="00304602"/>
    <w:rsid w:val="00304FC6"/>
    <w:rsid w:val="00305B95"/>
    <w:rsid w:val="00307CA5"/>
    <w:rsid w:val="003137A0"/>
    <w:rsid w:val="003137FE"/>
    <w:rsid w:val="00313F3E"/>
    <w:rsid w:val="00316BB6"/>
    <w:rsid w:val="003172E4"/>
    <w:rsid w:val="0032165F"/>
    <w:rsid w:val="00321A3A"/>
    <w:rsid w:val="003220BD"/>
    <w:rsid w:val="00323924"/>
    <w:rsid w:val="00323A01"/>
    <w:rsid w:val="003240EF"/>
    <w:rsid w:val="003266B9"/>
    <w:rsid w:val="003269DF"/>
    <w:rsid w:val="003319F0"/>
    <w:rsid w:val="00332A35"/>
    <w:rsid w:val="003333AE"/>
    <w:rsid w:val="00333872"/>
    <w:rsid w:val="003338AB"/>
    <w:rsid w:val="00333FE2"/>
    <w:rsid w:val="0033420D"/>
    <w:rsid w:val="00337345"/>
    <w:rsid w:val="00340F35"/>
    <w:rsid w:val="00342AE9"/>
    <w:rsid w:val="00343C14"/>
    <w:rsid w:val="00345A0F"/>
    <w:rsid w:val="00346C7F"/>
    <w:rsid w:val="00350788"/>
    <w:rsid w:val="003539AA"/>
    <w:rsid w:val="003544B4"/>
    <w:rsid w:val="00356A71"/>
    <w:rsid w:val="00360B23"/>
    <w:rsid w:val="00360BA7"/>
    <w:rsid w:val="00361793"/>
    <w:rsid w:val="003632AD"/>
    <w:rsid w:val="00366D16"/>
    <w:rsid w:val="00367495"/>
    <w:rsid w:val="00372258"/>
    <w:rsid w:val="00373C22"/>
    <w:rsid w:val="00374BC4"/>
    <w:rsid w:val="00374C0C"/>
    <w:rsid w:val="00374C20"/>
    <w:rsid w:val="00375725"/>
    <w:rsid w:val="00376028"/>
    <w:rsid w:val="00376F00"/>
    <w:rsid w:val="00380F9C"/>
    <w:rsid w:val="0038108E"/>
    <w:rsid w:val="00381C82"/>
    <w:rsid w:val="00382848"/>
    <w:rsid w:val="00383DAA"/>
    <w:rsid w:val="00385883"/>
    <w:rsid w:val="00386E02"/>
    <w:rsid w:val="0039082C"/>
    <w:rsid w:val="00392F22"/>
    <w:rsid w:val="003935E5"/>
    <w:rsid w:val="00395D59"/>
    <w:rsid w:val="003A1988"/>
    <w:rsid w:val="003A2E60"/>
    <w:rsid w:val="003B09EE"/>
    <w:rsid w:val="003B2854"/>
    <w:rsid w:val="003B3A28"/>
    <w:rsid w:val="003B3B26"/>
    <w:rsid w:val="003B3D2E"/>
    <w:rsid w:val="003B3FB9"/>
    <w:rsid w:val="003B5858"/>
    <w:rsid w:val="003B58A8"/>
    <w:rsid w:val="003B5C28"/>
    <w:rsid w:val="003B6564"/>
    <w:rsid w:val="003B6AEF"/>
    <w:rsid w:val="003C02DE"/>
    <w:rsid w:val="003C0577"/>
    <w:rsid w:val="003C2A29"/>
    <w:rsid w:val="003C35DA"/>
    <w:rsid w:val="003C3E06"/>
    <w:rsid w:val="003C6480"/>
    <w:rsid w:val="003C70E5"/>
    <w:rsid w:val="003C7E31"/>
    <w:rsid w:val="003D0538"/>
    <w:rsid w:val="003D0674"/>
    <w:rsid w:val="003D316C"/>
    <w:rsid w:val="003D31AB"/>
    <w:rsid w:val="003D3F71"/>
    <w:rsid w:val="003D43AB"/>
    <w:rsid w:val="003D4418"/>
    <w:rsid w:val="003D4423"/>
    <w:rsid w:val="003D5785"/>
    <w:rsid w:val="003D6216"/>
    <w:rsid w:val="003D75F5"/>
    <w:rsid w:val="003E054D"/>
    <w:rsid w:val="003E2E42"/>
    <w:rsid w:val="003E476A"/>
    <w:rsid w:val="003E4BBE"/>
    <w:rsid w:val="003E5569"/>
    <w:rsid w:val="003E5A23"/>
    <w:rsid w:val="003E64DD"/>
    <w:rsid w:val="003E6883"/>
    <w:rsid w:val="003E6F56"/>
    <w:rsid w:val="003F0AF5"/>
    <w:rsid w:val="003F24AE"/>
    <w:rsid w:val="003F2E04"/>
    <w:rsid w:val="003F4A30"/>
    <w:rsid w:val="003F5DF8"/>
    <w:rsid w:val="003F64FE"/>
    <w:rsid w:val="003F6F05"/>
    <w:rsid w:val="003F7E31"/>
    <w:rsid w:val="00401224"/>
    <w:rsid w:val="00402196"/>
    <w:rsid w:val="00402211"/>
    <w:rsid w:val="00402A50"/>
    <w:rsid w:val="0040513B"/>
    <w:rsid w:val="00406A19"/>
    <w:rsid w:val="004139E1"/>
    <w:rsid w:val="00415510"/>
    <w:rsid w:val="00421B0D"/>
    <w:rsid w:val="00422BAC"/>
    <w:rsid w:val="0042381F"/>
    <w:rsid w:val="00423EB0"/>
    <w:rsid w:val="00424311"/>
    <w:rsid w:val="00424BB5"/>
    <w:rsid w:val="0042642E"/>
    <w:rsid w:val="004309A1"/>
    <w:rsid w:val="00434A6C"/>
    <w:rsid w:val="00436551"/>
    <w:rsid w:val="004374A0"/>
    <w:rsid w:val="0044018B"/>
    <w:rsid w:val="004405DE"/>
    <w:rsid w:val="0044084C"/>
    <w:rsid w:val="00442075"/>
    <w:rsid w:val="00442FBF"/>
    <w:rsid w:val="00444A9A"/>
    <w:rsid w:val="00445CAC"/>
    <w:rsid w:val="0044609B"/>
    <w:rsid w:val="004477BA"/>
    <w:rsid w:val="00451B5E"/>
    <w:rsid w:val="004528B6"/>
    <w:rsid w:val="00453212"/>
    <w:rsid w:val="004561A0"/>
    <w:rsid w:val="004634C0"/>
    <w:rsid w:val="00467129"/>
    <w:rsid w:val="004673F7"/>
    <w:rsid w:val="00473704"/>
    <w:rsid w:val="00473F93"/>
    <w:rsid w:val="00475EB1"/>
    <w:rsid w:val="00477E8E"/>
    <w:rsid w:val="00477F83"/>
    <w:rsid w:val="004816C5"/>
    <w:rsid w:val="00481D0B"/>
    <w:rsid w:val="0048507E"/>
    <w:rsid w:val="00485B7F"/>
    <w:rsid w:val="00485EB0"/>
    <w:rsid w:val="004864CD"/>
    <w:rsid w:val="00486D5D"/>
    <w:rsid w:val="0048791D"/>
    <w:rsid w:val="00490D6B"/>
    <w:rsid w:val="004948A3"/>
    <w:rsid w:val="00496B51"/>
    <w:rsid w:val="00496E40"/>
    <w:rsid w:val="004A00C8"/>
    <w:rsid w:val="004A09D0"/>
    <w:rsid w:val="004A1AC5"/>
    <w:rsid w:val="004A2045"/>
    <w:rsid w:val="004A2E2F"/>
    <w:rsid w:val="004A51D6"/>
    <w:rsid w:val="004A5893"/>
    <w:rsid w:val="004A5C0A"/>
    <w:rsid w:val="004B10D7"/>
    <w:rsid w:val="004B132A"/>
    <w:rsid w:val="004B2ED3"/>
    <w:rsid w:val="004B3DEF"/>
    <w:rsid w:val="004B58B0"/>
    <w:rsid w:val="004B7829"/>
    <w:rsid w:val="004C01DC"/>
    <w:rsid w:val="004C0EBD"/>
    <w:rsid w:val="004C21D3"/>
    <w:rsid w:val="004C2711"/>
    <w:rsid w:val="004C2DED"/>
    <w:rsid w:val="004C3AC5"/>
    <w:rsid w:val="004C427D"/>
    <w:rsid w:val="004C6311"/>
    <w:rsid w:val="004C78D5"/>
    <w:rsid w:val="004C7BA1"/>
    <w:rsid w:val="004D129F"/>
    <w:rsid w:val="004D17A2"/>
    <w:rsid w:val="004D357B"/>
    <w:rsid w:val="004D3D70"/>
    <w:rsid w:val="004D4D92"/>
    <w:rsid w:val="004D555F"/>
    <w:rsid w:val="004D77E0"/>
    <w:rsid w:val="004D78D5"/>
    <w:rsid w:val="004E2EFD"/>
    <w:rsid w:val="004E37C9"/>
    <w:rsid w:val="004E47CA"/>
    <w:rsid w:val="004E4EBB"/>
    <w:rsid w:val="004E55D5"/>
    <w:rsid w:val="004E58BE"/>
    <w:rsid w:val="004E5CD3"/>
    <w:rsid w:val="004E7DA9"/>
    <w:rsid w:val="004E7F1F"/>
    <w:rsid w:val="004F056C"/>
    <w:rsid w:val="004F50B9"/>
    <w:rsid w:val="004F6C46"/>
    <w:rsid w:val="004F6F0D"/>
    <w:rsid w:val="004F7F21"/>
    <w:rsid w:val="00501B81"/>
    <w:rsid w:val="00503839"/>
    <w:rsid w:val="00505468"/>
    <w:rsid w:val="00505589"/>
    <w:rsid w:val="00507344"/>
    <w:rsid w:val="00507E3C"/>
    <w:rsid w:val="00512761"/>
    <w:rsid w:val="0051282F"/>
    <w:rsid w:val="005132E2"/>
    <w:rsid w:val="005148E8"/>
    <w:rsid w:val="00516C30"/>
    <w:rsid w:val="00522574"/>
    <w:rsid w:val="00522EC2"/>
    <w:rsid w:val="00523428"/>
    <w:rsid w:val="0052418F"/>
    <w:rsid w:val="00525771"/>
    <w:rsid w:val="005265DD"/>
    <w:rsid w:val="00530A4B"/>
    <w:rsid w:val="005314E5"/>
    <w:rsid w:val="00531636"/>
    <w:rsid w:val="00531F47"/>
    <w:rsid w:val="005331ED"/>
    <w:rsid w:val="00534A5B"/>
    <w:rsid w:val="00534C13"/>
    <w:rsid w:val="00541AD7"/>
    <w:rsid w:val="0054212F"/>
    <w:rsid w:val="0054240B"/>
    <w:rsid w:val="00543E88"/>
    <w:rsid w:val="00544C37"/>
    <w:rsid w:val="0054647F"/>
    <w:rsid w:val="005501B6"/>
    <w:rsid w:val="005514BF"/>
    <w:rsid w:val="00552B41"/>
    <w:rsid w:val="00553910"/>
    <w:rsid w:val="00553C31"/>
    <w:rsid w:val="00555935"/>
    <w:rsid w:val="00556564"/>
    <w:rsid w:val="005600B6"/>
    <w:rsid w:val="005618DE"/>
    <w:rsid w:val="00561FC2"/>
    <w:rsid w:val="005634EF"/>
    <w:rsid w:val="00563A35"/>
    <w:rsid w:val="00564863"/>
    <w:rsid w:val="005664ED"/>
    <w:rsid w:val="00566B4B"/>
    <w:rsid w:val="00567C29"/>
    <w:rsid w:val="0057066C"/>
    <w:rsid w:val="0057232A"/>
    <w:rsid w:val="005734B4"/>
    <w:rsid w:val="00574E11"/>
    <w:rsid w:val="00576829"/>
    <w:rsid w:val="005805C3"/>
    <w:rsid w:val="0058170F"/>
    <w:rsid w:val="005824AD"/>
    <w:rsid w:val="00582B9B"/>
    <w:rsid w:val="00583420"/>
    <w:rsid w:val="005836EE"/>
    <w:rsid w:val="005855D2"/>
    <w:rsid w:val="00585ED6"/>
    <w:rsid w:val="00590C08"/>
    <w:rsid w:val="005912B9"/>
    <w:rsid w:val="00591FBE"/>
    <w:rsid w:val="0059248F"/>
    <w:rsid w:val="00592709"/>
    <w:rsid w:val="00593B41"/>
    <w:rsid w:val="00597C48"/>
    <w:rsid w:val="005A0497"/>
    <w:rsid w:val="005A0F3C"/>
    <w:rsid w:val="005A13E0"/>
    <w:rsid w:val="005A2765"/>
    <w:rsid w:val="005A2DB6"/>
    <w:rsid w:val="005A4811"/>
    <w:rsid w:val="005A5007"/>
    <w:rsid w:val="005A7473"/>
    <w:rsid w:val="005A78DA"/>
    <w:rsid w:val="005B0FDE"/>
    <w:rsid w:val="005B3918"/>
    <w:rsid w:val="005B4C36"/>
    <w:rsid w:val="005B5A8F"/>
    <w:rsid w:val="005B7261"/>
    <w:rsid w:val="005C1407"/>
    <w:rsid w:val="005C259E"/>
    <w:rsid w:val="005C43F0"/>
    <w:rsid w:val="005C4C71"/>
    <w:rsid w:val="005C5062"/>
    <w:rsid w:val="005C5223"/>
    <w:rsid w:val="005C5CC8"/>
    <w:rsid w:val="005C5D91"/>
    <w:rsid w:val="005D0314"/>
    <w:rsid w:val="005D041B"/>
    <w:rsid w:val="005D1939"/>
    <w:rsid w:val="005D20EF"/>
    <w:rsid w:val="005D316E"/>
    <w:rsid w:val="005D344B"/>
    <w:rsid w:val="005D38E2"/>
    <w:rsid w:val="005D39D9"/>
    <w:rsid w:val="005D7006"/>
    <w:rsid w:val="005E1AA3"/>
    <w:rsid w:val="005E1C34"/>
    <w:rsid w:val="005E26CC"/>
    <w:rsid w:val="005E3FCF"/>
    <w:rsid w:val="005F0319"/>
    <w:rsid w:val="005F061B"/>
    <w:rsid w:val="005F0BD9"/>
    <w:rsid w:val="005F1868"/>
    <w:rsid w:val="005F1B6C"/>
    <w:rsid w:val="005F253D"/>
    <w:rsid w:val="005F27A1"/>
    <w:rsid w:val="005F2A0A"/>
    <w:rsid w:val="005F3AA0"/>
    <w:rsid w:val="005F3AD1"/>
    <w:rsid w:val="005F4829"/>
    <w:rsid w:val="005F505F"/>
    <w:rsid w:val="00602AF8"/>
    <w:rsid w:val="00603585"/>
    <w:rsid w:val="006059D9"/>
    <w:rsid w:val="00606AF5"/>
    <w:rsid w:val="00607CDB"/>
    <w:rsid w:val="00610A9F"/>
    <w:rsid w:val="00611B29"/>
    <w:rsid w:val="00613014"/>
    <w:rsid w:val="00613E59"/>
    <w:rsid w:val="00616098"/>
    <w:rsid w:val="00617D90"/>
    <w:rsid w:val="00622030"/>
    <w:rsid w:val="006232B9"/>
    <w:rsid w:val="006235FC"/>
    <w:rsid w:val="00625632"/>
    <w:rsid w:val="00626EAA"/>
    <w:rsid w:val="00627570"/>
    <w:rsid w:val="0063001C"/>
    <w:rsid w:val="0063054B"/>
    <w:rsid w:val="00630E71"/>
    <w:rsid w:val="0063100D"/>
    <w:rsid w:val="0063406B"/>
    <w:rsid w:val="00636B79"/>
    <w:rsid w:val="006402C3"/>
    <w:rsid w:val="00647E23"/>
    <w:rsid w:val="00650E20"/>
    <w:rsid w:val="00651A6E"/>
    <w:rsid w:val="0065335C"/>
    <w:rsid w:val="00653BE4"/>
    <w:rsid w:val="00655991"/>
    <w:rsid w:val="00655E46"/>
    <w:rsid w:val="006565CF"/>
    <w:rsid w:val="006576AA"/>
    <w:rsid w:val="00661348"/>
    <w:rsid w:val="006643A4"/>
    <w:rsid w:val="0066744B"/>
    <w:rsid w:val="00667914"/>
    <w:rsid w:val="0067068C"/>
    <w:rsid w:val="0067135F"/>
    <w:rsid w:val="006778A4"/>
    <w:rsid w:val="00684FE6"/>
    <w:rsid w:val="00685C6E"/>
    <w:rsid w:val="00690BE2"/>
    <w:rsid w:val="00690DFF"/>
    <w:rsid w:val="00690F0A"/>
    <w:rsid w:val="00696E10"/>
    <w:rsid w:val="00697588"/>
    <w:rsid w:val="00697AA1"/>
    <w:rsid w:val="006A0503"/>
    <w:rsid w:val="006A051B"/>
    <w:rsid w:val="006A0C40"/>
    <w:rsid w:val="006A0DCD"/>
    <w:rsid w:val="006A5001"/>
    <w:rsid w:val="006A578F"/>
    <w:rsid w:val="006A5C7D"/>
    <w:rsid w:val="006A76B4"/>
    <w:rsid w:val="006A7AD4"/>
    <w:rsid w:val="006A7B35"/>
    <w:rsid w:val="006A7E72"/>
    <w:rsid w:val="006B390A"/>
    <w:rsid w:val="006B59E6"/>
    <w:rsid w:val="006B6557"/>
    <w:rsid w:val="006C1A4A"/>
    <w:rsid w:val="006C3CBF"/>
    <w:rsid w:val="006C50C2"/>
    <w:rsid w:val="006C734B"/>
    <w:rsid w:val="006C7AA8"/>
    <w:rsid w:val="006D0589"/>
    <w:rsid w:val="006D1ADC"/>
    <w:rsid w:val="006D1F57"/>
    <w:rsid w:val="006D2BAF"/>
    <w:rsid w:val="006D4487"/>
    <w:rsid w:val="006D6114"/>
    <w:rsid w:val="006E6CF6"/>
    <w:rsid w:val="006E758A"/>
    <w:rsid w:val="006F3414"/>
    <w:rsid w:val="006F3FE7"/>
    <w:rsid w:val="006F448D"/>
    <w:rsid w:val="006F5166"/>
    <w:rsid w:val="0070035D"/>
    <w:rsid w:val="0070197D"/>
    <w:rsid w:val="0070413E"/>
    <w:rsid w:val="007074B7"/>
    <w:rsid w:val="007105C5"/>
    <w:rsid w:val="0071374D"/>
    <w:rsid w:val="00714490"/>
    <w:rsid w:val="007161EB"/>
    <w:rsid w:val="00717417"/>
    <w:rsid w:val="00723C1C"/>
    <w:rsid w:val="00725AA1"/>
    <w:rsid w:val="00726FCC"/>
    <w:rsid w:val="007270DD"/>
    <w:rsid w:val="007307F0"/>
    <w:rsid w:val="00730B6B"/>
    <w:rsid w:val="007316D1"/>
    <w:rsid w:val="007319E6"/>
    <w:rsid w:val="007331DB"/>
    <w:rsid w:val="00734244"/>
    <w:rsid w:val="00735580"/>
    <w:rsid w:val="00735C43"/>
    <w:rsid w:val="007405CD"/>
    <w:rsid w:val="00741AD9"/>
    <w:rsid w:val="007421CF"/>
    <w:rsid w:val="0074289A"/>
    <w:rsid w:val="0074355A"/>
    <w:rsid w:val="0074382F"/>
    <w:rsid w:val="00743C83"/>
    <w:rsid w:val="0075131C"/>
    <w:rsid w:val="007527B8"/>
    <w:rsid w:val="0075288D"/>
    <w:rsid w:val="00754FEA"/>
    <w:rsid w:val="00756BDF"/>
    <w:rsid w:val="00763FB2"/>
    <w:rsid w:val="00764201"/>
    <w:rsid w:val="00764A13"/>
    <w:rsid w:val="00765F65"/>
    <w:rsid w:val="007660EC"/>
    <w:rsid w:val="0076617B"/>
    <w:rsid w:val="00770CCB"/>
    <w:rsid w:val="0077384B"/>
    <w:rsid w:val="007768DE"/>
    <w:rsid w:val="00780C7D"/>
    <w:rsid w:val="0078285F"/>
    <w:rsid w:val="007873D3"/>
    <w:rsid w:val="00793567"/>
    <w:rsid w:val="007937FA"/>
    <w:rsid w:val="00793B0D"/>
    <w:rsid w:val="00794DEA"/>
    <w:rsid w:val="007976A7"/>
    <w:rsid w:val="007A03BA"/>
    <w:rsid w:val="007A10A6"/>
    <w:rsid w:val="007A1CCB"/>
    <w:rsid w:val="007A27F2"/>
    <w:rsid w:val="007A2DE0"/>
    <w:rsid w:val="007B13E2"/>
    <w:rsid w:val="007B157B"/>
    <w:rsid w:val="007B2619"/>
    <w:rsid w:val="007B520E"/>
    <w:rsid w:val="007B5B0D"/>
    <w:rsid w:val="007C1DBA"/>
    <w:rsid w:val="007C55B1"/>
    <w:rsid w:val="007D26EC"/>
    <w:rsid w:val="007D570B"/>
    <w:rsid w:val="007E1298"/>
    <w:rsid w:val="007E4E02"/>
    <w:rsid w:val="007E5124"/>
    <w:rsid w:val="007E6256"/>
    <w:rsid w:val="007F020A"/>
    <w:rsid w:val="007F0A34"/>
    <w:rsid w:val="007F4673"/>
    <w:rsid w:val="007F50AF"/>
    <w:rsid w:val="007F5BE0"/>
    <w:rsid w:val="007F62AE"/>
    <w:rsid w:val="007F665B"/>
    <w:rsid w:val="007F67FC"/>
    <w:rsid w:val="0080012C"/>
    <w:rsid w:val="00800A84"/>
    <w:rsid w:val="00800FE6"/>
    <w:rsid w:val="00801122"/>
    <w:rsid w:val="00801A80"/>
    <w:rsid w:val="00802BED"/>
    <w:rsid w:val="00802DEF"/>
    <w:rsid w:val="008030F2"/>
    <w:rsid w:val="008039E1"/>
    <w:rsid w:val="008113EA"/>
    <w:rsid w:val="00816116"/>
    <w:rsid w:val="00816512"/>
    <w:rsid w:val="00817164"/>
    <w:rsid w:val="00817357"/>
    <w:rsid w:val="00817864"/>
    <w:rsid w:val="00824651"/>
    <w:rsid w:val="00825579"/>
    <w:rsid w:val="00825E79"/>
    <w:rsid w:val="0083472C"/>
    <w:rsid w:val="00835695"/>
    <w:rsid w:val="00837629"/>
    <w:rsid w:val="008379D5"/>
    <w:rsid w:val="00837DA3"/>
    <w:rsid w:val="008434B2"/>
    <w:rsid w:val="00843F94"/>
    <w:rsid w:val="00844A42"/>
    <w:rsid w:val="00845B12"/>
    <w:rsid w:val="00845FF2"/>
    <w:rsid w:val="0084709F"/>
    <w:rsid w:val="008477B3"/>
    <w:rsid w:val="00847FAE"/>
    <w:rsid w:val="0085077D"/>
    <w:rsid w:val="00853DFB"/>
    <w:rsid w:val="00854B89"/>
    <w:rsid w:val="00855430"/>
    <w:rsid w:val="00856357"/>
    <w:rsid w:val="00857F1E"/>
    <w:rsid w:val="008608A3"/>
    <w:rsid w:val="00861AB9"/>
    <w:rsid w:val="008656D1"/>
    <w:rsid w:val="00867DDE"/>
    <w:rsid w:val="00870A5B"/>
    <w:rsid w:val="0087197B"/>
    <w:rsid w:val="00875C54"/>
    <w:rsid w:val="008768B9"/>
    <w:rsid w:val="00876B58"/>
    <w:rsid w:val="008846A0"/>
    <w:rsid w:val="00886737"/>
    <w:rsid w:val="00891628"/>
    <w:rsid w:val="00893BD6"/>
    <w:rsid w:val="008942B8"/>
    <w:rsid w:val="00894D01"/>
    <w:rsid w:val="00894D86"/>
    <w:rsid w:val="008955E1"/>
    <w:rsid w:val="0089718D"/>
    <w:rsid w:val="008A02EF"/>
    <w:rsid w:val="008A14AA"/>
    <w:rsid w:val="008A297F"/>
    <w:rsid w:val="008A31C6"/>
    <w:rsid w:val="008A38F4"/>
    <w:rsid w:val="008A3E17"/>
    <w:rsid w:val="008A452C"/>
    <w:rsid w:val="008A540F"/>
    <w:rsid w:val="008A7698"/>
    <w:rsid w:val="008B1E67"/>
    <w:rsid w:val="008B2F6C"/>
    <w:rsid w:val="008B32C2"/>
    <w:rsid w:val="008B3B93"/>
    <w:rsid w:val="008B420F"/>
    <w:rsid w:val="008B520B"/>
    <w:rsid w:val="008B6AEC"/>
    <w:rsid w:val="008B6CFE"/>
    <w:rsid w:val="008B72B7"/>
    <w:rsid w:val="008C05D3"/>
    <w:rsid w:val="008C0BFC"/>
    <w:rsid w:val="008C2AC2"/>
    <w:rsid w:val="008C2E0E"/>
    <w:rsid w:val="008C3FBD"/>
    <w:rsid w:val="008D0D9D"/>
    <w:rsid w:val="008D117B"/>
    <w:rsid w:val="008D130F"/>
    <w:rsid w:val="008D2999"/>
    <w:rsid w:val="008D2C42"/>
    <w:rsid w:val="008D36CE"/>
    <w:rsid w:val="008D38FD"/>
    <w:rsid w:val="008D3B89"/>
    <w:rsid w:val="008D436E"/>
    <w:rsid w:val="008D4467"/>
    <w:rsid w:val="008D58AD"/>
    <w:rsid w:val="008D6EAF"/>
    <w:rsid w:val="008D756B"/>
    <w:rsid w:val="008E450C"/>
    <w:rsid w:val="008E540D"/>
    <w:rsid w:val="008E5606"/>
    <w:rsid w:val="008F43C1"/>
    <w:rsid w:val="008F4BC0"/>
    <w:rsid w:val="008F5031"/>
    <w:rsid w:val="008F708A"/>
    <w:rsid w:val="008F7B65"/>
    <w:rsid w:val="00903BBC"/>
    <w:rsid w:val="00904838"/>
    <w:rsid w:val="00904A37"/>
    <w:rsid w:val="00905359"/>
    <w:rsid w:val="009055D9"/>
    <w:rsid w:val="009136CA"/>
    <w:rsid w:val="00914A3D"/>
    <w:rsid w:val="009150B9"/>
    <w:rsid w:val="00916188"/>
    <w:rsid w:val="0091622E"/>
    <w:rsid w:val="00917667"/>
    <w:rsid w:val="00920472"/>
    <w:rsid w:val="00920F33"/>
    <w:rsid w:val="009219AA"/>
    <w:rsid w:val="009219FC"/>
    <w:rsid w:val="009232DB"/>
    <w:rsid w:val="00923885"/>
    <w:rsid w:val="00923892"/>
    <w:rsid w:val="00923AD8"/>
    <w:rsid w:val="00924133"/>
    <w:rsid w:val="00924DBE"/>
    <w:rsid w:val="00925D37"/>
    <w:rsid w:val="00927AE0"/>
    <w:rsid w:val="009317D4"/>
    <w:rsid w:val="00932226"/>
    <w:rsid w:val="0093387B"/>
    <w:rsid w:val="0093563C"/>
    <w:rsid w:val="00936D79"/>
    <w:rsid w:val="009403E5"/>
    <w:rsid w:val="00941B1A"/>
    <w:rsid w:val="00942ECF"/>
    <w:rsid w:val="0094344F"/>
    <w:rsid w:val="00951186"/>
    <w:rsid w:val="00953551"/>
    <w:rsid w:val="00955CC4"/>
    <w:rsid w:val="0095652B"/>
    <w:rsid w:val="00957324"/>
    <w:rsid w:val="0096187D"/>
    <w:rsid w:val="0096194C"/>
    <w:rsid w:val="009641CF"/>
    <w:rsid w:val="009668AD"/>
    <w:rsid w:val="0097246B"/>
    <w:rsid w:val="00973221"/>
    <w:rsid w:val="00973CFF"/>
    <w:rsid w:val="009743A5"/>
    <w:rsid w:val="00975D03"/>
    <w:rsid w:val="00976792"/>
    <w:rsid w:val="00977B21"/>
    <w:rsid w:val="00977CF4"/>
    <w:rsid w:val="00980438"/>
    <w:rsid w:val="0098686E"/>
    <w:rsid w:val="00993E9F"/>
    <w:rsid w:val="009A0927"/>
    <w:rsid w:val="009A1A67"/>
    <w:rsid w:val="009A2B9C"/>
    <w:rsid w:val="009A52D4"/>
    <w:rsid w:val="009A6180"/>
    <w:rsid w:val="009A6253"/>
    <w:rsid w:val="009A68EC"/>
    <w:rsid w:val="009A7B1F"/>
    <w:rsid w:val="009B1F9F"/>
    <w:rsid w:val="009B32F3"/>
    <w:rsid w:val="009B6403"/>
    <w:rsid w:val="009B7D37"/>
    <w:rsid w:val="009B7E68"/>
    <w:rsid w:val="009C09E8"/>
    <w:rsid w:val="009C2EF3"/>
    <w:rsid w:val="009C40AD"/>
    <w:rsid w:val="009C46BE"/>
    <w:rsid w:val="009C53A1"/>
    <w:rsid w:val="009C7291"/>
    <w:rsid w:val="009D066B"/>
    <w:rsid w:val="009D0AE4"/>
    <w:rsid w:val="009D0BCE"/>
    <w:rsid w:val="009D45A2"/>
    <w:rsid w:val="009D4AFF"/>
    <w:rsid w:val="009D4E5C"/>
    <w:rsid w:val="009D7556"/>
    <w:rsid w:val="009D7AC4"/>
    <w:rsid w:val="009E069A"/>
    <w:rsid w:val="009E368A"/>
    <w:rsid w:val="009E4713"/>
    <w:rsid w:val="009E53EC"/>
    <w:rsid w:val="009E5623"/>
    <w:rsid w:val="009E6609"/>
    <w:rsid w:val="009E6C2B"/>
    <w:rsid w:val="009F0733"/>
    <w:rsid w:val="009F19EF"/>
    <w:rsid w:val="009F4450"/>
    <w:rsid w:val="009F764E"/>
    <w:rsid w:val="00A000A0"/>
    <w:rsid w:val="00A02ACB"/>
    <w:rsid w:val="00A037EA"/>
    <w:rsid w:val="00A05726"/>
    <w:rsid w:val="00A1041D"/>
    <w:rsid w:val="00A13066"/>
    <w:rsid w:val="00A146BC"/>
    <w:rsid w:val="00A17F18"/>
    <w:rsid w:val="00A1AF19"/>
    <w:rsid w:val="00A20FE1"/>
    <w:rsid w:val="00A24663"/>
    <w:rsid w:val="00A249B4"/>
    <w:rsid w:val="00A26DD8"/>
    <w:rsid w:val="00A303BD"/>
    <w:rsid w:val="00A3278C"/>
    <w:rsid w:val="00A36537"/>
    <w:rsid w:val="00A426C7"/>
    <w:rsid w:val="00A438B1"/>
    <w:rsid w:val="00A450E4"/>
    <w:rsid w:val="00A450F6"/>
    <w:rsid w:val="00A46744"/>
    <w:rsid w:val="00A50F91"/>
    <w:rsid w:val="00A53635"/>
    <w:rsid w:val="00A53A65"/>
    <w:rsid w:val="00A54687"/>
    <w:rsid w:val="00A5706B"/>
    <w:rsid w:val="00A5711C"/>
    <w:rsid w:val="00A61D4C"/>
    <w:rsid w:val="00A63B1D"/>
    <w:rsid w:val="00A6432F"/>
    <w:rsid w:val="00A705D7"/>
    <w:rsid w:val="00A70B75"/>
    <w:rsid w:val="00A71D2D"/>
    <w:rsid w:val="00A72951"/>
    <w:rsid w:val="00A7365F"/>
    <w:rsid w:val="00A75A44"/>
    <w:rsid w:val="00A768B3"/>
    <w:rsid w:val="00A76DA8"/>
    <w:rsid w:val="00A77EBD"/>
    <w:rsid w:val="00A82016"/>
    <w:rsid w:val="00A8225E"/>
    <w:rsid w:val="00A853C7"/>
    <w:rsid w:val="00A902C7"/>
    <w:rsid w:val="00A91096"/>
    <w:rsid w:val="00A93961"/>
    <w:rsid w:val="00A949A1"/>
    <w:rsid w:val="00A9789C"/>
    <w:rsid w:val="00A979AA"/>
    <w:rsid w:val="00AA0C6C"/>
    <w:rsid w:val="00AA1BFD"/>
    <w:rsid w:val="00AA3AF1"/>
    <w:rsid w:val="00AA61FB"/>
    <w:rsid w:val="00AA75E5"/>
    <w:rsid w:val="00AA7750"/>
    <w:rsid w:val="00AB2AC9"/>
    <w:rsid w:val="00AB2BC9"/>
    <w:rsid w:val="00AB2F03"/>
    <w:rsid w:val="00AB377B"/>
    <w:rsid w:val="00AB3E39"/>
    <w:rsid w:val="00AC0908"/>
    <w:rsid w:val="00AC1088"/>
    <w:rsid w:val="00AC4735"/>
    <w:rsid w:val="00AC6E76"/>
    <w:rsid w:val="00AD0FD4"/>
    <w:rsid w:val="00AD1351"/>
    <w:rsid w:val="00AD2222"/>
    <w:rsid w:val="00AD2CF4"/>
    <w:rsid w:val="00AD3595"/>
    <w:rsid w:val="00AD6217"/>
    <w:rsid w:val="00AD6D76"/>
    <w:rsid w:val="00AD7A3E"/>
    <w:rsid w:val="00AE20B4"/>
    <w:rsid w:val="00AE3062"/>
    <w:rsid w:val="00AE31E2"/>
    <w:rsid w:val="00AE3459"/>
    <w:rsid w:val="00AE3B95"/>
    <w:rsid w:val="00AE44D3"/>
    <w:rsid w:val="00AE6ABD"/>
    <w:rsid w:val="00AF1938"/>
    <w:rsid w:val="00AF243C"/>
    <w:rsid w:val="00AF53C7"/>
    <w:rsid w:val="00AF5E68"/>
    <w:rsid w:val="00B00343"/>
    <w:rsid w:val="00B059FB"/>
    <w:rsid w:val="00B11700"/>
    <w:rsid w:val="00B11843"/>
    <w:rsid w:val="00B11B31"/>
    <w:rsid w:val="00B12C67"/>
    <w:rsid w:val="00B14BFF"/>
    <w:rsid w:val="00B1578D"/>
    <w:rsid w:val="00B22061"/>
    <w:rsid w:val="00B23D72"/>
    <w:rsid w:val="00B30A47"/>
    <w:rsid w:val="00B3243E"/>
    <w:rsid w:val="00B32E2A"/>
    <w:rsid w:val="00B358D1"/>
    <w:rsid w:val="00B3591A"/>
    <w:rsid w:val="00B35D96"/>
    <w:rsid w:val="00B36793"/>
    <w:rsid w:val="00B36BC9"/>
    <w:rsid w:val="00B41B01"/>
    <w:rsid w:val="00B41DAB"/>
    <w:rsid w:val="00B42CE6"/>
    <w:rsid w:val="00B437F0"/>
    <w:rsid w:val="00B452C7"/>
    <w:rsid w:val="00B454EA"/>
    <w:rsid w:val="00B45601"/>
    <w:rsid w:val="00B5082B"/>
    <w:rsid w:val="00B5165A"/>
    <w:rsid w:val="00B526DC"/>
    <w:rsid w:val="00B52DC6"/>
    <w:rsid w:val="00B53346"/>
    <w:rsid w:val="00B551D5"/>
    <w:rsid w:val="00B607A5"/>
    <w:rsid w:val="00B607CD"/>
    <w:rsid w:val="00B63712"/>
    <w:rsid w:val="00B63918"/>
    <w:rsid w:val="00B660D0"/>
    <w:rsid w:val="00B724AA"/>
    <w:rsid w:val="00B739CB"/>
    <w:rsid w:val="00B741B2"/>
    <w:rsid w:val="00B767B9"/>
    <w:rsid w:val="00B76BFF"/>
    <w:rsid w:val="00B841B3"/>
    <w:rsid w:val="00B84351"/>
    <w:rsid w:val="00B850B9"/>
    <w:rsid w:val="00B8635A"/>
    <w:rsid w:val="00B86BAA"/>
    <w:rsid w:val="00B87C73"/>
    <w:rsid w:val="00B921E2"/>
    <w:rsid w:val="00B92CB0"/>
    <w:rsid w:val="00B93185"/>
    <w:rsid w:val="00B93774"/>
    <w:rsid w:val="00B93B03"/>
    <w:rsid w:val="00B9419D"/>
    <w:rsid w:val="00B94B84"/>
    <w:rsid w:val="00B951AE"/>
    <w:rsid w:val="00B9530D"/>
    <w:rsid w:val="00B964D0"/>
    <w:rsid w:val="00B96F92"/>
    <w:rsid w:val="00BA496B"/>
    <w:rsid w:val="00BA5E3A"/>
    <w:rsid w:val="00BB2187"/>
    <w:rsid w:val="00BB3C2F"/>
    <w:rsid w:val="00BB48D6"/>
    <w:rsid w:val="00BB556F"/>
    <w:rsid w:val="00BC0D05"/>
    <w:rsid w:val="00BC2D1B"/>
    <w:rsid w:val="00BC397B"/>
    <w:rsid w:val="00BC49CD"/>
    <w:rsid w:val="00BCA7BC"/>
    <w:rsid w:val="00BD411E"/>
    <w:rsid w:val="00BD5941"/>
    <w:rsid w:val="00BD5F04"/>
    <w:rsid w:val="00BD7375"/>
    <w:rsid w:val="00BD77D7"/>
    <w:rsid w:val="00BD7819"/>
    <w:rsid w:val="00BE1D74"/>
    <w:rsid w:val="00BE7E24"/>
    <w:rsid w:val="00BF5078"/>
    <w:rsid w:val="00BF6A0C"/>
    <w:rsid w:val="00C01774"/>
    <w:rsid w:val="00C037FB"/>
    <w:rsid w:val="00C05105"/>
    <w:rsid w:val="00C05FFB"/>
    <w:rsid w:val="00C070EF"/>
    <w:rsid w:val="00C076AC"/>
    <w:rsid w:val="00C1057C"/>
    <w:rsid w:val="00C13A51"/>
    <w:rsid w:val="00C13D0F"/>
    <w:rsid w:val="00C1549D"/>
    <w:rsid w:val="00C15BB8"/>
    <w:rsid w:val="00C16727"/>
    <w:rsid w:val="00C24557"/>
    <w:rsid w:val="00C251DA"/>
    <w:rsid w:val="00C3574B"/>
    <w:rsid w:val="00C36522"/>
    <w:rsid w:val="00C41740"/>
    <w:rsid w:val="00C4525C"/>
    <w:rsid w:val="00C473B0"/>
    <w:rsid w:val="00C51306"/>
    <w:rsid w:val="00C52134"/>
    <w:rsid w:val="00C55F8E"/>
    <w:rsid w:val="00C57C4A"/>
    <w:rsid w:val="00C6177D"/>
    <w:rsid w:val="00C6356A"/>
    <w:rsid w:val="00C6470A"/>
    <w:rsid w:val="00C64D72"/>
    <w:rsid w:val="00C6517E"/>
    <w:rsid w:val="00C70A86"/>
    <w:rsid w:val="00C7213E"/>
    <w:rsid w:val="00C7230E"/>
    <w:rsid w:val="00C73490"/>
    <w:rsid w:val="00C7511C"/>
    <w:rsid w:val="00C7536F"/>
    <w:rsid w:val="00C75B42"/>
    <w:rsid w:val="00C75CB1"/>
    <w:rsid w:val="00C80E2F"/>
    <w:rsid w:val="00C81DA8"/>
    <w:rsid w:val="00C8334A"/>
    <w:rsid w:val="00C8346B"/>
    <w:rsid w:val="00C84150"/>
    <w:rsid w:val="00C8750D"/>
    <w:rsid w:val="00C91CDC"/>
    <w:rsid w:val="00C92C2B"/>
    <w:rsid w:val="00C95EF1"/>
    <w:rsid w:val="00C9675F"/>
    <w:rsid w:val="00CA1E7C"/>
    <w:rsid w:val="00CA3A7C"/>
    <w:rsid w:val="00CA4329"/>
    <w:rsid w:val="00CA4CA5"/>
    <w:rsid w:val="00CA5E1E"/>
    <w:rsid w:val="00CA66C8"/>
    <w:rsid w:val="00CB2A8F"/>
    <w:rsid w:val="00CB6538"/>
    <w:rsid w:val="00CC020A"/>
    <w:rsid w:val="00CC3175"/>
    <w:rsid w:val="00CD28CB"/>
    <w:rsid w:val="00CD2DC2"/>
    <w:rsid w:val="00CD60FF"/>
    <w:rsid w:val="00CD64B3"/>
    <w:rsid w:val="00CD756F"/>
    <w:rsid w:val="00CD77F3"/>
    <w:rsid w:val="00CE081C"/>
    <w:rsid w:val="00CE15B0"/>
    <w:rsid w:val="00CE18E0"/>
    <w:rsid w:val="00CE3104"/>
    <w:rsid w:val="00CE341C"/>
    <w:rsid w:val="00CE47DC"/>
    <w:rsid w:val="00CE66D3"/>
    <w:rsid w:val="00CE6D18"/>
    <w:rsid w:val="00CE796F"/>
    <w:rsid w:val="00CF1AE6"/>
    <w:rsid w:val="00CF31BB"/>
    <w:rsid w:val="00CF3B7B"/>
    <w:rsid w:val="00CF553F"/>
    <w:rsid w:val="00D00F3E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524D"/>
    <w:rsid w:val="00D17E56"/>
    <w:rsid w:val="00D27898"/>
    <w:rsid w:val="00D30854"/>
    <w:rsid w:val="00D31907"/>
    <w:rsid w:val="00D31EF3"/>
    <w:rsid w:val="00D34201"/>
    <w:rsid w:val="00D352A5"/>
    <w:rsid w:val="00D357CB"/>
    <w:rsid w:val="00D36A2B"/>
    <w:rsid w:val="00D37B4E"/>
    <w:rsid w:val="00D37D71"/>
    <w:rsid w:val="00D40223"/>
    <w:rsid w:val="00D409BE"/>
    <w:rsid w:val="00D42BB9"/>
    <w:rsid w:val="00D430FB"/>
    <w:rsid w:val="00D51213"/>
    <w:rsid w:val="00D5361C"/>
    <w:rsid w:val="00D62CD1"/>
    <w:rsid w:val="00D635B5"/>
    <w:rsid w:val="00D641BB"/>
    <w:rsid w:val="00D657CA"/>
    <w:rsid w:val="00D6670F"/>
    <w:rsid w:val="00D66F70"/>
    <w:rsid w:val="00D705C3"/>
    <w:rsid w:val="00D71190"/>
    <w:rsid w:val="00D715BA"/>
    <w:rsid w:val="00D72822"/>
    <w:rsid w:val="00D73A27"/>
    <w:rsid w:val="00D7558C"/>
    <w:rsid w:val="00D76741"/>
    <w:rsid w:val="00D77BC9"/>
    <w:rsid w:val="00D819F5"/>
    <w:rsid w:val="00D83D17"/>
    <w:rsid w:val="00D84FF9"/>
    <w:rsid w:val="00D90497"/>
    <w:rsid w:val="00D917E8"/>
    <w:rsid w:val="00D92993"/>
    <w:rsid w:val="00D93821"/>
    <w:rsid w:val="00D93983"/>
    <w:rsid w:val="00D95FDF"/>
    <w:rsid w:val="00D96B48"/>
    <w:rsid w:val="00D97E92"/>
    <w:rsid w:val="00DA12F4"/>
    <w:rsid w:val="00DA1B66"/>
    <w:rsid w:val="00DA612D"/>
    <w:rsid w:val="00DA72C4"/>
    <w:rsid w:val="00DB03B3"/>
    <w:rsid w:val="00DB19FB"/>
    <w:rsid w:val="00DB1CBE"/>
    <w:rsid w:val="00DB2C71"/>
    <w:rsid w:val="00DB5B76"/>
    <w:rsid w:val="00DB79B9"/>
    <w:rsid w:val="00DC0296"/>
    <w:rsid w:val="00DC06A4"/>
    <w:rsid w:val="00DC0804"/>
    <w:rsid w:val="00DC17B9"/>
    <w:rsid w:val="00DC26FB"/>
    <w:rsid w:val="00DC2ED5"/>
    <w:rsid w:val="00DC3A1F"/>
    <w:rsid w:val="00DC4DA8"/>
    <w:rsid w:val="00DC4E1D"/>
    <w:rsid w:val="00DC7377"/>
    <w:rsid w:val="00DC783F"/>
    <w:rsid w:val="00DD1328"/>
    <w:rsid w:val="00DD21C2"/>
    <w:rsid w:val="00DD31F8"/>
    <w:rsid w:val="00DD3D10"/>
    <w:rsid w:val="00DD3EDC"/>
    <w:rsid w:val="00DD44FC"/>
    <w:rsid w:val="00DE050E"/>
    <w:rsid w:val="00DE2DAA"/>
    <w:rsid w:val="00DE52EF"/>
    <w:rsid w:val="00DF5EF9"/>
    <w:rsid w:val="00DF78B2"/>
    <w:rsid w:val="00E043F9"/>
    <w:rsid w:val="00E05269"/>
    <w:rsid w:val="00E0572A"/>
    <w:rsid w:val="00E12297"/>
    <w:rsid w:val="00E12AB6"/>
    <w:rsid w:val="00E12F5F"/>
    <w:rsid w:val="00E16200"/>
    <w:rsid w:val="00E1684B"/>
    <w:rsid w:val="00E175A5"/>
    <w:rsid w:val="00E177AF"/>
    <w:rsid w:val="00E17C58"/>
    <w:rsid w:val="00E20391"/>
    <w:rsid w:val="00E2379E"/>
    <w:rsid w:val="00E3224E"/>
    <w:rsid w:val="00E32E8D"/>
    <w:rsid w:val="00E33458"/>
    <w:rsid w:val="00E33D89"/>
    <w:rsid w:val="00E3438F"/>
    <w:rsid w:val="00E359A2"/>
    <w:rsid w:val="00E362A5"/>
    <w:rsid w:val="00E36322"/>
    <w:rsid w:val="00E3687B"/>
    <w:rsid w:val="00E36F54"/>
    <w:rsid w:val="00E37CBC"/>
    <w:rsid w:val="00E37F56"/>
    <w:rsid w:val="00E401E1"/>
    <w:rsid w:val="00E418D9"/>
    <w:rsid w:val="00E451F2"/>
    <w:rsid w:val="00E47502"/>
    <w:rsid w:val="00E475A7"/>
    <w:rsid w:val="00E47805"/>
    <w:rsid w:val="00E47E3F"/>
    <w:rsid w:val="00E522E5"/>
    <w:rsid w:val="00E52E27"/>
    <w:rsid w:val="00E54784"/>
    <w:rsid w:val="00E548AF"/>
    <w:rsid w:val="00E56A8B"/>
    <w:rsid w:val="00E56AF1"/>
    <w:rsid w:val="00E64B6E"/>
    <w:rsid w:val="00E64F2E"/>
    <w:rsid w:val="00E678E2"/>
    <w:rsid w:val="00E71E8B"/>
    <w:rsid w:val="00E72642"/>
    <w:rsid w:val="00E74572"/>
    <w:rsid w:val="00E752D6"/>
    <w:rsid w:val="00E76BE3"/>
    <w:rsid w:val="00E81AB9"/>
    <w:rsid w:val="00E82FA7"/>
    <w:rsid w:val="00E844A5"/>
    <w:rsid w:val="00E871F0"/>
    <w:rsid w:val="00E9001D"/>
    <w:rsid w:val="00E92875"/>
    <w:rsid w:val="00E94206"/>
    <w:rsid w:val="00E964F3"/>
    <w:rsid w:val="00E9725C"/>
    <w:rsid w:val="00EA3E0C"/>
    <w:rsid w:val="00EA6532"/>
    <w:rsid w:val="00EA7462"/>
    <w:rsid w:val="00EA7BDF"/>
    <w:rsid w:val="00EB1036"/>
    <w:rsid w:val="00EB124F"/>
    <w:rsid w:val="00EB163A"/>
    <w:rsid w:val="00EB249A"/>
    <w:rsid w:val="00EC0C64"/>
    <w:rsid w:val="00EC2FF0"/>
    <w:rsid w:val="00EC31D3"/>
    <w:rsid w:val="00EC36BD"/>
    <w:rsid w:val="00EC4C67"/>
    <w:rsid w:val="00EC64CA"/>
    <w:rsid w:val="00ED008E"/>
    <w:rsid w:val="00ED0899"/>
    <w:rsid w:val="00ED234C"/>
    <w:rsid w:val="00ED6171"/>
    <w:rsid w:val="00EE0FD0"/>
    <w:rsid w:val="00EE1625"/>
    <w:rsid w:val="00EE1D62"/>
    <w:rsid w:val="00EE3EA2"/>
    <w:rsid w:val="00EE6952"/>
    <w:rsid w:val="00EE7A44"/>
    <w:rsid w:val="00EE7BE4"/>
    <w:rsid w:val="00EF06FC"/>
    <w:rsid w:val="00EF0D16"/>
    <w:rsid w:val="00EF2FD1"/>
    <w:rsid w:val="00F03F9A"/>
    <w:rsid w:val="00F040FC"/>
    <w:rsid w:val="00F05886"/>
    <w:rsid w:val="00F069ED"/>
    <w:rsid w:val="00F1160C"/>
    <w:rsid w:val="00F12AD7"/>
    <w:rsid w:val="00F132A0"/>
    <w:rsid w:val="00F133D0"/>
    <w:rsid w:val="00F136B1"/>
    <w:rsid w:val="00F16D14"/>
    <w:rsid w:val="00F21082"/>
    <w:rsid w:val="00F2210F"/>
    <w:rsid w:val="00F24299"/>
    <w:rsid w:val="00F269F0"/>
    <w:rsid w:val="00F270B2"/>
    <w:rsid w:val="00F27814"/>
    <w:rsid w:val="00F3175C"/>
    <w:rsid w:val="00F346F0"/>
    <w:rsid w:val="00F35D2F"/>
    <w:rsid w:val="00F35FC7"/>
    <w:rsid w:val="00F36B19"/>
    <w:rsid w:val="00F426C3"/>
    <w:rsid w:val="00F43F9B"/>
    <w:rsid w:val="00F45CE3"/>
    <w:rsid w:val="00F46460"/>
    <w:rsid w:val="00F47B55"/>
    <w:rsid w:val="00F53236"/>
    <w:rsid w:val="00F549CC"/>
    <w:rsid w:val="00F54ADB"/>
    <w:rsid w:val="00F566D5"/>
    <w:rsid w:val="00F571C7"/>
    <w:rsid w:val="00F63EC5"/>
    <w:rsid w:val="00F67AA2"/>
    <w:rsid w:val="00F70B0F"/>
    <w:rsid w:val="00F73E38"/>
    <w:rsid w:val="00F74F0B"/>
    <w:rsid w:val="00F763F2"/>
    <w:rsid w:val="00F7730F"/>
    <w:rsid w:val="00F80CEC"/>
    <w:rsid w:val="00F81544"/>
    <w:rsid w:val="00F81DED"/>
    <w:rsid w:val="00F850F4"/>
    <w:rsid w:val="00F9450F"/>
    <w:rsid w:val="00F9550A"/>
    <w:rsid w:val="00FA0EF5"/>
    <w:rsid w:val="00FA1921"/>
    <w:rsid w:val="00FA2DBF"/>
    <w:rsid w:val="00FA3890"/>
    <w:rsid w:val="00FA3A34"/>
    <w:rsid w:val="00FA48D7"/>
    <w:rsid w:val="00FA5202"/>
    <w:rsid w:val="00FA797A"/>
    <w:rsid w:val="00FB1A0C"/>
    <w:rsid w:val="00FB297C"/>
    <w:rsid w:val="00FB33A4"/>
    <w:rsid w:val="00FB3949"/>
    <w:rsid w:val="00FB4275"/>
    <w:rsid w:val="00FB7746"/>
    <w:rsid w:val="00FC0041"/>
    <w:rsid w:val="00FC2D4E"/>
    <w:rsid w:val="00FC3921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E7E38"/>
    <w:rsid w:val="00FF1F9F"/>
    <w:rsid w:val="00FF541C"/>
    <w:rsid w:val="0158CF2C"/>
    <w:rsid w:val="017B4F6A"/>
    <w:rsid w:val="0223D8DE"/>
    <w:rsid w:val="026CEA05"/>
    <w:rsid w:val="035E1277"/>
    <w:rsid w:val="04117C33"/>
    <w:rsid w:val="04164154"/>
    <w:rsid w:val="042908C5"/>
    <w:rsid w:val="04BC4328"/>
    <w:rsid w:val="055608D1"/>
    <w:rsid w:val="05B974CA"/>
    <w:rsid w:val="0624B2BE"/>
    <w:rsid w:val="0883692C"/>
    <w:rsid w:val="0B28A31E"/>
    <w:rsid w:val="0CF89505"/>
    <w:rsid w:val="1015D702"/>
    <w:rsid w:val="10357CC2"/>
    <w:rsid w:val="116EF6B6"/>
    <w:rsid w:val="12ACD14E"/>
    <w:rsid w:val="130E4045"/>
    <w:rsid w:val="13453C40"/>
    <w:rsid w:val="16442274"/>
    <w:rsid w:val="164454D5"/>
    <w:rsid w:val="179D6012"/>
    <w:rsid w:val="17B2CFAE"/>
    <w:rsid w:val="1AE46E3A"/>
    <w:rsid w:val="1AF30F7A"/>
    <w:rsid w:val="1C7DEE45"/>
    <w:rsid w:val="1E0B3350"/>
    <w:rsid w:val="1EC120C7"/>
    <w:rsid w:val="24782878"/>
    <w:rsid w:val="251A1516"/>
    <w:rsid w:val="276F1EBE"/>
    <w:rsid w:val="27BD4DBF"/>
    <w:rsid w:val="27F041CF"/>
    <w:rsid w:val="2873C950"/>
    <w:rsid w:val="2A287D2A"/>
    <w:rsid w:val="2C5598F3"/>
    <w:rsid w:val="2CF6C085"/>
    <w:rsid w:val="2F520AF2"/>
    <w:rsid w:val="3097B73A"/>
    <w:rsid w:val="31D4D3D7"/>
    <w:rsid w:val="3304C28B"/>
    <w:rsid w:val="331E2ADA"/>
    <w:rsid w:val="332F888B"/>
    <w:rsid w:val="33840715"/>
    <w:rsid w:val="33C7CD8C"/>
    <w:rsid w:val="348E15FB"/>
    <w:rsid w:val="35A3FBEE"/>
    <w:rsid w:val="3692CDAD"/>
    <w:rsid w:val="36C20155"/>
    <w:rsid w:val="3745F6EA"/>
    <w:rsid w:val="39BCE0CB"/>
    <w:rsid w:val="3A307BEB"/>
    <w:rsid w:val="3A74B1BB"/>
    <w:rsid w:val="3B0EDCF5"/>
    <w:rsid w:val="3BDBAE79"/>
    <w:rsid w:val="3E955450"/>
    <w:rsid w:val="3F9F3D33"/>
    <w:rsid w:val="42190D34"/>
    <w:rsid w:val="4268827F"/>
    <w:rsid w:val="43FE1FF6"/>
    <w:rsid w:val="4477B912"/>
    <w:rsid w:val="4536D00C"/>
    <w:rsid w:val="45E842D2"/>
    <w:rsid w:val="48F0CF68"/>
    <w:rsid w:val="4B9E1AC9"/>
    <w:rsid w:val="4C7600BD"/>
    <w:rsid w:val="4D31DBF0"/>
    <w:rsid w:val="4D99DC93"/>
    <w:rsid w:val="4FFA16EF"/>
    <w:rsid w:val="504B4EED"/>
    <w:rsid w:val="50C6E9CB"/>
    <w:rsid w:val="54F12EB1"/>
    <w:rsid w:val="56DBCBA1"/>
    <w:rsid w:val="590D751C"/>
    <w:rsid w:val="5A3AC7C1"/>
    <w:rsid w:val="5B790E8B"/>
    <w:rsid w:val="5E466DBC"/>
    <w:rsid w:val="5E74CD55"/>
    <w:rsid w:val="60E9ADA7"/>
    <w:rsid w:val="60FAC44A"/>
    <w:rsid w:val="61574E48"/>
    <w:rsid w:val="616C0DB9"/>
    <w:rsid w:val="619F64C4"/>
    <w:rsid w:val="61C5C4FD"/>
    <w:rsid w:val="639DA4C7"/>
    <w:rsid w:val="64147CBC"/>
    <w:rsid w:val="64EA4D37"/>
    <w:rsid w:val="66C6FB8C"/>
    <w:rsid w:val="66F4CF2C"/>
    <w:rsid w:val="67CCFF00"/>
    <w:rsid w:val="68A1785E"/>
    <w:rsid w:val="68E08289"/>
    <w:rsid w:val="68FA680B"/>
    <w:rsid w:val="69284890"/>
    <w:rsid w:val="69F55B87"/>
    <w:rsid w:val="6D5111B3"/>
    <w:rsid w:val="6E100676"/>
    <w:rsid w:val="6F765AC6"/>
    <w:rsid w:val="6F882291"/>
    <w:rsid w:val="704ED3C9"/>
    <w:rsid w:val="705DAADC"/>
    <w:rsid w:val="70E66B69"/>
    <w:rsid w:val="71EDB242"/>
    <w:rsid w:val="72032399"/>
    <w:rsid w:val="72492074"/>
    <w:rsid w:val="747EBE10"/>
    <w:rsid w:val="75D11CBE"/>
    <w:rsid w:val="7616FD95"/>
    <w:rsid w:val="7819C6A3"/>
    <w:rsid w:val="78406977"/>
    <w:rsid w:val="7A19F9F3"/>
    <w:rsid w:val="7A8956DF"/>
    <w:rsid w:val="7AFCF42D"/>
    <w:rsid w:val="7CA23456"/>
    <w:rsid w:val="7CFD8077"/>
    <w:rsid w:val="7D460DC8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3F19E1B4-1C36-4564-AB7C-E1380FE7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21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D484B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0D484B"/>
    <w:pPr>
      <w:keepNext/>
      <w:numPr>
        <w:numId w:val="20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3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0D484B"/>
    <w:rPr>
      <w:b/>
      <w:sz w:val="32"/>
      <w:szCs w:val="28"/>
    </w:rPr>
  </w:style>
  <w:style w:type="character" w:customStyle="1" w:styleId="Heading2Char">
    <w:name w:val="Heading 2 Char"/>
    <w:link w:val="Heading2"/>
    <w:rsid w:val="000D484B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5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6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4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4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7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qFormat/>
    <w:rsid w:val="00137057"/>
    <w:pPr>
      <w:keepNext/>
      <w:numPr>
        <w:numId w:val="15"/>
      </w:numPr>
    </w:p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9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7B5B0D" w:rsidP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7B5B0D" w:rsidP="007B5B0D">
          <w:pPr>
            <w:pStyle w:val="5C17574EDE1B4107A2D6F501B57B30FA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03197"/>
    <w:rsid w:val="000140B9"/>
    <w:rsid w:val="00054FB3"/>
    <w:rsid w:val="00090ECE"/>
    <w:rsid w:val="000F7B3A"/>
    <w:rsid w:val="001078B0"/>
    <w:rsid w:val="00133116"/>
    <w:rsid w:val="001622BE"/>
    <w:rsid w:val="00215D09"/>
    <w:rsid w:val="0027209D"/>
    <w:rsid w:val="002C1D18"/>
    <w:rsid w:val="002E1414"/>
    <w:rsid w:val="00305E0C"/>
    <w:rsid w:val="003137A0"/>
    <w:rsid w:val="00317185"/>
    <w:rsid w:val="003335B9"/>
    <w:rsid w:val="003539AA"/>
    <w:rsid w:val="0036076C"/>
    <w:rsid w:val="003B456B"/>
    <w:rsid w:val="00403C33"/>
    <w:rsid w:val="0044772B"/>
    <w:rsid w:val="00447E0B"/>
    <w:rsid w:val="00496BFD"/>
    <w:rsid w:val="004A1AC5"/>
    <w:rsid w:val="004B58B0"/>
    <w:rsid w:val="004C2DED"/>
    <w:rsid w:val="004C3FAC"/>
    <w:rsid w:val="004E2EFD"/>
    <w:rsid w:val="004E47CA"/>
    <w:rsid w:val="004E55D5"/>
    <w:rsid w:val="00505589"/>
    <w:rsid w:val="0053061D"/>
    <w:rsid w:val="005314E5"/>
    <w:rsid w:val="00543103"/>
    <w:rsid w:val="00572814"/>
    <w:rsid w:val="005D316E"/>
    <w:rsid w:val="006136A6"/>
    <w:rsid w:val="00616098"/>
    <w:rsid w:val="006402C3"/>
    <w:rsid w:val="00697584"/>
    <w:rsid w:val="006C79A2"/>
    <w:rsid w:val="006E6CF6"/>
    <w:rsid w:val="0070197D"/>
    <w:rsid w:val="0070511F"/>
    <w:rsid w:val="00726252"/>
    <w:rsid w:val="007331DB"/>
    <w:rsid w:val="007405CD"/>
    <w:rsid w:val="0074382F"/>
    <w:rsid w:val="00793EDF"/>
    <w:rsid w:val="007B5B0D"/>
    <w:rsid w:val="0081442A"/>
    <w:rsid w:val="008379D5"/>
    <w:rsid w:val="00845FF2"/>
    <w:rsid w:val="008E3858"/>
    <w:rsid w:val="00936D79"/>
    <w:rsid w:val="0097200A"/>
    <w:rsid w:val="009D7AC4"/>
    <w:rsid w:val="00A20C1B"/>
    <w:rsid w:val="00A3278C"/>
    <w:rsid w:val="00A438B1"/>
    <w:rsid w:val="00A47674"/>
    <w:rsid w:val="00B56E02"/>
    <w:rsid w:val="00B63712"/>
    <w:rsid w:val="00B93B03"/>
    <w:rsid w:val="00BB30E0"/>
    <w:rsid w:val="00BC397B"/>
    <w:rsid w:val="00BE603B"/>
    <w:rsid w:val="00CA4329"/>
    <w:rsid w:val="00CF1938"/>
    <w:rsid w:val="00CF3B7B"/>
    <w:rsid w:val="00D723EA"/>
    <w:rsid w:val="00D72822"/>
    <w:rsid w:val="00DD2CCE"/>
    <w:rsid w:val="00E12AB6"/>
    <w:rsid w:val="00E17C58"/>
    <w:rsid w:val="00E21009"/>
    <w:rsid w:val="00E31400"/>
    <w:rsid w:val="00E7192E"/>
    <w:rsid w:val="00E86920"/>
    <w:rsid w:val="00EA7BDF"/>
    <w:rsid w:val="00EB5D5A"/>
    <w:rsid w:val="00F4676C"/>
    <w:rsid w:val="00FA2DBF"/>
    <w:rsid w:val="00FA5202"/>
    <w:rsid w:val="00FD523C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B5B0D"/>
    <w:rPr>
      <w:color w:val="808080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1">
    <w:name w:val="5C17574EDE1B4107A2D6F501B57B30FA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EDRM041-529205256-23899</_dlc_DocId>
    <_dlc_DocIdUrl xmlns="2d3e4d8c-86b1-4eee-8356-b02c606ab54c">
      <Url>https://vec365.sharepoint.com/sites/EDRM-041/_layouts/15/DocIdRedir.aspx?ID=EDRM041-529205256-23899</Url>
      <Description>EDRM041-529205256-23899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5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5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2B20A10-1AAC-4B1A-A75E-059861541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3</Pages>
  <Words>558</Words>
  <Characters>3224</Characters>
  <Application>Microsoft Office Word</Application>
  <DocSecurity>6</DocSecurity>
  <Lines>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Voting Centre Manager (EVCM) -Early Voting Centre Manager (EVCM) - Duty Statement</vt:lpstr>
    </vt:vector>
  </TitlesOfParts>
  <Company>Victorian Electorial Commission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Voting Centre Manager (EVCM) -Early Voting Centre Manager (EVCM) - Duty Statement</dc:title>
  <dc:subject/>
  <dc:creator>VEC</dc:creator>
  <cp:keywords/>
  <dc:description/>
  <cp:lastModifiedBy>Roy Phillips</cp:lastModifiedBy>
  <cp:revision>2</cp:revision>
  <cp:lastPrinted>2013-06-18T05:24:00Z</cp:lastPrinted>
  <dcterms:created xsi:type="dcterms:W3CDTF">2026-08-06T05:21:00Z</dcterms:created>
  <dcterms:modified xsi:type="dcterms:W3CDTF">2026-08-06T05:21:00Z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ocument Type">
    <vt:lpwstr/>
  </property>
  <property fmtid="{D5CDD505-2E9C-101B-9397-08002B2CF9AE}" pid="20" name="Records Category">
    <vt:lpwstr/>
  </property>
  <property fmtid="{D5CDD505-2E9C-101B-9397-08002B2CF9AE}" pid="21" name="nchBranch">
    <vt:lpwstr>71;#Human Resources Branch|b3764e27-e4a9-4db4-9e35-b4ac20d1165a</vt:lpwstr>
  </property>
  <property fmtid="{D5CDD505-2E9C-101B-9397-08002B2CF9AE}" pid="22" name="TriggerFlowInfo">
    <vt:lpwstr/>
  </property>
  <property fmtid="{D5CDD505-2E9C-101B-9397-08002B2CF9AE}" pid="23" name="i0f84bba906045b4af568ee102a52dcb">
    <vt:lpwstr>Position Management|2afb4f43-6046-4a2a-bd36-d202dedaee34</vt:lpwstr>
  </property>
  <property fmtid="{D5CDD505-2E9C-101B-9397-08002B2CF9AE}" pid="24" name="MediaServiceImageTags">
    <vt:lpwstr/>
  </property>
  <property fmtid="{D5CDD505-2E9C-101B-9397-08002B2CF9AE}" pid="25" name="SharedWithUsers">
    <vt:lpwstr>94;#Mairead Doyle;#90;#Sue Lang;#40;#Andy Cousins</vt:lpwstr>
  </property>
  <property fmtid="{D5CDD505-2E9C-101B-9397-08002B2CF9AE}" pid="26" name="Branch">
    <vt:lpwstr/>
  </property>
  <property fmtid="{D5CDD505-2E9C-101B-9397-08002B2CF9AE}" pid="27" name="Datelastreviewed">
    <vt:filetime>2023-10-31T13:00:00Z</vt:filetime>
  </property>
  <property fmtid="{D5CDD505-2E9C-101B-9397-08002B2CF9AE}" pid="28" name="Document_x0020_Type">
    <vt:lpwstr/>
  </property>
  <property fmtid="{D5CDD505-2E9C-101B-9397-08002B2CF9AE}" pid="29" name="Records_x0020_Category">
    <vt:lpwstr/>
  </property>
  <property fmtid="{D5CDD505-2E9C-101B-9397-08002B2CF9AE}" pid="30" name="oebf8776aeef45c2ac52031d8b3a3a05">
    <vt:lpwstr/>
  </property>
  <property fmtid="{D5CDD505-2E9C-101B-9397-08002B2CF9AE}" pid="31" name="n313aaee84f34c5181c1bf8429be1e14">
    <vt:lpwstr>Active|3c1b80f4-978f-4574-8fae-920648947029</vt:lpwstr>
  </property>
  <property fmtid="{D5CDD505-2E9C-101B-9397-08002B2CF9AE}" pid="32" name="g27cbe6a8534470090c2084bae4d830a">
    <vt:lpwstr/>
  </property>
  <property fmtid="{D5CDD505-2E9C-101B-9397-08002B2CF9AE}" pid="33" name="k8ac677a5b284ae9b558dfebc9dd44ba">
    <vt:lpwstr/>
  </property>
  <property fmtid="{D5CDD505-2E9C-101B-9397-08002B2CF9AE}" pid="34" name="Disposition">
    <vt:lpwstr>1;#Active|3c1b80f4-978f-4574-8fae-920648947029</vt:lpwstr>
  </property>
  <property fmtid="{D5CDD505-2E9C-101B-9397-08002B2CF9AE}" pid="35" name="Agency">
    <vt:lpwstr>12;#Victorian Electoral Commission|80f02476-18e5-44b8-b6bf-9dffda064e6e</vt:lpwstr>
  </property>
  <property fmtid="{D5CDD505-2E9C-101B-9397-08002B2CF9AE}" pid="36" name="_dlc_DocIdItemGuid">
    <vt:lpwstr>b96d7891-9157-4b38-b142-374bf87efbaf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2026-06-12T17:35:15Z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1cb725e7-c440-427c-a85a-68340d171332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