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3B17" w14:textId="6C997625" w:rsidR="075BBF65" w:rsidRDefault="075BBF65" w:rsidP="0009343B">
      <w:pPr>
        <w:pStyle w:val="Heading1"/>
      </w:pPr>
    </w:p>
    <w:p w14:paraId="50288A49" w14:textId="317BCD74" w:rsidR="00FC0041" w:rsidRPr="0009343B" w:rsidRDefault="0009343B" w:rsidP="0009343B">
      <w:pPr>
        <w:pStyle w:val="Heading1"/>
      </w:pPr>
      <w:r w:rsidRPr="0009343B">
        <w:t>Counting Officer (CO) - Duty Statement</w:t>
      </w:r>
    </w:p>
    <w:p w14:paraId="2146E35B" w14:textId="77777777" w:rsidR="0009343B" w:rsidRPr="00653BE4" w:rsidRDefault="0009343B" w:rsidP="00B47AB0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2D5E15" w14:paraId="50288A4C" w14:textId="77777777" w:rsidTr="00C11D74">
        <w:trPr>
          <w:cantSplit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2D5E15" w:rsidRDefault="00FC0041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D5E15">
              <w:rPr>
                <w:rFonts w:cs="Arial"/>
                <w:sz w:val="22"/>
              </w:rPr>
              <w:t>T</w:t>
            </w:r>
            <w:r w:rsidR="00DC26FB" w:rsidRPr="002D5E15">
              <w:rPr>
                <w:rFonts w:cs="Arial"/>
                <w:sz w:val="22"/>
              </w:rPr>
              <w:t>itle</w:t>
            </w:r>
            <w:r w:rsidRPr="002D5E15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71419055" w:rsidR="00FC0041" w:rsidRPr="002D5E15" w:rsidRDefault="00054BF1" w:rsidP="00B47AB0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2D5E15">
                  <w:rPr>
                    <w:rStyle w:val="Style5"/>
                  </w:rPr>
                  <w:t>Counting Officer</w:t>
                </w:r>
              </w:p>
            </w:tc>
          </w:sdtContent>
        </w:sdt>
      </w:tr>
      <w:tr w:rsidR="009E368A" w:rsidRPr="002D5E15" w14:paraId="303AA6C9" w14:textId="77777777" w:rsidTr="00C11D74">
        <w:trPr>
          <w:cantSplit/>
          <w:jc w:val="center"/>
        </w:trPr>
        <w:tc>
          <w:tcPr>
            <w:tcW w:w="1840" w:type="pct"/>
            <w:vAlign w:val="center"/>
          </w:tcPr>
          <w:p w14:paraId="35073E48" w14:textId="2B0C804A" w:rsidR="009E368A" w:rsidRPr="002D5E15" w:rsidRDefault="009E368A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D5E15">
              <w:rPr>
                <w:rFonts w:cs="Arial"/>
                <w:sz w:val="22"/>
              </w:rPr>
              <w:t>C</w:t>
            </w:r>
            <w:r w:rsidR="00DC26FB" w:rsidRPr="002D5E15">
              <w:rPr>
                <w:rFonts w:cs="Arial"/>
                <w:sz w:val="22"/>
              </w:rPr>
              <w:t>lassification</w:t>
            </w:r>
            <w:r w:rsidRPr="002D5E15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alias w:val="Classification"/>
            <w:tag w:val="Classification"/>
            <w:id w:val="-1887405947"/>
            <w:lock w:val="sdtLocked"/>
            <w:placeholder>
              <w:docPart w:val="6D3566502C884F43B99502493C48ACBC"/>
            </w:placeholder>
            <w15:color w:val="000000"/>
            <w:dropDownList>
              <w:listItem w:value="Choose an item."/>
              <w:listItem w:displayText="VPS Grade 1" w:value="VPS Grade 1"/>
              <w:listItem w:displayText="VPS Grade 2.1" w:value="VPS Grade 2.1"/>
              <w:listItem w:displayText="VPS Grade 2.2" w:value="VPS Grade 2.2"/>
              <w:listItem w:displayText="VPS Grade 3.1" w:value="VPS Grade 3.1"/>
              <w:listItem w:displayText="VPS Grade 3.2" w:value="VPS Grade 3.2"/>
              <w:listItem w:displayText="VPS Grade 4" w:value="VPS Grade 4"/>
              <w:listItem w:displayText="VPS Grade 5.1" w:value="VPS Grade 5.1"/>
              <w:listItem w:displayText="VPS Grade 5.2" w:value="VPS Grade 5.2"/>
              <w:listItem w:displayText="VPS Grade 6.1" w:value="VPS Grade 6.1"/>
              <w:listItem w:displayText="VPS Grade 6.2" w:value="VPS Grade 6.2"/>
              <w:listItem w:displayText="VPS Grade 7.1" w:value="VPS Grade 7.1"/>
              <w:listItem w:displayText="VPS Grade 7.2" w:value="VPS Grade 7.2"/>
              <w:listItem w:displayText="VPS Grade 7.3" w:value="VPS Grade 7.3"/>
              <w:listItem w:displayText="SES-1" w:value="SES-1"/>
              <w:listItem w:displayText="SES-2" w:value="SES-2"/>
              <w:listItem w:displayText="SES-3" w:value="SES-3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71ED1B3B" w14:textId="4403BF15" w:rsidR="009E368A" w:rsidRPr="002D5E15" w:rsidRDefault="00866A86" w:rsidP="00B47AB0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2D5E15">
                  <w:rPr>
                    <w:rStyle w:val="Style1"/>
                    <w:rFonts w:ascii="GT Walsheim Light" w:hAnsi="GT Walsheim Light"/>
                    <w:sz w:val="22"/>
                  </w:rPr>
                  <w:t>VPS Grade 1</w:t>
                </w:r>
              </w:p>
            </w:tc>
          </w:sdtContent>
        </w:sdt>
      </w:tr>
      <w:tr w:rsidR="007F67FC" w:rsidRPr="002D5E15" w14:paraId="4CA5D75F" w14:textId="77777777" w:rsidTr="00C11D74">
        <w:trPr>
          <w:cantSplit/>
          <w:jc w:val="center"/>
        </w:trPr>
        <w:tc>
          <w:tcPr>
            <w:tcW w:w="1840" w:type="pct"/>
            <w:vAlign w:val="center"/>
          </w:tcPr>
          <w:p w14:paraId="5AB6E6A0" w14:textId="5C80756F" w:rsidR="007F67FC" w:rsidRPr="002D5E15" w:rsidRDefault="007F67FC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D5E15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35BA71A0" w14:textId="0B62989D" w:rsidR="007F67FC" w:rsidRPr="002D5E15" w:rsidRDefault="00866A86" w:rsidP="00B47AB0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2D5E15">
              <w:rPr>
                <w:rStyle w:val="Style1"/>
                <w:rFonts w:ascii="GT Walsheim Light" w:hAnsi="GT Walsheim Light"/>
                <w:sz w:val="22"/>
              </w:rPr>
              <w:t>$3</w:t>
            </w:r>
            <w:r w:rsidR="00D951DC">
              <w:rPr>
                <w:rStyle w:val="Style1"/>
                <w:rFonts w:ascii="GT Walsheim Light" w:hAnsi="GT Walsheim Light"/>
                <w:sz w:val="22"/>
              </w:rPr>
              <w:t>7.20</w:t>
            </w:r>
            <w:r w:rsidRPr="002D5E15">
              <w:rPr>
                <w:rStyle w:val="Style1"/>
                <w:rFonts w:ascii="GT Walsheim Light" w:hAnsi="GT Walsheim Light"/>
                <w:sz w:val="22"/>
              </w:rPr>
              <w:t xml:space="preserve"> (includes 25% casual loading)</w:t>
            </w:r>
          </w:p>
        </w:tc>
      </w:tr>
      <w:tr w:rsidR="00FC0041" w:rsidRPr="002D5E15" w14:paraId="50288A55" w14:textId="77777777" w:rsidTr="00C11D74">
        <w:trPr>
          <w:cantSplit/>
          <w:jc w:val="center"/>
        </w:trPr>
        <w:tc>
          <w:tcPr>
            <w:tcW w:w="1840" w:type="pct"/>
            <w:vAlign w:val="center"/>
          </w:tcPr>
          <w:p w14:paraId="50288A53" w14:textId="750B458D" w:rsidR="00FC0041" w:rsidRPr="002D5E15" w:rsidRDefault="00593B41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D5E15">
              <w:rPr>
                <w:rFonts w:cs="Arial"/>
                <w:sz w:val="22"/>
              </w:rPr>
              <w:t>R</w:t>
            </w:r>
            <w:r w:rsidR="00DC26FB" w:rsidRPr="002D5E15">
              <w:rPr>
                <w:rFonts w:cs="Arial"/>
                <w:sz w:val="22"/>
              </w:rPr>
              <w:t>eports to</w:t>
            </w:r>
            <w:r w:rsidRPr="002D5E15">
              <w:rPr>
                <w:rFonts w:cs="Arial"/>
                <w:sz w:val="22"/>
              </w:rPr>
              <w:t>: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1786465243"/>
            <w:placeholder>
              <w:docPart w:val="5C17574EDE1B4107A2D6F501B57B30FA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3A1C6EE5" w:rsidR="00FC0041" w:rsidRPr="002D5E15" w:rsidRDefault="00866A86" w:rsidP="00B47AB0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2D5E15">
                  <w:rPr>
                    <w:rStyle w:val="Style1"/>
                    <w:rFonts w:ascii="GT Walsheim Light" w:hAnsi="GT Walsheim Light"/>
                    <w:sz w:val="22"/>
                  </w:rPr>
                  <w:t>Count</w:t>
                </w:r>
                <w:r w:rsidR="24457009" w:rsidRPr="002D5E15">
                  <w:rPr>
                    <w:rStyle w:val="Style1"/>
                    <w:rFonts w:ascii="GT Walsheim Light" w:hAnsi="GT Walsheim Light"/>
                    <w:sz w:val="22"/>
                  </w:rPr>
                  <w:t>ing</w:t>
                </w:r>
                <w:r w:rsidRPr="002D5E15">
                  <w:rPr>
                    <w:rStyle w:val="Style1"/>
                    <w:rFonts w:ascii="GT Walsheim Light" w:hAnsi="GT Walsheim Light"/>
                    <w:sz w:val="22"/>
                  </w:rPr>
                  <w:t xml:space="preserve"> Team Leader</w:t>
                </w:r>
              </w:p>
            </w:tc>
          </w:sdtContent>
        </w:sdt>
      </w:tr>
      <w:tr w:rsidR="00DE050E" w:rsidRPr="002D5E15" w14:paraId="057DD9C8" w14:textId="77777777" w:rsidTr="00C11D74">
        <w:trPr>
          <w:cantSplit/>
          <w:jc w:val="center"/>
        </w:trPr>
        <w:tc>
          <w:tcPr>
            <w:tcW w:w="1840" w:type="pct"/>
            <w:vAlign w:val="center"/>
          </w:tcPr>
          <w:p w14:paraId="19274CBC" w14:textId="4FD96F69" w:rsidR="00DE050E" w:rsidRPr="002D5E15" w:rsidRDefault="00DE050E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2D5E15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10994EF8" w:rsidR="00DE050E" w:rsidRPr="002D5E15" w:rsidRDefault="003A2E60" w:rsidP="00B47AB0">
            <w:pPr>
              <w:spacing w:line="276" w:lineRule="auto"/>
              <w:rPr>
                <w:rStyle w:val="Style1"/>
                <w:rFonts w:ascii="GT Walsheim Light" w:hAnsi="GT Walsheim Light"/>
                <w:sz w:val="22"/>
              </w:rPr>
            </w:pPr>
            <w:r w:rsidRPr="002D5E15">
              <w:rPr>
                <w:rStyle w:val="Style1"/>
                <w:rFonts w:ascii="GT Walsheim Light" w:hAnsi="GT Walsheim Light"/>
                <w:sz w:val="22"/>
              </w:rPr>
              <w:t>Various (positions available across Victoria)</w:t>
            </w:r>
          </w:p>
        </w:tc>
      </w:tr>
      <w:tr w:rsidR="00914A3D" w:rsidRPr="002D5E15" w14:paraId="0F36160F" w14:textId="77777777" w:rsidTr="00C11D74">
        <w:trPr>
          <w:cantSplit/>
          <w:trHeight w:val="275"/>
          <w:jc w:val="center"/>
        </w:trPr>
        <w:tc>
          <w:tcPr>
            <w:tcW w:w="1840" w:type="pct"/>
            <w:vAlign w:val="center"/>
          </w:tcPr>
          <w:p w14:paraId="3ABC0ED7" w14:textId="07DDEB24" w:rsidR="00914A3D" w:rsidRPr="002D5E15" w:rsidRDefault="00D804DF" w:rsidP="00B47AB0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Last</w:t>
            </w:r>
            <w:r w:rsidR="00914A3D" w:rsidRPr="002D5E15">
              <w:rPr>
                <w:rFonts w:cs="Arial"/>
                <w:sz w:val="22"/>
              </w:rPr>
              <w:t xml:space="preserve"> </w:t>
            </w:r>
            <w:r w:rsidR="00B3243E" w:rsidRPr="002D5E15">
              <w:rPr>
                <w:rFonts w:cs="Arial"/>
                <w:sz w:val="22"/>
              </w:rPr>
              <w:t>reviewed</w:t>
            </w:r>
            <w:r w:rsidR="006A7E72" w:rsidRPr="002D5E15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1"/>
              <w:rFonts w:ascii="GT Walsheim Light" w:hAnsi="GT Walsheim Light"/>
              <w:sz w:val="22"/>
            </w:rPr>
            <w:id w:val="-904990677"/>
            <w:placeholder>
              <w:docPart w:val="AEB7C77467F24E3FA49158ABD23FF4DB"/>
            </w:placeholder>
            <w15:color w:val="000000"/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3160" w:type="pct"/>
                <w:vAlign w:val="center"/>
              </w:tcPr>
              <w:p w14:paraId="5B921B81" w14:textId="46E0B6DE" w:rsidR="00914A3D" w:rsidRPr="002D5E15" w:rsidRDefault="002D5E15" w:rsidP="00B47AB0">
                <w:pPr>
                  <w:spacing w:line="276" w:lineRule="auto"/>
                  <w:jc w:val="both"/>
                  <w:rPr>
                    <w:rStyle w:val="Style1"/>
                    <w:rFonts w:ascii="GT Walsheim Light" w:hAnsi="GT Walsheim Light"/>
                    <w:sz w:val="22"/>
                  </w:rPr>
                </w:pPr>
                <w:r w:rsidRPr="00D804DF">
                  <w:rPr>
                    <w:sz w:val="22"/>
                    <w:szCs w:val="20"/>
                  </w:rPr>
                  <w:t>J</w:t>
                </w:r>
                <w:r w:rsidR="00D804DF" w:rsidRPr="00D804DF">
                  <w:rPr>
                    <w:sz w:val="22"/>
                    <w:szCs w:val="20"/>
                  </w:rPr>
                  <w:t>une</w:t>
                </w:r>
                <w:r w:rsidRPr="00D804DF">
                  <w:rPr>
                    <w:sz w:val="22"/>
                    <w:szCs w:val="20"/>
                  </w:rPr>
                  <w:t xml:space="preserve"> 2026</w:t>
                </w:r>
              </w:p>
            </w:tc>
          </w:sdtContent>
        </w:sdt>
      </w:tr>
    </w:tbl>
    <w:p w14:paraId="2E813064" w14:textId="77F54914" w:rsidR="006F3414" w:rsidRPr="00866A86" w:rsidRDefault="006F3414" w:rsidP="00B47AB0">
      <w:pPr>
        <w:spacing w:line="276" w:lineRule="auto"/>
        <w:rPr>
          <w:szCs w:val="24"/>
        </w:rPr>
      </w:pPr>
    </w:p>
    <w:p w14:paraId="5DE5994A" w14:textId="787EEACB" w:rsidR="00E44FE3" w:rsidRPr="00A56008" w:rsidRDefault="00E44FE3" w:rsidP="00A56008">
      <w:pPr>
        <w:pStyle w:val="Heading2"/>
      </w:pPr>
      <w:r w:rsidRPr="00A56008">
        <w:t xml:space="preserve">Position statement </w:t>
      </w:r>
    </w:p>
    <w:p w14:paraId="4790DD41" w14:textId="32CD5E9F" w:rsidR="005F0BD9" w:rsidRPr="00D951DC" w:rsidRDefault="00B05D2C" w:rsidP="00B47AB0">
      <w:pPr>
        <w:spacing w:line="276" w:lineRule="auto"/>
        <w:rPr>
          <w:rFonts w:cs="Arial"/>
          <w:b/>
          <w:bCs/>
          <w:caps/>
          <w:color w:val="A91D3F"/>
          <w:sz w:val="22"/>
        </w:rPr>
      </w:pPr>
      <w:r w:rsidRPr="00D951DC">
        <w:rPr>
          <w:sz w:val="22"/>
        </w:rPr>
        <w:t xml:space="preserve">This role </w:t>
      </w:r>
      <w:r w:rsidR="00054BF1" w:rsidRPr="00D951DC">
        <w:rPr>
          <w:rFonts w:cs="Arial"/>
          <w:sz w:val="22"/>
        </w:rPr>
        <w:t>is responsible for sorting and counting ballot papers accurately, securely, and in accordance with electoral procedures.</w:t>
      </w:r>
    </w:p>
    <w:p w14:paraId="7F0A4C53" w14:textId="77777777" w:rsidR="00323924" w:rsidRDefault="00323924" w:rsidP="00B47AB0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52F3CA31" w:rsidR="005F0BD9" w:rsidRDefault="00AB377B" w:rsidP="00A56008">
      <w:pPr>
        <w:pStyle w:val="Heading2"/>
      </w:pPr>
      <w:r>
        <w:t>Du</w:t>
      </w:r>
      <w:r w:rsidR="000330EE">
        <w:t>ties</w:t>
      </w:r>
      <w:r>
        <w:t xml:space="preserve"> </w:t>
      </w:r>
    </w:p>
    <w:p w14:paraId="6723294F" w14:textId="49D6BD80" w:rsidR="00B05D2C" w:rsidRPr="00D951DC" w:rsidRDefault="00B05D2C" w:rsidP="00B47AB0">
      <w:pPr>
        <w:spacing w:line="276" w:lineRule="auto"/>
        <w:rPr>
          <w:sz w:val="22"/>
        </w:rPr>
      </w:pPr>
      <w:r w:rsidRPr="00D951DC">
        <w:rPr>
          <w:sz w:val="22"/>
        </w:rPr>
        <w:t>The</w:t>
      </w:r>
      <w:r w:rsidR="00866A86" w:rsidRPr="00D951DC">
        <w:rPr>
          <w:sz w:val="22"/>
        </w:rPr>
        <w:t xml:space="preserve"> Counting Officer</w:t>
      </w:r>
      <w:r w:rsidRPr="00D951DC">
        <w:rPr>
          <w:sz w:val="22"/>
        </w:rPr>
        <w:t>:</w:t>
      </w:r>
    </w:p>
    <w:p w14:paraId="6CFFD0E5" w14:textId="58C62709" w:rsidR="004746B4" w:rsidRPr="00D951DC" w:rsidRDefault="004746B4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 xml:space="preserve">is familiar with </w:t>
      </w:r>
      <w:r w:rsidR="00CA5574" w:rsidRPr="6E1708CD">
        <w:rPr>
          <w:sz w:val="22"/>
        </w:rPr>
        <w:t>ballot paper formality</w:t>
      </w:r>
    </w:p>
    <w:p w14:paraId="2CFDC958" w14:textId="77777777" w:rsidR="004746B4" w:rsidRPr="00D951DC" w:rsidRDefault="004746B4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bookmarkStart w:id="0" w:name="_Int_c435ZvCJ"/>
      <w:r w:rsidRPr="6E1708CD">
        <w:rPr>
          <w:sz w:val="22"/>
        </w:rPr>
        <w:t>maintains the security of ballot papers and other election materials at all times</w:t>
      </w:r>
      <w:bookmarkEnd w:id="0"/>
    </w:p>
    <w:p w14:paraId="43A83F22" w14:textId="77777777" w:rsidR="006F09DF" w:rsidRPr="00D951DC" w:rsidRDefault="004746B4" w:rsidP="00B47AB0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00D951DC">
        <w:rPr>
          <w:sz w:val="22"/>
        </w:rPr>
        <w:t>operates note counting and letter opening machines (training provided)</w:t>
      </w:r>
    </w:p>
    <w:p w14:paraId="75A80F03" w14:textId="460987E8" w:rsidR="004746B4" w:rsidRPr="00D951DC" w:rsidRDefault="004746B4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opens postal declaration envelopes and extracts ballot papers</w:t>
      </w:r>
    </w:p>
    <w:p w14:paraId="129C7527" w14:textId="77777777" w:rsidR="004746B4" w:rsidRPr="00D951DC" w:rsidRDefault="004746B4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completes tracking documentation during counting as specified in procedures</w:t>
      </w:r>
    </w:p>
    <w:p w14:paraId="73B03BF3" w14:textId="0F438F5C" w:rsidR="0063515E" w:rsidRPr="00D951DC" w:rsidRDefault="0063515E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performs counts as directed and according to procedures and training</w:t>
      </w:r>
    </w:p>
    <w:p w14:paraId="1D9FD1E4" w14:textId="77777777" w:rsidR="004746B4" w:rsidRPr="00D951DC" w:rsidRDefault="004746B4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completes results documentation as directed</w:t>
      </w:r>
    </w:p>
    <w:p w14:paraId="1E8504E4" w14:textId="41851EE9" w:rsidR="004746B4" w:rsidRPr="00D951DC" w:rsidRDefault="00DF1BA1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 xml:space="preserve">for Parliamentary elections </w:t>
      </w:r>
      <w:r w:rsidR="004746B4" w:rsidRPr="6E1708CD">
        <w:rPr>
          <w:sz w:val="22"/>
        </w:rPr>
        <w:t xml:space="preserve">prepares batches </w:t>
      </w:r>
      <w:r w:rsidR="007706AB" w:rsidRPr="6E1708CD">
        <w:rPr>
          <w:sz w:val="22"/>
        </w:rPr>
        <w:t>for</w:t>
      </w:r>
      <w:r w:rsidR="002C1835" w:rsidRPr="6E1708CD">
        <w:rPr>
          <w:sz w:val="22"/>
        </w:rPr>
        <w:t xml:space="preserve"> all region </w:t>
      </w:r>
      <w:r w:rsidR="004746B4" w:rsidRPr="6E1708CD">
        <w:rPr>
          <w:sz w:val="22"/>
        </w:rPr>
        <w:t xml:space="preserve">ballot papers for dispatch to the </w:t>
      </w:r>
      <w:r w:rsidR="00DD793F" w:rsidRPr="6E1708CD">
        <w:rPr>
          <w:sz w:val="22"/>
        </w:rPr>
        <w:t>computer</w:t>
      </w:r>
      <w:r w:rsidR="004746B4" w:rsidRPr="6E1708CD">
        <w:rPr>
          <w:sz w:val="22"/>
        </w:rPr>
        <w:t xml:space="preserve"> count)</w:t>
      </w:r>
      <w:r w:rsidR="005F7B38" w:rsidRPr="6E1708CD">
        <w:rPr>
          <w:sz w:val="22"/>
        </w:rPr>
        <w:t xml:space="preserve"> </w:t>
      </w:r>
      <w:r w:rsidR="002C1835" w:rsidRPr="6E1708CD">
        <w:rPr>
          <w:sz w:val="22"/>
        </w:rPr>
        <w:t>area</w:t>
      </w:r>
    </w:p>
    <w:p w14:paraId="31C19F41" w14:textId="6FCA2CAB" w:rsidR="009B1F8D" w:rsidRPr="00D951DC" w:rsidRDefault="009B1F8D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perform vote exchange activities as directed and according to procedures and training</w:t>
      </w:r>
    </w:p>
    <w:p w14:paraId="5E87BDCD" w14:textId="608B461B" w:rsidR="00134C88" w:rsidRPr="00D951DC" w:rsidRDefault="005646EC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>u</w:t>
      </w:r>
      <w:r w:rsidR="00445CAC" w:rsidRPr="6E1708CD">
        <w:rPr>
          <w:sz w:val="22"/>
        </w:rPr>
        <w:t>nderstand</w:t>
      </w:r>
      <w:r w:rsidRPr="6E1708CD">
        <w:rPr>
          <w:sz w:val="22"/>
        </w:rPr>
        <w:t>s</w:t>
      </w:r>
      <w:r w:rsidR="00445CAC" w:rsidRPr="6E1708CD">
        <w:rPr>
          <w:sz w:val="22"/>
        </w:rPr>
        <w:t xml:space="preserve"> and </w:t>
      </w:r>
      <w:r w:rsidR="00835064" w:rsidRPr="6E1708CD">
        <w:rPr>
          <w:sz w:val="22"/>
        </w:rPr>
        <w:t>follows</w:t>
      </w:r>
      <w:r w:rsidR="005F0BD9" w:rsidRPr="6E1708CD">
        <w:rPr>
          <w:sz w:val="22"/>
        </w:rPr>
        <w:t xml:space="preserve"> the VEC code of conduct, VEC policies, guidelines and procedures, and risk </w:t>
      </w:r>
      <w:r w:rsidR="000B3A55" w:rsidRPr="6E1708CD">
        <w:rPr>
          <w:sz w:val="22"/>
        </w:rPr>
        <w:t>standard</w:t>
      </w:r>
      <w:r w:rsidR="009232DB" w:rsidRPr="6E1708CD">
        <w:rPr>
          <w:sz w:val="22"/>
        </w:rPr>
        <w:t xml:space="preserve"> procedures</w:t>
      </w:r>
    </w:p>
    <w:p w14:paraId="7E4AEBFE" w14:textId="18948B6E" w:rsidR="005F0BD9" w:rsidRPr="00D951DC" w:rsidRDefault="430D664B" w:rsidP="6E1708CD">
      <w:pPr>
        <w:pStyle w:val="ListParagraph"/>
        <w:numPr>
          <w:ilvl w:val="0"/>
          <w:numId w:val="23"/>
        </w:numPr>
        <w:spacing w:line="276" w:lineRule="auto"/>
        <w:rPr>
          <w:sz w:val="22"/>
        </w:rPr>
      </w:pPr>
      <w:r w:rsidRPr="6E1708CD">
        <w:rPr>
          <w:sz w:val="22"/>
        </w:rPr>
        <w:t xml:space="preserve">performs </w:t>
      </w:r>
      <w:r w:rsidR="484C53E1" w:rsidRPr="6E1708CD">
        <w:rPr>
          <w:sz w:val="22"/>
        </w:rPr>
        <w:t>o</w:t>
      </w:r>
      <w:r w:rsidR="0712DE1E" w:rsidRPr="6E1708CD">
        <w:rPr>
          <w:sz w:val="22"/>
        </w:rPr>
        <w:t xml:space="preserve">ther duties as requested. </w:t>
      </w:r>
    </w:p>
    <w:p w14:paraId="1B4C6F54" w14:textId="77777777" w:rsidR="005F0BD9" w:rsidRPr="00653BE4" w:rsidRDefault="005F0BD9" w:rsidP="00B47AB0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4C43A40D" w14:textId="427B0DFC" w:rsidR="0013075D" w:rsidRDefault="000330EE" w:rsidP="00A56008">
      <w:pPr>
        <w:pStyle w:val="Heading2"/>
      </w:pPr>
      <w:r>
        <w:t xml:space="preserve">Key selection criteria </w:t>
      </w:r>
    </w:p>
    <w:p w14:paraId="1E8557D6" w14:textId="362C31C7" w:rsidR="00835064" w:rsidRPr="00CF6258" w:rsidRDefault="00835064" w:rsidP="00B47AB0">
      <w:p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 xml:space="preserve">The </w:t>
      </w:r>
      <w:r w:rsidR="004746B4" w:rsidRPr="00CF6258">
        <w:rPr>
          <w:sz w:val="22"/>
          <w:szCs w:val="20"/>
        </w:rPr>
        <w:t xml:space="preserve">Counting Officer </w:t>
      </w:r>
      <w:r w:rsidRPr="00CF6258">
        <w:rPr>
          <w:sz w:val="22"/>
          <w:szCs w:val="20"/>
        </w:rPr>
        <w:t>is able to:</w:t>
      </w:r>
    </w:p>
    <w:p w14:paraId="6435261B" w14:textId="591ADBFC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follow electoral procedures and be familiar with ballot paper formality rules</w:t>
      </w:r>
    </w:p>
    <w:p w14:paraId="6603D7D6" w14:textId="0AD4BC6B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</w:rPr>
      </w:pPr>
      <w:r w:rsidRPr="6E1708CD">
        <w:rPr>
          <w:sz w:val="22"/>
        </w:rPr>
        <w:lastRenderedPageBreak/>
        <w:t>follow</w:t>
      </w:r>
      <w:r w:rsidR="00F316A3" w:rsidRPr="6E1708CD">
        <w:rPr>
          <w:sz w:val="22"/>
        </w:rPr>
        <w:t xml:space="preserve"> further </w:t>
      </w:r>
      <w:r w:rsidRPr="6E1708CD">
        <w:rPr>
          <w:sz w:val="22"/>
        </w:rPr>
        <w:t>scrutiny processes as directed</w:t>
      </w:r>
    </w:p>
    <w:p w14:paraId="5BF4BD31" w14:textId="77777777" w:rsidR="00A07A2F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 xml:space="preserve">maintain </w:t>
      </w:r>
      <w:r w:rsidR="00A07A2F" w:rsidRPr="00CF6258">
        <w:rPr>
          <w:sz w:val="22"/>
          <w:szCs w:val="20"/>
        </w:rPr>
        <w:t xml:space="preserve">accuracy, </w:t>
      </w:r>
      <w:r w:rsidRPr="00CF6258">
        <w:rPr>
          <w:sz w:val="22"/>
          <w:szCs w:val="20"/>
        </w:rPr>
        <w:t xml:space="preserve">precision </w:t>
      </w:r>
      <w:r w:rsidR="00A07A2F" w:rsidRPr="00CF6258">
        <w:rPr>
          <w:sz w:val="22"/>
          <w:szCs w:val="20"/>
        </w:rPr>
        <w:t xml:space="preserve">and attention to detail </w:t>
      </w:r>
      <w:r w:rsidRPr="00CF6258">
        <w:rPr>
          <w:sz w:val="22"/>
          <w:szCs w:val="20"/>
        </w:rPr>
        <w:t>during repetitive tasks</w:t>
      </w:r>
    </w:p>
    <w:p w14:paraId="0011F167" w14:textId="2FC7E425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identify errors or irregularities</w:t>
      </w:r>
      <w:r w:rsidR="00A07A2F" w:rsidRPr="00CF6258">
        <w:rPr>
          <w:sz w:val="22"/>
          <w:szCs w:val="20"/>
        </w:rPr>
        <w:t xml:space="preserve"> </w:t>
      </w:r>
      <w:r w:rsidR="009824D2" w:rsidRPr="00CF6258">
        <w:rPr>
          <w:sz w:val="22"/>
          <w:szCs w:val="20"/>
        </w:rPr>
        <w:t>when sorting ballot papers</w:t>
      </w:r>
    </w:p>
    <w:p w14:paraId="4B66BFC7" w14:textId="69EA7A57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operate note</w:t>
      </w:r>
      <w:r w:rsidRPr="00CF6258">
        <w:rPr>
          <w:rFonts w:ascii="Cambria Math" w:hAnsi="Cambria Math" w:cs="Cambria Math"/>
          <w:sz w:val="22"/>
          <w:szCs w:val="20"/>
        </w:rPr>
        <w:t>‑</w:t>
      </w:r>
      <w:r w:rsidRPr="00CF6258">
        <w:rPr>
          <w:sz w:val="22"/>
          <w:szCs w:val="20"/>
        </w:rPr>
        <w:t>counting machines, letter</w:t>
      </w:r>
      <w:r w:rsidRPr="00CF6258">
        <w:rPr>
          <w:rFonts w:ascii="Cambria Math" w:hAnsi="Cambria Math" w:cs="Cambria Math"/>
          <w:sz w:val="22"/>
          <w:szCs w:val="20"/>
        </w:rPr>
        <w:t>‑</w:t>
      </w:r>
      <w:r w:rsidRPr="00CF6258">
        <w:rPr>
          <w:sz w:val="22"/>
          <w:szCs w:val="20"/>
        </w:rPr>
        <w:t>opening machines, and other counting equipment (training provided).</w:t>
      </w:r>
    </w:p>
    <w:p w14:paraId="3FD81A73" w14:textId="6170A9AB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work under pressure</w:t>
      </w:r>
    </w:p>
    <w:p w14:paraId="607B7721" w14:textId="1A30BB0A" w:rsidR="00EE5D7A" w:rsidRPr="00CF6258" w:rsidRDefault="009824D2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communicate and work with</w:t>
      </w:r>
      <w:r w:rsidR="008D6A8D" w:rsidRPr="00CF6258">
        <w:rPr>
          <w:sz w:val="22"/>
          <w:szCs w:val="20"/>
        </w:rPr>
        <w:t>in a team environment</w:t>
      </w:r>
    </w:p>
    <w:p w14:paraId="4A50ADFB" w14:textId="21F175A8" w:rsidR="00EE5D7A" w:rsidRPr="00CF6258" w:rsidRDefault="00EE5D7A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follow secure handling procedures for ballot papers and security boxes</w:t>
      </w:r>
    </w:p>
    <w:p w14:paraId="142F6528" w14:textId="67A19FFB" w:rsidR="00EE5D7A" w:rsidRPr="00CF6258" w:rsidRDefault="008D6A8D" w:rsidP="00B47AB0">
      <w:pPr>
        <w:pStyle w:val="ListParagraph"/>
        <w:numPr>
          <w:ilvl w:val="0"/>
          <w:numId w:val="17"/>
        </w:num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>be flexible and</w:t>
      </w:r>
      <w:r w:rsidR="00EE5D7A" w:rsidRPr="00CF6258">
        <w:rPr>
          <w:sz w:val="22"/>
          <w:szCs w:val="20"/>
        </w:rPr>
        <w:t xml:space="preserve"> undertake a wide range of counting</w:t>
      </w:r>
      <w:r w:rsidR="00EE5D7A" w:rsidRPr="00CF6258">
        <w:rPr>
          <w:rFonts w:ascii="Cambria Math" w:hAnsi="Cambria Math" w:cs="Cambria Math"/>
          <w:sz w:val="22"/>
          <w:szCs w:val="20"/>
        </w:rPr>
        <w:t>‑</w:t>
      </w:r>
      <w:r w:rsidR="00EE5D7A" w:rsidRPr="00CF6258">
        <w:rPr>
          <w:sz w:val="22"/>
          <w:szCs w:val="20"/>
        </w:rPr>
        <w:t>related duties</w:t>
      </w:r>
    </w:p>
    <w:p w14:paraId="4E8904FE" w14:textId="12F53FC9" w:rsidR="0063299F" w:rsidRPr="00CF6258" w:rsidRDefault="0063299F" w:rsidP="00B47AB0">
      <w:pPr>
        <w:numPr>
          <w:ilvl w:val="0"/>
          <w:numId w:val="17"/>
        </w:numPr>
        <w:spacing w:after="0" w:line="276" w:lineRule="auto"/>
        <w:rPr>
          <w:bCs/>
          <w:sz w:val="22"/>
          <w:szCs w:val="20"/>
        </w:rPr>
      </w:pPr>
      <w:r w:rsidRPr="00CF6258">
        <w:rPr>
          <w:bCs/>
          <w:sz w:val="22"/>
          <w:szCs w:val="20"/>
        </w:rPr>
        <w:t>maintain security of ballot papers and other election materials at all times.</w:t>
      </w:r>
    </w:p>
    <w:p w14:paraId="1DF8A921" w14:textId="7AE24E62" w:rsidR="0013075D" w:rsidRPr="00653BE4" w:rsidRDefault="0013075D" w:rsidP="00B47AB0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96FDF8F" w14:textId="77777777" w:rsidR="00835064" w:rsidRDefault="590D751C" w:rsidP="00A56008">
      <w:pPr>
        <w:pStyle w:val="Heading2"/>
      </w:pPr>
      <w:r>
        <w:t>Physical requirement</w:t>
      </w:r>
      <w:r w:rsidR="002D1B36">
        <w:t>s</w:t>
      </w:r>
    </w:p>
    <w:p w14:paraId="762B647B" w14:textId="2043A5EA" w:rsidR="00282B5A" w:rsidRPr="00CF6258" w:rsidRDefault="00E94206" w:rsidP="00B47AB0">
      <w:pPr>
        <w:spacing w:line="276" w:lineRule="auto"/>
        <w:rPr>
          <w:sz w:val="22"/>
          <w:szCs w:val="20"/>
        </w:rPr>
      </w:pPr>
      <w:r w:rsidRPr="00CF6258">
        <w:rPr>
          <w:sz w:val="22"/>
          <w:szCs w:val="20"/>
        </w:rPr>
        <w:t xml:space="preserve">The following list is not </w:t>
      </w:r>
      <w:r w:rsidR="00E92875" w:rsidRPr="00CF6258">
        <w:rPr>
          <w:sz w:val="22"/>
          <w:szCs w:val="20"/>
        </w:rPr>
        <w:t>exhaustive,</w:t>
      </w:r>
      <w:r w:rsidRPr="00CF6258">
        <w:rPr>
          <w:sz w:val="22"/>
          <w:szCs w:val="20"/>
        </w:rPr>
        <w:t xml:space="preserve"> and </w:t>
      </w:r>
      <w:r w:rsidR="00E15B29" w:rsidRPr="00CF6258">
        <w:rPr>
          <w:sz w:val="22"/>
          <w:szCs w:val="20"/>
        </w:rPr>
        <w:t>other tasks may be required.</w:t>
      </w:r>
    </w:p>
    <w:p w14:paraId="62FC423C" w14:textId="561CF5DB" w:rsidR="00524682" w:rsidRPr="00D804DF" w:rsidRDefault="00524682" w:rsidP="00D804DF">
      <w:pPr>
        <w:pStyle w:val="ListParagraph"/>
        <w:numPr>
          <w:ilvl w:val="0"/>
          <w:numId w:val="27"/>
        </w:numPr>
        <w:spacing w:line="276" w:lineRule="auto"/>
        <w:rPr>
          <w:b/>
          <w:caps/>
          <w:sz w:val="22"/>
          <w:szCs w:val="20"/>
        </w:rPr>
      </w:pPr>
      <w:r w:rsidRPr="00D804DF">
        <w:rPr>
          <w:sz w:val="22"/>
          <w:szCs w:val="20"/>
        </w:rPr>
        <w:t xml:space="preserve">The </w:t>
      </w:r>
      <w:r w:rsidR="002C351C" w:rsidRPr="00D804DF">
        <w:rPr>
          <w:sz w:val="22"/>
          <w:szCs w:val="20"/>
        </w:rPr>
        <w:t xml:space="preserve">Counting Officer </w:t>
      </w:r>
      <w:r w:rsidRPr="00D804DF">
        <w:rPr>
          <w:sz w:val="22"/>
          <w:szCs w:val="20"/>
        </w:rPr>
        <w:t>should be able to</w:t>
      </w:r>
      <w:r w:rsidR="00D92742" w:rsidRPr="00D804DF">
        <w:rPr>
          <w:sz w:val="22"/>
          <w:szCs w:val="20"/>
        </w:rPr>
        <w:t>:</w:t>
      </w:r>
    </w:p>
    <w:p w14:paraId="75F322BD" w14:textId="5608A9BE" w:rsidR="00A8534A" w:rsidRPr="00D804DF" w:rsidRDefault="00A8534A" w:rsidP="00D804DF">
      <w:pPr>
        <w:pStyle w:val="ListParagraph"/>
        <w:numPr>
          <w:ilvl w:val="0"/>
          <w:numId w:val="27"/>
        </w:numPr>
        <w:spacing w:after="160" w:line="276" w:lineRule="auto"/>
        <w:rPr>
          <w:sz w:val="22"/>
          <w:szCs w:val="20"/>
        </w:rPr>
      </w:pPr>
      <w:r w:rsidRPr="00D804DF">
        <w:rPr>
          <w:sz w:val="22"/>
          <w:szCs w:val="20"/>
        </w:rPr>
        <w:t>stand or walk for extended periods with the ability to take postural breaks as needed</w:t>
      </w:r>
    </w:p>
    <w:p w14:paraId="5C8977FA" w14:textId="7BBBE345" w:rsidR="005D142F" w:rsidRPr="00D804DF" w:rsidRDefault="005D142F" w:rsidP="00D804DF">
      <w:pPr>
        <w:pStyle w:val="ListParagraph"/>
        <w:numPr>
          <w:ilvl w:val="0"/>
          <w:numId w:val="27"/>
        </w:numPr>
        <w:spacing w:after="160" w:line="276" w:lineRule="auto"/>
        <w:rPr>
          <w:sz w:val="22"/>
          <w:szCs w:val="20"/>
        </w:rPr>
      </w:pPr>
      <w:r w:rsidRPr="00D804DF">
        <w:rPr>
          <w:sz w:val="22"/>
          <w:szCs w:val="20"/>
        </w:rPr>
        <w:t>climb stairs if the venue has multiple levels</w:t>
      </w:r>
    </w:p>
    <w:p w14:paraId="31AC40EB" w14:textId="67D8339C" w:rsidR="00F33FE7" w:rsidRPr="00D804DF" w:rsidRDefault="00291162" w:rsidP="00D804DF">
      <w:pPr>
        <w:pStyle w:val="ListParagraph"/>
        <w:numPr>
          <w:ilvl w:val="0"/>
          <w:numId w:val="27"/>
        </w:numPr>
        <w:spacing w:after="160" w:line="276" w:lineRule="auto"/>
        <w:rPr>
          <w:sz w:val="22"/>
          <w:szCs w:val="20"/>
        </w:rPr>
      </w:pPr>
      <w:r w:rsidRPr="00D804DF">
        <w:rPr>
          <w:sz w:val="22"/>
          <w:szCs w:val="20"/>
        </w:rPr>
        <w:t>safely lift, carry, and pack materials and equipment such as ballot papers (usually less than 13 k</w:t>
      </w:r>
      <w:r w:rsidR="009841C6">
        <w:rPr>
          <w:sz w:val="22"/>
          <w:szCs w:val="20"/>
        </w:rPr>
        <w:t>ilograms</w:t>
      </w:r>
      <w:r w:rsidRPr="00D804DF">
        <w:rPr>
          <w:sz w:val="22"/>
          <w:szCs w:val="20"/>
        </w:rPr>
        <w:t>), which may involve pushing, pulling and squatting actions</w:t>
      </w:r>
    </w:p>
    <w:p w14:paraId="6F2D78FF" w14:textId="6B356AD4" w:rsidR="00291162" w:rsidRPr="00D804DF" w:rsidRDefault="00F33FE7" w:rsidP="00D804DF">
      <w:pPr>
        <w:pStyle w:val="ListParagraph"/>
        <w:numPr>
          <w:ilvl w:val="0"/>
          <w:numId w:val="27"/>
        </w:numPr>
        <w:spacing w:after="160" w:line="276" w:lineRule="auto"/>
        <w:rPr>
          <w:sz w:val="22"/>
        </w:rPr>
      </w:pPr>
      <w:r w:rsidRPr="00D804DF">
        <w:rPr>
          <w:sz w:val="22"/>
        </w:rPr>
        <w:t>work in </w:t>
      </w:r>
      <w:r w:rsidR="3ABE0631" w:rsidRPr="00D804DF">
        <w:rPr>
          <w:sz w:val="22"/>
        </w:rPr>
        <w:t xml:space="preserve">a </w:t>
      </w:r>
      <w:r w:rsidRPr="00D804DF">
        <w:rPr>
          <w:sz w:val="22"/>
        </w:rPr>
        <w:t>warehouse-style environment where temperatures and noise levels may vary</w:t>
      </w:r>
    </w:p>
    <w:p w14:paraId="08821383" w14:textId="4967145F" w:rsidR="00EA52D6" w:rsidRPr="00D804DF" w:rsidRDefault="005B5D93" w:rsidP="00D804DF">
      <w:pPr>
        <w:pStyle w:val="ListParagraph"/>
        <w:numPr>
          <w:ilvl w:val="0"/>
          <w:numId w:val="27"/>
        </w:numPr>
        <w:spacing w:after="160" w:line="276" w:lineRule="auto"/>
        <w:rPr>
          <w:sz w:val="22"/>
          <w:szCs w:val="20"/>
        </w:rPr>
      </w:pPr>
      <w:r w:rsidRPr="00D804DF">
        <w:rPr>
          <w:sz w:val="22"/>
          <w:szCs w:val="20"/>
        </w:rPr>
        <w:t>perform tasks requiring fine motor skills, concentration and sustained visual focus.</w:t>
      </w:r>
    </w:p>
    <w:sectPr w:rsidR="00EA52D6" w:rsidRPr="00D804DF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76D22" w14:textId="77777777" w:rsidR="0077776F" w:rsidRDefault="0077776F">
      <w:r>
        <w:separator/>
      </w:r>
    </w:p>
  </w:endnote>
  <w:endnote w:type="continuationSeparator" w:id="0">
    <w:p w14:paraId="083FC89B" w14:textId="77777777" w:rsidR="0077776F" w:rsidRDefault="0077776F">
      <w:r>
        <w:continuationSeparator/>
      </w:r>
    </w:p>
  </w:endnote>
  <w:endnote w:type="continuationNotice" w:id="1">
    <w:p w14:paraId="15AEEB5B" w14:textId="77777777" w:rsidR="0077776F" w:rsidRDefault="0077776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8EAA2" w14:textId="77777777" w:rsidR="0077776F" w:rsidRDefault="0077776F">
      <w:r>
        <w:separator/>
      </w:r>
    </w:p>
  </w:footnote>
  <w:footnote w:type="continuationSeparator" w:id="0">
    <w:p w14:paraId="745A327D" w14:textId="77777777" w:rsidR="0077776F" w:rsidRDefault="0077776F">
      <w:r>
        <w:continuationSeparator/>
      </w:r>
    </w:p>
  </w:footnote>
  <w:footnote w:type="continuationNotice" w:id="1">
    <w:p w14:paraId="67CFF052" w14:textId="77777777" w:rsidR="0077776F" w:rsidRDefault="0077776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Default="00AD7A3E" w:rsidP="002B41A0">
    <w:pPr>
      <w:pStyle w:val="Header"/>
      <w:jc w:val="right"/>
    </w:pPr>
  </w:p>
  <w:p w14:paraId="28D3AC97" w14:textId="77777777" w:rsidR="00AD7A3E" w:rsidRDefault="00AD7A3E" w:rsidP="002B41A0">
    <w:pPr>
      <w:pStyle w:val="Header"/>
      <w:jc w:val="right"/>
    </w:pPr>
  </w:p>
  <w:p w14:paraId="50288AC0" w14:textId="051C46C5" w:rsidR="008955E1" w:rsidRDefault="00AD7A3E" w:rsidP="002B41A0">
    <w:pPr>
      <w:pStyle w:val="Header"/>
      <w:jc w:val="right"/>
    </w:pPr>
    <w:r w:rsidRPr="00F76874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0AAE5093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32EA76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435ZvCJ" int2:invalidationBookmarkName="" int2:hashCode="3yjyW9GuT612V9" int2:id="ZJyCdHVd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6596D"/>
    <w:multiLevelType w:val="hybridMultilevel"/>
    <w:tmpl w:val="FD1E07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3" w15:restartNumberingAfterBreak="0">
    <w:nsid w:val="1EBE0B19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4" w15:restartNumberingAfterBreak="0">
    <w:nsid w:val="25BA107D"/>
    <w:multiLevelType w:val="multilevel"/>
    <w:tmpl w:val="37E22846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umberedheading2"/>
      <w:suff w:val="space"/>
      <w:lvlText w:val="%1.%2"/>
      <w:lvlJc w:val="left"/>
      <w:pPr>
        <w:ind w:left="499" w:hanging="357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5" w15:restartNumberingAfterBreak="0">
    <w:nsid w:val="2BAC20C3"/>
    <w:multiLevelType w:val="hybridMultilevel"/>
    <w:tmpl w:val="FB8CEC7C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3D294D"/>
    <w:multiLevelType w:val="hybridMultilevel"/>
    <w:tmpl w:val="4D1C85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8208F6"/>
    <w:multiLevelType w:val="multilevel"/>
    <w:tmpl w:val="E992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62E370C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9" w15:restartNumberingAfterBreak="0">
    <w:nsid w:val="490D4675"/>
    <w:multiLevelType w:val="hybridMultilevel"/>
    <w:tmpl w:val="712C2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56FFA"/>
    <w:multiLevelType w:val="multilevel"/>
    <w:tmpl w:val="DE0C0F60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1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58C00349"/>
    <w:multiLevelType w:val="hybridMultilevel"/>
    <w:tmpl w:val="58F2C7B8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B813FE5"/>
    <w:multiLevelType w:val="hybridMultilevel"/>
    <w:tmpl w:val="0F708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E6231"/>
    <w:multiLevelType w:val="multilevel"/>
    <w:tmpl w:val="6D8C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F922410"/>
    <w:multiLevelType w:val="hybridMultilevel"/>
    <w:tmpl w:val="7E2AA0F0"/>
    <w:lvl w:ilvl="0" w:tplc="0C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607B1621"/>
    <w:multiLevelType w:val="multilevel"/>
    <w:tmpl w:val="5A34D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5A81D33"/>
    <w:multiLevelType w:val="hybridMultilevel"/>
    <w:tmpl w:val="C6486560"/>
    <w:lvl w:ilvl="0" w:tplc="2F42875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FDED34E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Times New Roman" w:hint="default"/>
      </w:rPr>
    </w:lvl>
    <w:lvl w:ilvl="2" w:tplc="04DA959C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3" w:tplc="30CEA174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5D7CFC12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Times New Roman" w:hint="default"/>
      </w:rPr>
    </w:lvl>
    <w:lvl w:ilvl="5" w:tplc="043483D8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79623A3C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809C4C32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Times New Roman" w:hint="default"/>
      </w:rPr>
    </w:lvl>
    <w:lvl w:ilvl="8" w:tplc="7AF0C602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694B26E8"/>
    <w:multiLevelType w:val="multilevel"/>
    <w:tmpl w:val="9AB0FBD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9FA578E"/>
    <w:multiLevelType w:val="multilevel"/>
    <w:tmpl w:val="5D2C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970249"/>
    <w:multiLevelType w:val="hybridMultilevel"/>
    <w:tmpl w:val="AD1A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E6471"/>
    <w:multiLevelType w:val="hybridMultilevel"/>
    <w:tmpl w:val="E0409D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DA74409"/>
    <w:multiLevelType w:val="hybridMultilevel"/>
    <w:tmpl w:val="C61E2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943958">
    <w:abstractNumId w:val="24"/>
  </w:num>
  <w:num w:numId="2" w16cid:durableId="614139069">
    <w:abstractNumId w:val="1"/>
  </w:num>
  <w:num w:numId="3" w16cid:durableId="1636327227">
    <w:abstractNumId w:val="23"/>
  </w:num>
  <w:num w:numId="4" w16cid:durableId="1360232169">
    <w:abstractNumId w:val="11"/>
  </w:num>
  <w:num w:numId="5" w16cid:durableId="308944186">
    <w:abstractNumId w:val="12"/>
  </w:num>
  <w:num w:numId="6" w16cid:durableId="621038994">
    <w:abstractNumId w:val="4"/>
  </w:num>
  <w:num w:numId="7" w16cid:durableId="598561567">
    <w:abstractNumId w:val="2"/>
  </w:num>
  <w:num w:numId="8" w16cid:durableId="1822039744">
    <w:abstractNumId w:val="3"/>
  </w:num>
  <w:num w:numId="9" w16cid:durableId="1970744858">
    <w:abstractNumId w:val="10"/>
  </w:num>
  <w:num w:numId="10" w16cid:durableId="1282809278">
    <w:abstractNumId w:val="8"/>
  </w:num>
  <w:num w:numId="11" w16cid:durableId="1605530958">
    <w:abstractNumId w:val="25"/>
  </w:num>
  <w:num w:numId="12" w16cid:durableId="1105736082">
    <w:abstractNumId w:val="14"/>
  </w:num>
  <w:num w:numId="13" w16cid:durableId="1456364886">
    <w:abstractNumId w:val="21"/>
  </w:num>
  <w:num w:numId="14" w16cid:durableId="1213157439">
    <w:abstractNumId w:val="9"/>
  </w:num>
  <w:num w:numId="15" w16cid:durableId="467168652">
    <w:abstractNumId w:val="16"/>
  </w:num>
  <w:num w:numId="16" w16cid:durableId="1475829771">
    <w:abstractNumId w:val="13"/>
  </w:num>
  <w:num w:numId="17" w16cid:durableId="1120146296">
    <w:abstractNumId w:val="0"/>
  </w:num>
  <w:num w:numId="18" w16cid:durableId="494106567">
    <w:abstractNumId w:val="18"/>
  </w:num>
  <w:num w:numId="19" w16cid:durableId="1841386338">
    <w:abstractNumId w:val="20"/>
  </w:num>
  <w:num w:numId="20" w16cid:durableId="2112774773">
    <w:abstractNumId w:val="7"/>
  </w:num>
  <w:num w:numId="21" w16cid:durableId="136075902">
    <w:abstractNumId w:val="15"/>
  </w:num>
  <w:num w:numId="22" w16cid:durableId="792476637">
    <w:abstractNumId w:val="17"/>
  </w:num>
  <w:num w:numId="23" w16cid:durableId="2110660765">
    <w:abstractNumId w:val="22"/>
  </w:num>
  <w:num w:numId="24" w16cid:durableId="275141404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20752040">
    <w:abstractNumId w:val="19"/>
  </w:num>
  <w:num w:numId="26" w16cid:durableId="1020549316">
    <w:abstractNumId w:val="5"/>
  </w:num>
  <w:num w:numId="27" w16cid:durableId="1119495744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EEB"/>
    <w:rsid w:val="00014ECD"/>
    <w:rsid w:val="00016197"/>
    <w:rsid w:val="00017A4E"/>
    <w:rsid w:val="00017EF3"/>
    <w:rsid w:val="00020C24"/>
    <w:rsid w:val="00020E70"/>
    <w:rsid w:val="00022FF1"/>
    <w:rsid w:val="00025206"/>
    <w:rsid w:val="000256E9"/>
    <w:rsid w:val="000278DA"/>
    <w:rsid w:val="00030024"/>
    <w:rsid w:val="00031394"/>
    <w:rsid w:val="000330EE"/>
    <w:rsid w:val="000332A5"/>
    <w:rsid w:val="000337E5"/>
    <w:rsid w:val="00034C1F"/>
    <w:rsid w:val="00040720"/>
    <w:rsid w:val="00042193"/>
    <w:rsid w:val="000447CD"/>
    <w:rsid w:val="000449E4"/>
    <w:rsid w:val="0004520E"/>
    <w:rsid w:val="00047E88"/>
    <w:rsid w:val="00052F49"/>
    <w:rsid w:val="00054BF1"/>
    <w:rsid w:val="00054FD7"/>
    <w:rsid w:val="00060E6D"/>
    <w:rsid w:val="00066D75"/>
    <w:rsid w:val="000713AD"/>
    <w:rsid w:val="000716B2"/>
    <w:rsid w:val="000716D4"/>
    <w:rsid w:val="00071757"/>
    <w:rsid w:val="00074610"/>
    <w:rsid w:val="00075EEA"/>
    <w:rsid w:val="00083154"/>
    <w:rsid w:val="000834D0"/>
    <w:rsid w:val="000838DF"/>
    <w:rsid w:val="0008417B"/>
    <w:rsid w:val="00086EF7"/>
    <w:rsid w:val="00087504"/>
    <w:rsid w:val="0009343B"/>
    <w:rsid w:val="000951D9"/>
    <w:rsid w:val="00096C83"/>
    <w:rsid w:val="000A4B87"/>
    <w:rsid w:val="000A63F2"/>
    <w:rsid w:val="000B2EC4"/>
    <w:rsid w:val="000B3200"/>
    <w:rsid w:val="000B3A55"/>
    <w:rsid w:val="000B5E9B"/>
    <w:rsid w:val="000C0251"/>
    <w:rsid w:val="000C227F"/>
    <w:rsid w:val="000C3276"/>
    <w:rsid w:val="000C5BA4"/>
    <w:rsid w:val="000D2625"/>
    <w:rsid w:val="000D4708"/>
    <w:rsid w:val="000D481B"/>
    <w:rsid w:val="000D6563"/>
    <w:rsid w:val="000D7299"/>
    <w:rsid w:val="000D7B2E"/>
    <w:rsid w:val="000E3DB3"/>
    <w:rsid w:val="000E63B7"/>
    <w:rsid w:val="000E7F8F"/>
    <w:rsid w:val="000F4DB0"/>
    <w:rsid w:val="000F734F"/>
    <w:rsid w:val="00100013"/>
    <w:rsid w:val="00101E36"/>
    <w:rsid w:val="00102204"/>
    <w:rsid w:val="001041E8"/>
    <w:rsid w:val="00105BC4"/>
    <w:rsid w:val="00106AD6"/>
    <w:rsid w:val="001112C8"/>
    <w:rsid w:val="00113EB4"/>
    <w:rsid w:val="00114BDD"/>
    <w:rsid w:val="00116517"/>
    <w:rsid w:val="00130252"/>
    <w:rsid w:val="0013075D"/>
    <w:rsid w:val="001309FD"/>
    <w:rsid w:val="00130EF3"/>
    <w:rsid w:val="00131855"/>
    <w:rsid w:val="0013359C"/>
    <w:rsid w:val="00133C20"/>
    <w:rsid w:val="001340E3"/>
    <w:rsid w:val="00134C88"/>
    <w:rsid w:val="00140C1E"/>
    <w:rsid w:val="001417A9"/>
    <w:rsid w:val="001430FD"/>
    <w:rsid w:val="00145F11"/>
    <w:rsid w:val="001461B1"/>
    <w:rsid w:val="00150411"/>
    <w:rsid w:val="00153A50"/>
    <w:rsid w:val="00153AE8"/>
    <w:rsid w:val="00154546"/>
    <w:rsid w:val="00160197"/>
    <w:rsid w:val="00163A14"/>
    <w:rsid w:val="00163C52"/>
    <w:rsid w:val="00165E6D"/>
    <w:rsid w:val="00170D05"/>
    <w:rsid w:val="0017332F"/>
    <w:rsid w:val="001739E9"/>
    <w:rsid w:val="0017528C"/>
    <w:rsid w:val="001779C2"/>
    <w:rsid w:val="00184278"/>
    <w:rsid w:val="001869D5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6139"/>
    <w:rsid w:val="001B74DF"/>
    <w:rsid w:val="001C10A2"/>
    <w:rsid w:val="001C1C76"/>
    <w:rsid w:val="001C25DE"/>
    <w:rsid w:val="001C7282"/>
    <w:rsid w:val="001D3593"/>
    <w:rsid w:val="001D3AC9"/>
    <w:rsid w:val="001D4836"/>
    <w:rsid w:val="001E11AB"/>
    <w:rsid w:val="001E1DFC"/>
    <w:rsid w:val="001E1E0C"/>
    <w:rsid w:val="001E7332"/>
    <w:rsid w:val="001E7571"/>
    <w:rsid w:val="001E79BB"/>
    <w:rsid w:val="001E7E88"/>
    <w:rsid w:val="001F12FF"/>
    <w:rsid w:val="001F1D11"/>
    <w:rsid w:val="001F3953"/>
    <w:rsid w:val="001F4263"/>
    <w:rsid w:val="001F6A61"/>
    <w:rsid w:val="001F6FB1"/>
    <w:rsid w:val="001F7AC3"/>
    <w:rsid w:val="00202B79"/>
    <w:rsid w:val="00203269"/>
    <w:rsid w:val="00211A6B"/>
    <w:rsid w:val="00221696"/>
    <w:rsid w:val="002221F4"/>
    <w:rsid w:val="00224E79"/>
    <w:rsid w:val="00226AD1"/>
    <w:rsid w:val="00226B4E"/>
    <w:rsid w:val="002314B7"/>
    <w:rsid w:val="0023242A"/>
    <w:rsid w:val="00233510"/>
    <w:rsid w:val="002401FA"/>
    <w:rsid w:val="00245AED"/>
    <w:rsid w:val="00245EA5"/>
    <w:rsid w:val="00252D8B"/>
    <w:rsid w:val="00253D40"/>
    <w:rsid w:val="002557D9"/>
    <w:rsid w:val="00255A3B"/>
    <w:rsid w:val="002616DB"/>
    <w:rsid w:val="0026184E"/>
    <w:rsid w:val="002641BE"/>
    <w:rsid w:val="002648FD"/>
    <w:rsid w:val="00264A82"/>
    <w:rsid w:val="00265BA7"/>
    <w:rsid w:val="00271423"/>
    <w:rsid w:val="00272DA9"/>
    <w:rsid w:val="0027342B"/>
    <w:rsid w:val="0027367A"/>
    <w:rsid w:val="0027625A"/>
    <w:rsid w:val="00282B5A"/>
    <w:rsid w:val="00283518"/>
    <w:rsid w:val="00291162"/>
    <w:rsid w:val="00293024"/>
    <w:rsid w:val="00293745"/>
    <w:rsid w:val="0029415A"/>
    <w:rsid w:val="00295DDD"/>
    <w:rsid w:val="00297479"/>
    <w:rsid w:val="002A39E5"/>
    <w:rsid w:val="002A76AF"/>
    <w:rsid w:val="002B306C"/>
    <w:rsid w:val="002B41A0"/>
    <w:rsid w:val="002C1835"/>
    <w:rsid w:val="002C351C"/>
    <w:rsid w:val="002C489C"/>
    <w:rsid w:val="002C4F24"/>
    <w:rsid w:val="002C7DFB"/>
    <w:rsid w:val="002D1B36"/>
    <w:rsid w:val="002D2F7E"/>
    <w:rsid w:val="002D4912"/>
    <w:rsid w:val="002D5E15"/>
    <w:rsid w:val="002E0F9B"/>
    <w:rsid w:val="002E101B"/>
    <w:rsid w:val="002E3B0B"/>
    <w:rsid w:val="002E3CFD"/>
    <w:rsid w:val="002E5CD9"/>
    <w:rsid w:val="002F014B"/>
    <w:rsid w:val="002F04DD"/>
    <w:rsid w:val="002F0D07"/>
    <w:rsid w:val="002F3B48"/>
    <w:rsid w:val="002F785B"/>
    <w:rsid w:val="003028CA"/>
    <w:rsid w:val="00304602"/>
    <w:rsid w:val="00304821"/>
    <w:rsid w:val="00304FC6"/>
    <w:rsid w:val="003137FE"/>
    <w:rsid w:val="00313F3E"/>
    <w:rsid w:val="00316BB6"/>
    <w:rsid w:val="0032199C"/>
    <w:rsid w:val="003220BD"/>
    <w:rsid w:val="00323924"/>
    <w:rsid w:val="003240EF"/>
    <w:rsid w:val="00325E12"/>
    <w:rsid w:val="003266B9"/>
    <w:rsid w:val="003269DF"/>
    <w:rsid w:val="00332A35"/>
    <w:rsid w:val="003333AE"/>
    <w:rsid w:val="00333FE2"/>
    <w:rsid w:val="0033420D"/>
    <w:rsid w:val="00337345"/>
    <w:rsid w:val="00340F35"/>
    <w:rsid w:val="00342AE9"/>
    <w:rsid w:val="003539AA"/>
    <w:rsid w:val="003544B4"/>
    <w:rsid w:val="00357732"/>
    <w:rsid w:val="00360BA7"/>
    <w:rsid w:val="00361793"/>
    <w:rsid w:val="00361A44"/>
    <w:rsid w:val="003632AD"/>
    <w:rsid w:val="00363A18"/>
    <w:rsid w:val="00366C04"/>
    <w:rsid w:val="00373C22"/>
    <w:rsid w:val="00374BC4"/>
    <w:rsid w:val="00374C0C"/>
    <w:rsid w:val="00374C20"/>
    <w:rsid w:val="00375CCE"/>
    <w:rsid w:val="00380F9C"/>
    <w:rsid w:val="00381C82"/>
    <w:rsid w:val="00382848"/>
    <w:rsid w:val="00385883"/>
    <w:rsid w:val="00386E02"/>
    <w:rsid w:val="0039082C"/>
    <w:rsid w:val="003A1988"/>
    <w:rsid w:val="003A2E60"/>
    <w:rsid w:val="003B09EE"/>
    <w:rsid w:val="003B278B"/>
    <w:rsid w:val="003B3D2E"/>
    <w:rsid w:val="003B3FB9"/>
    <w:rsid w:val="003B58A8"/>
    <w:rsid w:val="003B6E9A"/>
    <w:rsid w:val="003C02DE"/>
    <w:rsid w:val="003C0577"/>
    <w:rsid w:val="003C2A29"/>
    <w:rsid w:val="003C35DA"/>
    <w:rsid w:val="003D04D9"/>
    <w:rsid w:val="003D3F71"/>
    <w:rsid w:val="003D43AB"/>
    <w:rsid w:val="003D4418"/>
    <w:rsid w:val="003D4423"/>
    <w:rsid w:val="003D5785"/>
    <w:rsid w:val="003D6216"/>
    <w:rsid w:val="003D75F5"/>
    <w:rsid w:val="003E2E42"/>
    <w:rsid w:val="003E476A"/>
    <w:rsid w:val="003E4BBE"/>
    <w:rsid w:val="003E5569"/>
    <w:rsid w:val="003E5A23"/>
    <w:rsid w:val="003E64DD"/>
    <w:rsid w:val="003F0AF5"/>
    <w:rsid w:val="003F2E04"/>
    <w:rsid w:val="003F6F05"/>
    <w:rsid w:val="003F7E31"/>
    <w:rsid w:val="00402196"/>
    <w:rsid w:val="00402211"/>
    <w:rsid w:val="00402F58"/>
    <w:rsid w:val="00406A19"/>
    <w:rsid w:val="004139E1"/>
    <w:rsid w:val="00415510"/>
    <w:rsid w:val="00421B0D"/>
    <w:rsid w:val="00422BAC"/>
    <w:rsid w:val="0042381F"/>
    <w:rsid w:val="00424311"/>
    <w:rsid w:val="00424BB5"/>
    <w:rsid w:val="004309A1"/>
    <w:rsid w:val="00434A6C"/>
    <w:rsid w:val="004374A0"/>
    <w:rsid w:val="0044018B"/>
    <w:rsid w:val="004405DE"/>
    <w:rsid w:val="0044084C"/>
    <w:rsid w:val="00442075"/>
    <w:rsid w:val="00444BC8"/>
    <w:rsid w:val="00445CAC"/>
    <w:rsid w:val="0044609B"/>
    <w:rsid w:val="004477BA"/>
    <w:rsid w:val="004528B6"/>
    <w:rsid w:val="00452A74"/>
    <w:rsid w:val="00453212"/>
    <w:rsid w:val="004561A0"/>
    <w:rsid w:val="004634C0"/>
    <w:rsid w:val="00467129"/>
    <w:rsid w:val="004673F7"/>
    <w:rsid w:val="004746B4"/>
    <w:rsid w:val="00475E45"/>
    <w:rsid w:val="00475EB1"/>
    <w:rsid w:val="00477F83"/>
    <w:rsid w:val="00481D0B"/>
    <w:rsid w:val="004864CD"/>
    <w:rsid w:val="00486D5D"/>
    <w:rsid w:val="0048791D"/>
    <w:rsid w:val="00490D6B"/>
    <w:rsid w:val="004948A3"/>
    <w:rsid w:val="00496E40"/>
    <w:rsid w:val="004A00C8"/>
    <w:rsid w:val="004A2E2F"/>
    <w:rsid w:val="004A393E"/>
    <w:rsid w:val="004A51D6"/>
    <w:rsid w:val="004A7325"/>
    <w:rsid w:val="004B10D7"/>
    <w:rsid w:val="004B132A"/>
    <w:rsid w:val="004B7829"/>
    <w:rsid w:val="004C01DC"/>
    <w:rsid w:val="004C21D3"/>
    <w:rsid w:val="004C2711"/>
    <w:rsid w:val="004C3AC5"/>
    <w:rsid w:val="004C5644"/>
    <w:rsid w:val="004C6311"/>
    <w:rsid w:val="004D129F"/>
    <w:rsid w:val="004D17A2"/>
    <w:rsid w:val="004D357B"/>
    <w:rsid w:val="004D3D70"/>
    <w:rsid w:val="004D4D92"/>
    <w:rsid w:val="004D555F"/>
    <w:rsid w:val="004D77E0"/>
    <w:rsid w:val="004E2841"/>
    <w:rsid w:val="004E37C9"/>
    <w:rsid w:val="004E47CA"/>
    <w:rsid w:val="004E55D5"/>
    <w:rsid w:val="004E58BE"/>
    <w:rsid w:val="004E5CD3"/>
    <w:rsid w:val="004E7DA9"/>
    <w:rsid w:val="004E7F1F"/>
    <w:rsid w:val="004F056C"/>
    <w:rsid w:val="004F6C46"/>
    <w:rsid w:val="004F6F0D"/>
    <w:rsid w:val="004F79D9"/>
    <w:rsid w:val="00501B81"/>
    <w:rsid w:val="00503839"/>
    <w:rsid w:val="00510D8D"/>
    <w:rsid w:val="00512761"/>
    <w:rsid w:val="0051282F"/>
    <w:rsid w:val="00512877"/>
    <w:rsid w:val="005132E2"/>
    <w:rsid w:val="00516C30"/>
    <w:rsid w:val="00522EC2"/>
    <w:rsid w:val="00523428"/>
    <w:rsid w:val="0052418F"/>
    <w:rsid w:val="00524682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C37"/>
    <w:rsid w:val="0054647F"/>
    <w:rsid w:val="005501B6"/>
    <w:rsid w:val="00551964"/>
    <w:rsid w:val="00553758"/>
    <w:rsid w:val="00554FDC"/>
    <w:rsid w:val="00556564"/>
    <w:rsid w:val="005600B6"/>
    <w:rsid w:val="0056103C"/>
    <w:rsid w:val="005618DE"/>
    <w:rsid w:val="00561FC2"/>
    <w:rsid w:val="005634EF"/>
    <w:rsid w:val="005646EC"/>
    <w:rsid w:val="00564863"/>
    <w:rsid w:val="00566B4B"/>
    <w:rsid w:val="0057066C"/>
    <w:rsid w:val="0057232A"/>
    <w:rsid w:val="00574E11"/>
    <w:rsid w:val="005805C3"/>
    <w:rsid w:val="005812C6"/>
    <w:rsid w:val="005812ED"/>
    <w:rsid w:val="005824AD"/>
    <w:rsid w:val="00582B9B"/>
    <w:rsid w:val="00583420"/>
    <w:rsid w:val="005836EE"/>
    <w:rsid w:val="005855D2"/>
    <w:rsid w:val="00585ED6"/>
    <w:rsid w:val="005912B9"/>
    <w:rsid w:val="00591FBE"/>
    <w:rsid w:val="0059248F"/>
    <w:rsid w:val="00593B41"/>
    <w:rsid w:val="005A0F3C"/>
    <w:rsid w:val="005A13E0"/>
    <w:rsid w:val="005A188A"/>
    <w:rsid w:val="005A2765"/>
    <w:rsid w:val="005A2DB6"/>
    <w:rsid w:val="005A4811"/>
    <w:rsid w:val="005A5007"/>
    <w:rsid w:val="005A78DA"/>
    <w:rsid w:val="005B3918"/>
    <w:rsid w:val="005B5D93"/>
    <w:rsid w:val="005B7261"/>
    <w:rsid w:val="005B7B70"/>
    <w:rsid w:val="005C1407"/>
    <w:rsid w:val="005C259E"/>
    <w:rsid w:val="005C43F0"/>
    <w:rsid w:val="005C48AC"/>
    <w:rsid w:val="005C4C71"/>
    <w:rsid w:val="005C5062"/>
    <w:rsid w:val="005C5D91"/>
    <w:rsid w:val="005D0314"/>
    <w:rsid w:val="005D041B"/>
    <w:rsid w:val="005D142F"/>
    <w:rsid w:val="005D20EF"/>
    <w:rsid w:val="005D316E"/>
    <w:rsid w:val="005D344B"/>
    <w:rsid w:val="005D38E2"/>
    <w:rsid w:val="005D3FC6"/>
    <w:rsid w:val="005D51B6"/>
    <w:rsid w:val="005D64C9"/>
    <w:rsid w:val="005D7006"/>
    <w:rsid w:val="005E1C34"/>
    <w:rsid w:val="005E26CC"/>
    <w:rsid w:val="005E5618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50CB"/>
    <w:rsid w:val="005F7B38"/>
    <w:rsid w:val="00602AF8"/>
    <w:rsid w:val="00606AF5"/>
    <w:rsid w:val="00607CDB"/>
    <w:rsid w:val="00610A9F"/>
    <w:rsid w:val="00611B29"/>
    <w:rsid w:val="00613014"/>
    <w:rsid w:val="00613E59"/>
    <w:rsid w:val="00615058"/>
    <w:rsid w:val="00616098"/>
    <w:rsid w:val="00617917"/>
    <w:rsid w:val="00622030"/>
    <w:rsid w:val="006235FC"/>
    <w:rsid w:val="00625632"/>
    <w:rsid w:val="00626EAA"/>
    <w:rsid w:val="0063054B"/>
    <w:rsid w:val="00630E71"/>
    <w:rsid w:val="0063100D"/>
    <w:rsid w:val="0063299F"/>
    <w:rsid w:val="0063406B"/>
    <w:rsid w:val="0063515E"/>
    <w:rsid w:val="00636B79"/>
    <w:rsid w:val="006402C3"/>
    <w:rsid w:val="00650E20"/>
    <w:rsid w:val="00651A6E"/>
    <w:rsid w:val="0065335C"/>
    <w:rsid w:val="00653BE4"/>
    <w:rsid w:val="00655991"/>
    <w:rsid w:val="00655C83"/>
    <w:rsid w:val="00655E46"/>
    <w:rsid w:val="006643A4"/>
    <w:rsid w:val="0067068C"/>
    <w:rsid w:val="0067135F"/>
    <w:rsid w:val="006727FD"/>
    <w:rsid w:val="006778A4"/>
    <w:rsid w:val="006858BD"/>
    <w:rsid w:val="00685C6E"/>
    <w:rsid w:val="00690BE2"/>
    <w:rsid w:val="00690DFF"/>
    <w:rsid w:val="00691FF6"/>
    <w:rsid w:val="006952C1"/>
    <w:rsid w:val="00697588"/>
    <w:rsid w:val="00697AA1"/>
    <w:rsid w:val="006A0503"/>
    <w:rsid w:val="006A051B"/>
    <w:rsid w:val="006A0BBF"/>
    <w:rsid w:val="006A0DCD"/>
    <w:rsid w:val="006A578F"/>
    <w:rsid w:val="006A5C7D"/>
    <w:rsid w:val="006A6F46"/>
    <w:rsid w:val="006A76B4"/>
    <w:rsid w:val="006A7AD4"/>
    <w:rsid w:val="006A7B35"/>
    <w:rsid w:val="006A7E72"/>
    <w:rsid w:val="006B390A"/>
    <w:rsid w:val="006B59E6"/>
    <w:rsid w:val="006B7662"/>
    <w:rsid w:val="006C099D"/>
    <w:rsid w:val="006C1A4A"/>
    <w:rsid w:val="006C734B"/>
    <w:rsid w:val="006D0589"/>
    <w:rsid w:val="006D1ADC"/>
    <w:rsid w:val="006D1F57"/>
    <w:rsid w:val="006D6114"/>
    <w:rsid w:val="006E36BD"/>
    <w:rsid w:val="006E6CF6"/>
    <w:rsid w:val="006E758A"/>
    <w:rsid w:val="006F09DF"/>
    <w:rsid w:val="006F3414"/>
    <w:rsid w:val="007105C5"/>
    <w:rsid w:val="0071374D"/>
    <w:rsid w:val="007138E9"/>
    <w:rsid w:val="00714490"/>
    <w:rsid w:val="00714EE0"/>
    <w:rsid w:val="007161EB"/>
    <w:rsid w:val="007227BD"/>
    <w:rsid w:val="00725AA1"/>
    <w:rsid w:val="00726DBA"/>
    <w:rsid w:val="007270DD"/>
    <w:rsid w:val="007307F0"/>
    <w:rsid w:val="007316D1"/>
    <w:rsid w:val="007319E6"/>
    <w:rsid w:val="007331DB"/>
    <w:rsid w:val="00735C43"/>
    <w:rsid w:val="00741AD9"/>
    <w:rsid w:val="007421CF"/>
    <w:rsid w:val="0074289A"/>
    <w:rsid w:val="0074355A"/>
    <w:rsid w:val="00743C83"/>
    <w:rsid w:val="007527B8"/>
    <w:rsid w:val="0075288D"/>
    <w:rsid w:val="00754FEA"/>
    <w:rsid w:val="00756BDF"/>
    <w:rsid w:val="00764201"/>
    <w:rsid w:val="007660EC"/>
    <w:rsid w:val="0076617B"/>
    <w:rsid w:val="007706AB"/>
    <w:rsid w:val="0077384B"/>
    <w:rsid w:val="007768DE"/>
    <w:rsid w:val="0077776F"/>
    <w:rsid w:val="00780C7D"/>
    <w:rsid w:val="007873D3"/>
    <w:rsid w:val="00793567"/>
    <w:rsid w:val="007937FA"/>
    <w:rsid w:val="00794DEA"/>
    <w:rsid w:val="00795A06"/>
    <w:rsid w:val="007976A7"/>
    <w:rsid w:val="007A03BA"/>
    <w:rsid w:val="007A10A6"/>
    <w:rsid w:val="007A1CCB"/>
    <w:rsid w:val="007A2DE0"/>
    <w:rsid w:val="007B13E2"/>
    <w:rsid w:val="007B157B"/>
    <w:rsid w:val="007B2619"/>
    <w:rsid w:val="007B2D70"/>
    <w:rsid w:val="007B520E"/>
    <w:rsid w:val="007C1DBA"/>
    <w:rsid w:val="007C55B1"/>
    <w:rsid w:val="007D570B"/>
    <w:rsid w:val="007E4E02"/>
    <w:rsid w:val="007E5124"/>
    <w:rsid w:val="007E6256"/>
    <w:rsid w:val="007F020A"/>
    <w:rsid w:val="007F0A34"/>
    <w:rsid w:val="007F50AF"/>
    <w:rsid w:val="007F665B"/>
    <w:rsid w:val="007F67FC"/>
    <w:rsid w:val="0080012C"/>
    <w:rsid w:val="00800A84"/>
    <w:rsid w:val="00801A80"/>
    <w:rsid w:val="00802BED"/>
    <w:rsid w:val="008039E1"/>
    <w:rsid w:val="00816116"/>
    <w:rsid w:val="00817357"/>
    <w:rsid w:val="00817864"/>
    <w:rsid w:val="00824651"/>
    <w:rsid w:val="00825E79"/>
    <w:rsid w:val="0083073C"/>
    <w:rsid w:val="0083472C"/>
    <w:rsid w:val="00835064"/>
    <w:rsid w:val="00835695"/>
    <w:rsid w:val="008434B2"/>
    <w:rsid w:val="00843F94"/>
    <w:rsid w:val="00844A42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4B9E"/>
    <w:rsid w:val="008656D1"/>
    <w:rsid w:val="00866A86"/>
    <w:rsid w:val="00875C54"/>
    <w:rsid w:val="008768B9"/>
    <w:rsid w:val="00876B58"/>
    <w:rsid w:val="00886737"/>
    <w:rsid w:val="00891628"/>
    <w:rsid w:val="00893BD6"/>
    <w:rsid w:val="008942B8"/>
    <w:rsid w:val="008955E1"/>
    <w:rsid w:val="0089718D"/>
    <w:rsid w:val="00897EB4"/>
    <w:rsid w:val="008A14AA"/>
    <w:rsid w:val="008A297F"/>
    <w:rsid w:val="008A38F4"/>
    <w:rsid w:val="008A3E17"/>
    <w:rsid w:val="008A518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2E0E"/>
    <w:rsid w:val="008C3FBD"/>
    <w:rsid w:val="008C6CA9"/>
    <w:rsid w:val="008D0521"/>
    <w:rsid w:val="008D117B"/>
    <w:rsid w:val="008D130F"/>
    <w:rsid w:val="008D2999"/>
    <w:rsid w:val="008D2C42"/>
    <w:rsid w:val="008D36CE"/>
    <w:rsid w:val="008D3B89"/>
    <w:rsid w:val="008D3BD3"/>
    <w:rsid w:val="008D4D03"/>
    <w:rsid w:val="008D6A8D"/>
    <w:rsid w:val="008D756B"/>
    <w:rsid w:val="008E540D"/>
    <w:rsid w:val="008F4BC0"/>
    <w:rsid w:val="008F5031"/>
    <w:rsid w:val="008F7B65"/>
    <w:rsid w:val="0090389B"/>
    <w:rsid w:val="00904838"/>
    <w:rsid w:val="00904A37"/>
    <w:rsid w:val="00905359"/>
    <w:rsid w:val="00906350"/>
    <w:rsid w:val="009067A0"/>
    <w:rsid w:val="00914A3D"/>
    <w:rsid w:val="009150B9"/>
    <w:rsid w:val="0091622E"/>
    <w:rsid w:val="00920472"/>
    <w:rsid w:val="009219FC"/>
    <w:rsid w:val="009232DB"/>
    <w:rsid w:val="00924133"/>
    <w:rsid w:val="0093387B"/>
    <w:rsid w:val="0093563C"/>
    <w:rsid w:val="00936D79"/>
    <w:rsid w:val="009403E5"/>
    <w:rsid w:val="00941B1A"/>
    <w:rsid w:val="0094344F"/>
    <w:rsid w:val="00951AE3"/>
    <w:rsid w:val="00955CC4"/>
    <w:rsid w:val="0095652B"/>
    <w:rsid w:val="00956DC0"/>
    <w:rsid w:val="00957324"/>
    <w:rsid w:val="0096187D"/>
    <w:rsid w:val="009641CF"/>
    <w:rsid w:val="009668AD"/>
    <w:rsid w:val="00971071"/>
    <w:rsid w:val="00973221"/>
    <w:rsid w:val="009743A5"/>
    <w:rsid w:val="00975D03"/>
    <w:rsid w:val="00976792"/>
    <w:rsid w:val="00977CF4"/>
    <w:rsid w:val="00980438"/>
    <w:rsid w:val="009824D2"/>
    <w:rsid w:val="009841C6"/>
    <w:rsid w:val="0098424E"/>
    <w:rsid w:val="0098686E"/>
    <w:rsid w:val="009871ED"/>
    <w:rsid w:val="00993E9F"/>
    <w:rsid w:val="009A2B9C"/>
    <w:rsid w:val="009A52D4"/>
    <w:rsid w:val="009A6180"/>
    <w:rsid w:val="009A62ED"/>
    <w:rsid w:val="009A6319"/>
    <w:rsid w:val="009A7B1F"/>
    <w:rsid w:val="009B1F8D"/>
    <w:rsid w:val="009B3920"/>
    <w:rsid w:val="009B6403"/>
    <w:rsid w:val="009B7E68"/>
    <w:rsid w:val="009C09E8"/>
    <w:rsid w:val="009C53A1"/>
    <w:rsid w:val="009C7291"/>
    <w:rsid w:val="009D45A2"/>
    <w:rsid w:val="009D4AFF"/>
    <w:rsid w:val="009D53FC"/>
    <w:rsid w:val="009D7556"/>
    <w:rsid w:val="009D75B4"/>
    <w:rsid w:val="009E069A"/>
    <w:rsid w:val="009E368A"/>
    <w:rsid w:val="009E4713"/>
    <w:rsid w:val="009E536C"/>
    <w:rsid w:val="009E53EC"/>
    <w:rsid w:val="009E5623"/>
    <w:rsid w:val="009E6C2B"/>
    <w:rsid w:val="009E775A"/>
    <w:rsid w:val="009F19EF"/>
    <w:rsid w:val="009F764E"/>
    <w:rsid w:val="00A037EA"/>
    <w:rsid w:val="00A05726"/>
    <w:rsid w:val="00A07A2F"/>
    <w:rsid w:val="00A1214D"/>
    <w:rsid w:val="00A17F18"/>
    <w:rsid w:val="00A1AF19"/>
    <w:rsid w:val="00A20FE1"/>
    <w:rsid w:val="00A24663"/>
    <w:rsid w:val="00A249B4"/>
    <w:rsid w:val="00A36537"/>
    <w:rsid w:val="00A426C7"/>
    <w:rsid w:val="00A450F6"/>
    <w:rsid w:val="00A50F91"/>
    <w:rsid w:val="00A53635"/>
    <w:rsid w:val="00A53A65"/>
    <w:rsid w:val="00A54687"/>
    <w:rsid w:val="00A54F23"/>
    <w:rsid w:val="00A56008"/>
    <w:rsid w:val="00A5706B"/>
    <w:rsid w:val="00A5711C"/>
    <w:rsid w:val="00A61D4C"/>
    <w:rsid w:val="00A66A1F"/>
    <w:rsid w:val="00A70B75"/>
    <w:rsid w:val="00A70C3B"/>
    <w:rsid w:val="00A71D2D"/>
    <w:rsid w:val="00A72951"/>
    <w:rsid w:val="00A7365F"/>
    <w:rsid w:val="00A75A44"/>
    <w:rsid w:val="00A768B3"/>
    <w:rsid w:val="00A77EBD"/>
    <w:rsid w:val="00A82016"/>
    <w:rsid w:val="00A8225E"/>
    <w:rsid w:val="00A8534A"/>
    <w:rsid w:val="00A902C7"/>
    <w:rsid w:val="00A93961"/>
    <w:rsid w:val="00A949A1"/>
    <w:rsid w:val="00A979AA"/>
    <w:rsid w:val="00AA0C6C"/>
    <w:rsid w:val="00AA1BFD"/>
    <w:rsid w:val="00AA3AF1"/>
    <w:rsid w:val="00AA7750"/>
    <w:rsid w:val="00AB2F03"/>
    <w:rsid w:val="00AB377B"/>
    <w:rsid w:val="00AB3B46"/>
    <w:rsid w:val="00AC0458"/>
    <w:rsid w:val="00AC0908"/>
    <w:rsid w:val="00AC6E76"/>
    <w:rsid w:val="00AD1351"/>
    <w:rsid w:val="00AD2CF4"/>
    <w:rsid w:val="00AD3595"/>
    <w:rsid w:val="00AD6217"/>
    <w:rsid w:val="00AD6D76"/>
    <w:rsid w:val="00AD7A3E"/>
    <w:rsid w:val="00AD7C46"/>
    <w:rsid w:val="00AE20B4"/>
    <w:rsid w:val="00AE2E8E"/>
    <w:rsid w:val="00AE3062"/>
    <w:rsid w:val="00AE31E2"/>
    <w:rsid w:val="00AE3B95"/>
    <w:rsid w:val="00AE44D3"/>
    <w:rsid w:val="00AE54EA"/>
    <w:rsid w:val="00AE6ABD"/>
    <w:rsid w:val="00AF5E68"/>
    <w:rsid w:val="00B059FB"/>
    <w:rsid w:val="00B05D2C"/>
    <w:rsid w:val="00B11700"/>
    <w:rsid w:val="00B14BFF"/>
    <w:rsid w:val="00B15A10"/>
    <w:rsid w:val="00B16EAD"/>
    <w:rsid w:val="00B3243E"/>
    <w:rsid w:val="00B358D1"/>
    <w:rsid w:val="00B35D96"/>
    <w:rsid w:val="00B36793"/>
    <w:rsid w:val="00B36BC9"/>
    <w:rsid w:val="00B41B01"/>
    <w:rsid w:val="00B42CE6"/>
    <w:rsid w:val="00B452C7"/>
    <w:rsid w:val="00B45601"/>
    <w:rsid w:val="00B47AB0"/>
    <w:rsid w:val="00B5082B"/>
    <w:rsid w:val="00B526DC"/>
    <w:rsid w:val="00B53346"/>
    <w:rsid w:val="00B551D5"/>
    <w:rsid w:val="00B63712"/>
    <w:rsid w:val="00B739CB"/>
    <w:rsid w:val="00B741B2"/>
    <w:rsid w:val="00B75C75"/>
    <w:rsid w:val="00B767B9"/>
    <w:rsid w:val="00B76BFF"/>
    <w:rsid w:val="00B841B3"/>
    <w:rsid w:val="00B869B0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A496B"/>
    <w:rsid w:val="00BB2187"/>
    <w:rsid w:val="00BB3C2F"/>
    <w:rsid w:val="00BB48D6"/>
    <w:rsid w:val="00BB556F"/>
    <w:rsid w:val="00BC2D1B"/>
    <w:rsid w:val="00BC38A4"/>
    <w:rsid w:val="00BC397B"/>
    <w:rsid w:val="00BC49CD"/>
    <w:rsid w:val="00BC5CFB"/>
    <w:rsid w:val="00BD0CDF"/>
    <w:rsid w:val="00BD131D"/>
    <w:rsid w:val="00BD411E"/>
    <w:rsid w:val="00BD5F04"/>
    <w:rsid w:val="00BD6BC9"/>
    <w:rsid w:val="00BD77D7"/>
    <w:rsid w:val="00BD7819"/>
    <w:rsid w:val="00BF2984"/>
    <w:rsid w:val="00C01774"/>
    <w:rsid w:val="00C05105"/>
    <w:rsid w:val="00C05FFB"/>
    <w:rsid w:val="00C076AC"/>
    <w:rsid w:val="00C1057C"/>
    <w:rsid w:val="00C11D74"/>
    <w:rsid w:val="00C13A51"/>
    <w:rsid w:val="00C13D0F"/>
    <w:rsid w:val="00C15BB8"/>
    <w:rsid w:val="00C16727"/>
    <w:rsid w:val="00C355AB"/>
    <w:rsid w:val="00C3574B"/>
    <w:rsid w:val="00C36522"/>
    <w:rsid w:val="00C41740"/>
    <w:rsid w:val="00C473B0"/>
    <w:rsid w:val="00C519DA"/>
    <w:rsid w:val="00C55F8E"/>
    <w:rsid w:val="00C57C4A"/>
    <w:rsid w:val="00C6177D"/>
    <w:rsid w:val="00C6470A"/>
    <w:rsid w:val="00C6517E"/>
    <w:rsid w:val="00C66FDE"/>
    <w:rsid w:val="00C70A86"/>
    <w:rsid w:val="00C7213E"/>
    <w:rsid w:val="00C7230E"/>
    <w:rsid w:val="00C73490"/>
    <w:rsid w:val="00C7511C"/>
    <w:rsid w:val="00C75B42"/>
    <w:rsid w:val="00C80E2F"/>
    <w:rsid w:val="00C81DA8"/>
    <w:rsid w:val="00C8334A"/>
    <w:rsid w:val="00C91CDC"/>
    <w:rsid w:val="00C92A71"/>
    <w:rsid w:val="00C92C2B"/>
    <w:rsid w:val="00C93C67"/>
    <w:rsid w:val="00C95EF1"/>
    <w:rsid w:val="00CA1E7C"/>
    <w:rsid w:val="00CA3A7C"/>
    <w:rsid w:val="00CA4CA5"/>
    <w:rsid w:val="00CA5574"/>
    <w:rsid w:val="00CA5E1E"/>
    <w:rsid w:val="00CB2A8F"/>
    <w:rsid w:val="00CB6CEA"/>
    <w:rsid w:val="00CC020A"/>
    <w:rsid w:val="00CC3175"/>
    <w:rsid w:val="00CC6DA1"/>
    <w:rsid w:val="00CD2DC2"/>
    <w:rsid w:val="00CD60FF"/>
    <w:rsid w:val="00CD64B3"/>
    <w:rsid w:val="00CD756F"/>
    <w:rsid w:val="00CE081C"/>
    <w:rsid w:val="00CE15B0"/>
    <w:rsid w:val="00CE18E0"/>
    <w:rsid w:val="00CE3104"/>
    <w:rsid w:val="00CE341C"/>
    <w:rsid w:val="00CE47DC"/>
    <w:rsid w:val="00CE66D3"/>
    <w:rsid w:val="00CE6D18"/>
    <w:rsid w:val="00CF1AE6"/>
    <w:rsid w:val="00CF31BB"/>
    <w:rsid w:val="00CF3B7B"/>
    <w:rsid w:val="00CF6258"/>
    <w:rsid w:val="00D03648"/>
    <w:rsid w:val="00D038F7"/>
    <w:rsid w:val="00D03961"/>
    <w:rsid w:val="00D03E64"/>
    <w:rsid w:val="00D0512B"/>
    <w:rsid w:val="00D05489"/>
    <w:rsid w:val="00D05D6F"/>
    <w:rsid w:val="00D06673"/>
    <w:rsid w:val="00D11D36"/>
    <w:rsid w:val="00D14D40"/>
    <w:rsid w:val="00D17E56"/>
    <w:rsid w:val="00D30854"/>
    <w:rsid w:val="00D34201"/>
    <w:rsid w:val="00D357CB"/>
    <w:rsid w:val="00D36A2B"/>
    <w:rsid w:val="00D37B4E"/>
    <w:rsid w:val="00D40223"/>
    <w:rsid w:val="00D42BB9"/>
    <w:rsid w:val="00D5361C"/>
    <w:rsid w:val="00D62CD1"/>
    <w:rsid w:val="00D635B5"/>
    <w:rsid w:val="00D6641C"/>
    <w:rsid w:val="00D66F70"/>
    <w:rsid w:val="00D705C3"/>
    <w:rsid w:val="00D71190"/>
    <w:rsid w:val="00D71BB8"/>
    <w:rsid w:val="00D72822"/>
    <w:rsid w:val="00D73A27"/>
    <w:rsid w:val="00D76741"/>
    <w:rsid w:val="00D77BC9"/>
    <w:rsid w:val="00D804DF"/>
    <w:rsid w:val="00D819F5"/>
    <w:rsid w:val="00D82756"/>
    <w:rsid w:val="00D90497"/>
    <w:rsid w:val="00D90BCB"/>
    <w:rsid w:val="00D92742"/>
    <w:rsid w:val="00D93983"/>
    <w:rsid w:val="00D951DC"/>
    <w:rsid w:val="00D95FDF"/>
    <w:rsid w:val="00D97E92"/>
    <w:rsid w:val="00DA12F4"/>
    <w:rsid w:val="00DA22F7"/>
    <w:rsid w:val="00DA72C4"/>
    <w:rsid w:val="00DB03B3"/>
    <w:rsid w:val="00DB2C71"/>
    <w:rsid w:val="00DC0296"/>
    <w:rsid w:val="00DC17B9"/>
    <w:rsid w:val="00DC26FB"/>
    <w:rsid w:val="00DC2ED5"/>
    <w:rsid w:val="00DC3021"/>
    <w:rsid w:val="00DC3A1F"/>
    <w:rsid w:val="00DC7377"/>
    <w:rsid w:val="00DC783F"/>
    <w:rsid w:val="00DD31F8"/>
    <w:rsid w:val="00DD44FC"/>
    <w:rsid w:val="00DD793F"/>
    <w:rsid w:val="00DE050E"/>
    <w:rsid w:val="00DE2DAA"/>
    <w:rsid w:val="00DE4FD8"/>
    <w:rsid w:val="00DE52EF"/>
    <w:rsid w:val="00DF1BA1"/>
    <w:rsid w:val="00DF1EE2"/>
    <w:rsid w:val="00DF5EF9"/>
    <w:rsid w:val="00E043F9"/>
    <w:rsid w:val="00E05269"/>
    <w:rsid w:val="00E12297"/>
    <w:rsid w:val="00E12AB6"/>
    <w:rsid w:val="00E12F5F"/>
    <w:rsid w:val="00E15B29"/>
    <w:rsid w:val="00E16200"/>
    <w:rsid w:val="00E177AF"/>
    <w:rsid w:val="00E17C58"/>
    <w:rsid w:val="00E20391"/>
    <w:rsid w:val="00E3224E"/>
    <w:rsid w:val="00E33458"/>
    <w:rsid w:val="00E33D89"/>
    <w:rsid w:val="00E3438F"/>
    <w:rsid w:val="00E359A2"/>
    <w:rsid w:val="00E362A5"/>
    <w:rsid w:val="00E36322"/>
    <w:rsid w:val="00E37CBC"/>
    <w:rsid w:val="00E401E1"/>
    <w:rsid w:val="00E418D9"/>
    <w:rsid w:val="00E44FE3"/>
    <w:rsid w:val="00E451F2"/>
    <w:rsid w:val="00E47805"/>
    <w:rsid w:val="00E522E5"/>
    <w:rsid w:val="00E52E27"/>
    <w:rsid w:val="00E56A8B"/>
    <w:rsid w:val="00E64B6E"/>
    <w:rsid w:val="00E64F2E"/>
    <w:rsid w:val="00E71E8B"/>
    <w:rsid w:val="00E72642"/>
    <w:rsid w:val="00E74572"/>
    <w:rsid w:val="00E752D6"/>
    <w:rsid w:val="00E82FA7"/>
    <w:rsid w:val="00E844A5"/>
    <w:rsid w:val="00E9001D"/>
    <w:rsid w:val="00E92875"/>
    <w:rsid w:val="00E94206"/>
    <w:rsid w:val="00E973B8"/>
    <w:rsid w:val="00EA52D6"/>
    <w:rsid w:val="00EA7462"/>
    <w:rsid w:val="00EA7BDF"/>
    <w:rsid w:val="00EB1036"/>
    <w:rsid w:val="00EB163A"/>
    <w:rsid w:val="00EB249A"/>
    <w:rsid w:val="00EC0C64"/>
    <w:rsid w:val="00EC31D3"/>
    <w:rsid w:val="00EC36BD"/>
    <w:rsid w:val="00EC64CA"/>
    <w:rsid w:val="00ED008E"/>
    <w:rsid w:val="00ED0899"/>
    <w:rsid w:val="00ED234C"/>
    <w:rsid w:val="00EE1625"/>
    <w:rsid w:val="00EE5D7A"/>
    <w:rsid w:val="00EE6215"/>
    <w:rsid w:val="00EE6952"/>
    <w:rsid w:val="00EE7A44"/>
    <w:rsid w:val="00EE7BE4"/>
    <w:rsid w:val="00EF06FC"/>
    <w:rsid w:val="00EF0D16"/>
    <w:rsid w:val="00EF2FD1"/>
    <w:rsid w:val="00EF7933"/>
    <w:rsid w:val="00F054E9"/>
    <w:rsid w:val="00F05886"/>
    <w:rsid w:val="00F069ED"/>
    <w:rsid w:val="00F1160C"/>
    <w:rsid w:val="00F132A0"/>
    <w:rsid w:val="00F133D0"/>
    <w:rsid w:val="00F2210F"/>
    <w:rsid w:val="00F24299"/>
    <w:rsid w:val="00F269F0"/>
    <w:rsid w:val="00F27814"/>
    <w:rsid w:val="00F309D5"/>
    <w:rsid w:val="00F316A3"/>
    <w:rsid w:val="00F3175C"/>
    <w:rsid w:val="00F33FE7"/>
    <w:rsid w:val="00F36B19"/>
    <w:rsid w:val="00F40922"/>
    <w:rsid w:val="00F426C3"/>
    <w:rsid w:val="00F46460"/>
    <w:rsid w:val="00F47B55"/>
    <w:rsid w:val="00F51661"/>
    <w:rsid w:val="00F53236"/>
    <w:rsid w:val="00F54ADB"/>
    <w:rsid w:val="00F566D5"/>
    <w:rsid w:val="00F571C7"/>
    <w:rsid w:val="00F63EC5"/>
    <w:rsid w:val="00F67AA2"/>
    <w:rsid w:val="00F70B0F"/>
    <w:rsid w:val="00F74F0B"/>
    <w:rsid w:val="00F7730F"/>
    <w:rsid w:val="00F80CEC"/>
    <w:rsid w:val="00F81544"/>
    <w:rsid w:val="00F81DED"/>
    <w:rsid w:val="00F850F4"/>
    <w:rsid w:val="00F927D0"/>
    <w:rsid w:val="00F9550A"/>
    <w:rsid w:val="00FA3890"/>
    <w:rsid w:val="00FA3A34"/>
    <w:rsid w:val="00FA797A"/>
    <w:rsid w:val="00FB1A0C"/>
    <w:rsid w:val="00FB3949"/>
    <w:rsid w:val="00FC0041"/>
    <w:rsid w:val="00FC7F5A"/>
    <w:rsid w:val="00FC7F98"/>
    <w:rsid w:val="00FD0E7A"/>
    <w:rsid w:val="00FD45A5"/>
    <w:rsid w:val="00FD45F1"/>
    <w:rsid w:val="00FD7F1A"/>
    <w:rsid w:val="00FE016C"/>
    <w:rsid w:val="00FE4AFC"/>
    <w:rsid w:val="00FE5BF4"/>
    <w:rsid w:val="00FE6D56"/>
    <w:rsid w:val="00FE7E8D"/>
    <w:rsid w:val="0223D8DE"/>
    <w:rsid w:val="026CEA05"/>
    <w:rsid w:val="03B4BEEB"/>
    <w:rsid w:val="04117C33"/>
    <w:rsid w:val="042908C5"/>
    <w:rsid w:val="0712DE1E"/>
    <w:rsid w:val="075BBF65"/>
    <w:rsid w:val="0883692C"/>
    <w:rsid w:val="0B28A31E"/>
    <w:rsid w:val="10357CC2"/>
    <w:rsid w:val="12ACD14E"/>
    <w:rsid w:val="13453C40"/>
    <w:rsid w:val="1EC120C7"/>
    <w:rsid w:val="24457009"/>
    <w:rsid w:val="27BD4DBF"/>
    <w:rsid w:val="27F041CF"/>
    <w:rsid w:val="2C5598F3"/>
    <w:rsid w:val="332F888B"/>
    <w:rsid w:val="36C20155"/>
    <w:rsid w:val="39BC00C1"/>
    <w:rsid w:val="3ABE0631"/>
    <w:rsid w:val="430D664B"/>
    <w:rsid w:val="472C5221"/>
    <w:rsid w:val="484C53E1"/>
    <w:rsid w:val="4FFA16EF"/>
    <w:rsid w:val="590D751C"/>
    <w:rsid w:val="60C627DC"/>
    <w:rsid w:val="60E9ADA7"/>
    <w:rsid w:val="62157500"/>
    <w:rsid w:val="69F55B87"/>
    <w:rsid w:val="6E1708CD"/>
    <w:rsid w:val="704ED3C9"/>
    <w:rsid w:val="7A8956DF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83CF117E-5873-48C8-9A32-D3F1B965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E3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09343B"/>
    <w:pPr>
      <w:keepNext/>
      <w:outlineLvl w:val="0"/>
    </w:pPr>
    <w:rPr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rsid w:val="00A56008"/>
    <w:pPr>
      <w:keepNext/>
      <w:numPr>
        <w:numId w:val="25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09343B"/>
    <w:rPr>
      <w:b/>
      <w:sz w:val="32"/>
      <w:szCs w:val="28"/>
    </w:rPr>
  </w:style>
  <w:style w:type="character" w:customStyle="1" w:styleId="Heading2Char">
    <w:name w:val="Heading 2 Char"/>
    <w:link w:val="Heading2"/>
    <w:rsid w:val="00A56008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autoRedefine/>
    <w:qFormat/>
    <w:rsid w:val="00CF6258"/>
    <w:pPr>
      <w:keepNext/>
      <w:numPr>
        <w:numId w:val="6"/>
      </w:numPr>
      <w:jc w:val="both"/>
    </w:pPr>
    <w:rPr>
      <w:rFonts w:cs="Arial"/>
    </w:r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qFormat/>
    <w:rsid w:val="00EF06FC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autoRedefine/>
    <w:uiPriority w:val="99"/>
    <w:rsid w:val="00D6641C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3566502C884F43B99502493C48A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754D71-A3C0-4789-AC86-69818387F5EC}"/>
      </w:docPartPr>
      <w:docPartBody>
        <w:p w:rsidR="00090ECE" w:rsidRDefault="00BC397B" w:rsidP="00BC397B">
          <w:pPr>
            <w:pStyle w:val="6D3566502C884F43B99502493C48ACBC1"/>
          </w:pPr>
          <w:r w:rsidRPr="00756BDF">
            <w:rPr>
              <w:rStyle w:val="PlaceholderText"/>
            </w:rPr>
            <w:t>Choose an item.</w:t>
          </w:r>
        </w:p>
      </w:docPartBody>
    </w:docPart>
    <w:docPart>
      <w:docPartPr>
        <w:name w:val="AEB7C77467F24E3FA49158ABD23FF4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88ACB-B2A8-41BF-AF58-C0F7F114F0DC}"/>
      </w:docPartPr>
      <w:docPartBody>
        <w:p w:rsidR="00090ECE" w:rsidRDefault="00BC397B" w:rsidP="00BC397B">
          <w:pPr>
            <w:pStyle w:val="AEB7C77467F24E3FA49158ABD23FF4DB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BC397B" w:rsidP="00BC397B">
          <w:pPr>
            <w:pStyle w:val="226511B2EA5B42809BF2A8C6D5ADEDB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5C17574EDE1B4107A2D6F501B57B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5B6A8-AE84-4872-AC3F-6D94DB01D4AF}"/>
      </w:docPartPr>
      <w:docPartBody>
        <w:p w:rsidR="00BC397B" w:rsidRDefault="00BC397B" w:rsidP="00BC397B">
          <w:pPr>
            <w:pStyle w:val="5C17574EDE1B4107A2D6F501B57B30FA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823EA"/>
    <w:rsid w:val="00090ECE"/>
    <w:rsid w:val="000F4DB0"/>
    <w:rsid w:val="000F7B3A"/>
    <w:rsid w:val="001041E8"/>
    <w:rsid w:val="00133116"/>
    <w:rsid w:val="001331BA"/>
    <w:rsid w:val="00154A75"/>
    <w:rsid w:val="0017450D"/>
    <w:rsid w:val="001F7AC3"/>
    <w:rsid w:val="00215D09"/>
    <w:rsid w:val="002638EF"/>
    <w:rsid w:val="002913BC"/>
    <w:rsid w:val="00305E0C"/>
    <w:rsid w:val="00325E12"/>
    <w:rsid w:val="003335B9"/>
    <w:rsid w:val="003539AA"/>
    <w:rsid w:val="0036076C"/>
    <w:rsid w:val="003C5557"/>
    <w:rsid w:val="004736D4"/>
    <w:rsid w:val="004E47CA"/>
    <w:rsid w:val="004E55D5"/>
    <w:rsid w:val="00512877"/>
    <w:rsid w:val="005D316E"/>
    <w:rsid w:val="005E191D"/>
    <w:rsid w:val="005F5CD2"/>
    <w:rsid w:val="00603A19"/>
    <w:rsid w:val="006136A6"/>
    <w:rsid w:val="00616098"/>
    <w:rsid w:val="006402C3"/>
    <w:rsid w:val="00655C83"/>
    <w:rsid w:val="006727FD"/>
    <w:rsid w:val="00677BB5"/>
    <w:rsid w:val="00697584"/>
    <w:rsid w:val="006E6CF6"/>
    <w:rsid w:val="0070511F"/>
    <w:rsid w:val="007331DB"/>
    <w:rsid w:val="00786B88"/>
    <w:rsid w:val="00793EDF"/>
    <w:rsid w:val="0083073C"/>
    <w:rsid w:val="00864B9E"/>
    <w:rsid w:val="008E3858"/>
    <w:rsid w:val="00936D79"/>
    <w:rsid w:val="009B3920"/>
    <w:rsid w:val="00A47674"/>
    <w:rsid w:val="00AB6772"/>
    <w:rsid w:val="00B56E02"/>
    <w:rsid w:val="00B63712"/>
    <w:rsid w:val="00B93B03"/>
    <w:rsid w:val="00BB30E0"/>
    <w:rsid w:val="00BC38A4"/>
    <w:rsid w:val="00BC397B"/>
    <w:rsid w:val="00BC5CFB"/>
    <w:rsid w:val="00CB6CEA"/>
    <w:rsid w:val="00CC6DA1"/>
    <w:rsid w:val="00CF1938"/>
    <w:rsid w:val="00CF3B7B"/>
    <w:rsid w:val="00D00EA8"/>
    <w:rsid w:val="00D72822"/>
    <w:rsid w:val="00DD2CCE"/>
    <w:rsid w:val="00DF1EE2"/>
    <w:rsid w:val="00E12AB6"/>
    <w:rsid w:val="00E17C58"/>
    <w:rsid w:val="00E21009"/>
    <w:rsid w:val="00E31400"/>
    <w:rsid w:val="00E86920"/>
    <w:rsid w:val="00EA7BDF"/>
    <w:rsid w:val="00F4676C"/>
    <w:rsid w:val="00F51661"/>
    <w:rsid w:val="00FA7731"/>
    <w:rsid w:val="00FD523C"/>
    <w:rsid w:val="00FE016C"/>
    <w:rsid w:val="00FF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BC397B"/>
    <w:rPr>
      <w:color w:val="808080"/>
    </w:rPr>
  </w:style>
  <w:style w:type="paragraph" w:customStyle="1" w:styleId="226511B2EA5B42809BF2A8C6D5ADEDB0">
    <w:name w:val="226511B2EA5B42809BF2A8C6D5ADEDB0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6D3566502C884F43B99502493C48ACBC1">
    <w:name w:val="6D3566502C884F43B99502493C48ACBC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5C17574EDE1B4107A2D6F501B57B30FA">
    <w:name w:val="5C17574EDE1B4107A2D6F501B57B30FA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AEB7C77467F24E3FA49158ABD23FF4DB1">
    <w:name w:val="AEB7C77467F24E3FA49158ABD23FF4DB1"/>
    <w:rsid w:val="00BC397B"/>
    <w:pPr>
      <w:spacing w:after="120" w:line="240" w:lineRule="auto"/>
    </w:pPr>
    <w:rPr>
      <w:rFonts w:ascii="GT Walsheim Light" w:eastAsia="Times New Roman" w:hAnsi="GT Walsheim Light" w:cs="Times New Roma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EDRM041-529205256-24122</_dlc_DocId>
    <_dlc_DocIdUrl xmlns="2d3e4d8c-86b1-4eee-8356-b02c606ab54c">
      <Url>https://vec365.sharepoint.com/sites/EDRM-041/_layouts/15/DocIdRedir.aspx?ID=EDRM041-529205256-24122</Url>
      <Description>EDRM041-529205256-24122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2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576313-8041-488F-889E-3C2A24DFF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379</Words>
  <Characters>2187</Characters>
  <Application>Microsoft Office Word</Application>
  <DocSecurity>2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Counting Officer (CO) - Duty Statement</vt:lpstr>
    </vt:vector>
  </TitlesOfParts>
  <Company>Victorian Electorial Commission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Counting Officer (CO)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2026-08-06T05:29:00Z</dcterms:created>
  <dcterms:modified xsi:type="dcterms:W3CDTF">2026-08-06T05:29:00Z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d8b69012-f75c-431e-9d29-34b9c6cb3a1c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2026-06-12T17:34:37Z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d5c78adf-809d-4aef-83b4-ce6be0a1eeed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