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E2DDD" w:rsidR="37818D8F" w:rsidP="00527ACC" w:rsidRDefault="37818D8F" w14:paraId="5EEA87A8" w14:textId="25DAC726">
      <w:pPr>
        <w:pStyle w:val="Heading1"/>
        <w:spacing w:line="276" w:lineRule="auto"/>
        <w:jc w:val="both"/>
        <w:rPr>
          <w:rFonts w:cs="Arial"/>
          <w:sz w:val="32"/>
          <w:szCs w:val="32"/>
        </w:rPr>
      </w:pPr>
    </w:p>
    <w:p w:rsidRPr="002E2DDD" w:rsidR="00111B4C" w:rsidP="083F3033" w:rsidRDefault="00111B4C" w14:paraId="4B078BFB" w14:textId="1E321370">
      <w:pPr>
        <w:spacing w:before="240" w:beforeAutospacing="off" w:after="240" w:afterAutospacing="off" w:line="276" w:lineRule="auto"/>
        <w:jc w:val="both"/>
        <w:rPr>
          <w:rFonts w:cs="Arial"/>
          <w:b w:val="1"/>
          <w:bCs w:val="1"/>
          <w:sz w:val="32"/>
          <w:szCs w:val="32"/>
        </w:rPr>
      </w:pPr>
      <w:r w:rsidRPr="083F3033" w:rsidR="00111B4C">
        <w:rPr>
          <w:rFonts w:cs="Arial"/>
          <w:b w:val="1"/>
          <w:bCs w:val="1"/>
          <w:sz w:val="32"/>
          <w:szCs w:val="32"/>
        </w:rPr>
        <w:t>Counting Team Leader (CTL) - Duty Statement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Pr="002E2DDD" w:rsidR="00FC0041" w:rsidTr="083F3033" w14:paraId="50288A4C" w14:textId="77777777">
        <w:trPr>
          <w:cantSplit/>
          <w:jc w:val="center"/>
        </w:trPr>
        <w:tc>
          <w:tcPr>
            <w:tcW w:w="1840" w:type="pct"/>
            <w:tcMar/>
            <w:vAlign w:val="center"/>
          </w:tcPr>
          <w:p w:rsidRPr="002E2DDD" w:rsidR="00FC0041" w:rsidP="083F3033" w:rsidRDefault="00FC0041" w14:paraId="50288A4A" w14:textId="1C6C837E">
            <w:pPr>
              <w:pStyle w:val="Introheadings"/>
              <w:spacing w:after="240" w:afterAutospacing="off" w:line="276" w:lineRule="auto"/>
              <w:jc w:val="both"/>
              <w:rPr>
                <w:rFonts w:cs="Arial"/>
                <w:sz w:val="22"/>
                <w:szCs w:val="22"/>
              </w:rPr>
            </w:pPr>
            <w:r w:rsidRPr="083F3033" w:rsidR="00FC0041">
              <w:rPr>
                <w:rFonts w:cs="Arial"/>
                <w:sz w:val="22"/>
                <w:szCs w:val="22"/>
              </w:rPr>
              <w:t>T</w:t>
            </w:r>
            <w:r w:rsidRPr="083F3033" w:rsidR="00DC26FB">
              <w:rPr>
                <w:rFonts w:cs="Arial"/>
                <w:sz w:val="22"/>
                <w:szCs w:val="22"/>
              </w:rPr>
              <w:t>itle</w:t>
            </w:r>
            <w:r w:rsidRPr="083F3033" w:rsidR="00FC0041">
              <w:rPr>
                <w:rFonts w:cs="Arial"/>
                <w:sz w:val="22"/>
                <w:szCs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  <w:szCs w:val="24"/>
            </w:rPr>
          </w:sdtEndPr>
          <w:sdtContent>
            <w:tc>
              <w:tcPr>
                <w:tcW w:w="3160" w:type="pct"/>
                <w:tcMar/>
                <w:vAlign w:val="center"/>
              </w:tcPr>
              <w:p w:rsidRPr="002E2DDD" w:rsidR="00FC0041" w:rsidP="083F3033" w:rsidRDefault="00003EEE" w14:paraId="50288A4B" w14:textId="3FEA4A90">
                <w:pPr>
                  <w:spacing w:after="240" w:afterAutospacing="off" w:line="276" w:lineRule="auto"/>
                  <w:jc w:val="both"/>
                  <w:rPr>
                    <w:rFonts w:cs="Arial"/>
                    <w:sz w:val="22"/>
                    <w:szCs w:val="22"/>
                  </w:rPr>
                </w:pPr>
                <w:r w:rsidRPr="083F3033" w:rsidR="00003EEE">
                  <w:rPr>
                    <w:rStyle w:val="Style5"/>
                  </w:rPr>
                  <w:t>Count</w:t>
                </w:r>
                <w:r w:rsidRPr="083F3033" w:rsidR="0412A10F">
                  <w:rPr>
                    <w:rStyle w:val="Style5"/>
                  </w:rPr>
                  <w:t>ing</w:t>
                </w:r>
                <w:r w:rsidRPr="083F3033" w:rsidR="00003EEE">
                  <w:rPr>
                    <w:rStyle w:val="Style5"/>
                  </w:rPr>
                  <w:t xml:space="preserve"> Team Leader</w:t>
                </w:r>
              </w:p>
            </w:tc>
          </w:sdtContent>
        </w:sdt>
      </w:tr>
      <w:tr w:rsidRPr="002E2DDD" w:rsidR="007E1271" w:rsidTr="083F3033" w14:paraId="18057862" w14:textId="77777777">
        <w:trPr>
          <w:cantSplit/>
          <w:jc w:val="center"/>
        </w:trPr>
        <w:tc>
          <w:tcPr>
            <w:tcW w:w="1840" w:type="pct"/>
            <w:tcMar/>
            <w:vAlign w:val="center"/>
          </w:tcPr>
          <w:p w:rsidRPr="002E2DDD" w:rsidR="007E1271" w:rsidP="00527ACC" w:rsidRDefault="007E1271" w14:paraId="587047DC" w14:textId="056CCCDA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E2DDD">
              <w:rPr>
                <w:rFonts w:cs="Arial"/>
                <w:sz w:val="22"/>
              </w:rPr>
              <w:t>Classification:</w:t>
            </w:r>
          </w:p>
        </w:tc>
        <w:tc>
          <w:tcPr>
            <w:tcW w:w="3160" w:type="pct"/>
            <w:tcMar/>
            <w:vAlign w:val="center"/>
          </w:tcPr>
          <w:p w:rsidRPr="002E2DDD" w:rsidR="007E1271" w:rsidP="00527ACC" w:rsidRDefault="6CA27DC9" w14:paraId="6681AE38" w14:textId="40B6A352">
            <w:pPr>
              <w:spacing w:line="276" w:lineRule="auto"/>
              <w:jc w:val="both"/>
              <w:rPr>
                <w:rStyle w:val="Style5"/>
              </w:rPr>
            </w:pPr>
            <w:r w:rsidRPr="002E2DDD">
              <w:rPr>
                <w:rStyle w:val="Style5"/>
              </w:rPr>
              <w:t>VPS 2.1.8</w:t>
            </w:r>
          </w:p>
        </w:tc>
      </w:tr>
      <w:tr w:rsidRPr="002E2DDD" w:rsidR="007E1271" w:rsidTr="083F3033" w14:paraId="379FF0A4" w14:textId="77777777">
        <w:trPr>
          <w:cantSplit/>
          <w:jc w:val="center"/>
        </w:trPr>
        <w:tc>
          <w:tcPr>
            <w:tcW w:w="1840" w:type="pct"/>
            <w:tcMar/>
            <w:vAlign w:val="center"/>
          </w:tcPr>
          <w:p w:rsidRPr="002E2DDD" w:rsidR="007E1271" w:rsidP="00527ACC" w:rsidRDefault="007E1271" w14:paraId="36033772" w14:textId="0C47E5AE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E2DDD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tcMar/>
            <w:vAlign w:val="center"/>
          </w:tcPr>
          <w:p w:rsidRPr="002E2DDD" w:rsidR="007E1271" w:rsidP="00527ACC" w:rsidRDefault="5709D0CE" w14:paraId="3472EAA1" w14:textId="5337DBF2">
            <w:pPr>
              <w:spacing w:line="276" w:lineRule="auto"/>
              <w:jc w:val="both"/>
              <w:rPr>
                <w:rStyle w:val="Style5"/>
                <w:rFonts w:eastAsia="GT Walsheim Light" w:cs="GT Walsheim Light"/>
                <w:color w:val="D13438"/>
                <w:u w:val="single"/>
              </w:rPr>
            </w:pPr>
            <w:r w:rsidRPr="002E2DDD">
              <w:rPr>
                <w:rStyle w:val="Style5"/>
                <w:rFonts w:eastAsia="GT Walsheim Light" w:cs="GT Walsheim Light"/>
              </w:rPr>
              <w:t>$4</w:t>
            </w:r>
            <w:r w:rsidRPr="002E2DDD" w:rsidR="00527ACC">
              <w:rPr>
                <w:rStyle w:val="Style5"/>
                <w:rFonts w:eastAsia="GT Walsheim Light" w:cs="GT Walsheim Light"/>
              </w:rPr>
              <w:t>4.7</w:t>
            </w:r>
            <w:r w:rsidRPr="002E2DDD">
              <w:rPr>
                <w:rStyle w:val="Style5"/>
                <w:rFonts w:eastAsia="GT Walsheim Light" w:cs="GT Walsheim Light"/>
              </w:rPr>
              <w:t>1 (include</w:t>
            </w:r>
            <w:r w:rsidRPr="002E2DDD" w:rsidR="7208E422">
              <w:rPr>
                <w:rStyle w:val="Style5"/>
                <w:rFonts w:eastAsia="GT Walsheim Light" w:cs="GT Walsheim Light"/>
              </w:rPr>
              <w:t>s</w:t>
            </w:r>
            <w:r w:rsidRPr="002E2DDD">
              <w:rPr>
                <w:rStyle w:val="Style5"/>
                <w:rFonts w:eastAsia="GT Walsheim Light" w:cs="GT Walsheim Light"/>
              </w:rPr>
              <w:t xml:space="preserve"> 25% casual loading)</w:t>
            </w:r>
          </w:p>
        </w:tc>
      </w:tr>
      <w:tr w:rsidRPr="002E2DDD" w:rsidR="00FC0041" w:rsidTr="083F3033" w14:paraId="50288A55" w14:textId="77777777">
        <w:trPr>
          <w:cantSplit/>
          <w:jc w:val="center"/>
        </w:trPr>
        <w:tc>
          <w:tcPr>
            <w:tcW w:w="1840" w:type="pct"/>
            <w:tcMar/>
            <w:vAlign w:val="center"/>
          </w:tcPr>
          <w:p w:rsidRPr="002E2DDD" w:rsidR="00FC0041" w:rsidP="72C63B6E" w:rsidRDefault="00593B41" w14:paraId="50288A53" w14:textId="0F63C6DD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E2DDD">
              <w:rPr>
                <w:rFonts w:cs="Arial"/>
                <w:sz w:val="22"/>
              </w:rPr>
              <w:t>R</w:t>
            </w:r>
            <w:r w:rsidRPr="002E2DDD" w:rsidR="00DC26FB">
              <w:rPr>
                <w:rFonts w:cs="Arial"/>
                <w:sz w:val="22"/>
              </w:rPr>
              <w:t>eports to</w:t>
            </w:r>
            <w:r w:rsidRPr="002E2DDD">
              <w:rPr>
                <w:rFonts w:cs="Arial"/>
                <w:sz w:val="22"/>
              </w:rPr>
              <w:t>:</w:t>
            </w:r>
          </w:p>
        </w:tc>
        <w:tc>
          <w:tcPr>
            <w:tcW w:w="3160" w:type="pct"/>
            <w:tcMar/>
            <w:vAlign w:val="center"/>
          </w:tcPr>
          <w:p w:rsidRPr="002E2DDD" w:rsidR="00FC0041" w:rsidP="00527ACC" w:rsidRDefault="00A7130C" w14:paraId="50288A54" w14:textId="22C97BBB">
            <w:pPr>
              <w:spacing w:line="276" w:lineRule="auto"/>
              <w:jc w:val="both"/>
              <w:rPr>
                <w:rFonts w:cs="Arial"/>
                <w:sz w:val="22"/>
              </w:rPr>
            </w:pPr>
            <w:r w:rsidRPr="002E2DDD">
              <w:rPr>
                <w:rStyle w:val="Style1"/>
                <w:rFonts w:ascii="GT Walsheim Light" w:hAnsi="GT Walsheim Light"/>
                <w:sz w:val="22"/>
              </w:rPr>
              <w:t>Election Manager or Project Lead</w:t>
            </w:r>
          </w:p>
        </w:tc>
      </w:tr>
      <w:tr w:rsidRPr="002E2DDD" w:rsidR="00DE050E" w:rsidTr="083F3033" w14:paraId="057DD9C8" w14:textId="77777777">
        <w:trPr>
          <w:cantSplit/>
          <w:jc w:val="center"/>
        </w:trPr>
        <w:tc>
          <w:tcPr>
            <w:tcW w:w="1840" w:type="pct"/>
            <w:tcMar/>
            <w:vAlign w:val="center"/>
          </w:tcPr>
          <w:p w:rsidRPr="002E2DDD" w:rsidR="00DE050E" w:rsidP="00527ACC" w:rsidRDefault="00DE050E" w14:paraId="19274CBC" w14:textId="4FD96F69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E2DDD">
              <w:rPr>
                <w:rFonts w:cs="Arial"/>
                <w:sz w:val="22"/>
              </w:rPr>
              <w:t>Location:</w:t>
            </w:r>
          </w:p>
        </w:tc>
        <w:sdt>
          <w:sdtPr>
            <w:id w:val="-1508282152"/>
            <w:placeholder>
              <w:docPart w:val="60B2F94654E54EF18655F1B07EE8AD9E"/>
            </w:placeholder>
            <w15:color w:val="000000"/>
            <w:rPr>
              <w:rStyle w:val="Style1"/>
              <w:rFonts w:ascii="GT Walsheim Light" w:hAnsi="GT Walsheim Light"/>
              <w:sz w:val="22"/>
              <w:szCs w:val="22"/>
            </w:rPr>
          </w:sdtPr>
          <w:sdtEndPr>
            <w:rPr>
              <w:rStyle w:val="DefaultParagraphFont"/>
              <w:rFonts w:ascii="GT Walsheim Light" w:hAnsi="GT Walsheim Light" w:cs="Arial"/>
              <w:sz w:val="22"/>
              <w:szCs w:val="22"/>
            </w:rPr>
          </w:sdtEndPr>
          <w:sdtContent>
            <w:tc>
              <w:tcPr>
                <w:tcW w:w="3160" w:type="pct"/>
                <w:tcMar/>
                <w:vAlign w:val="center"/>
              </w:tcPr>
              <w:p w:rsidRPr="002E2DDD" w:rsidR="00DE050E" w:rsidP="00527ACC" w:rsidRDefault="00A7130C" w14:paraId="13B79939" w14:textId="3707455B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2E2DDD">
                  <w:rPr>
                    <w:rStyle w:val="Style1"/>
                    <w:rFonts w:ascii="GT Walsheim Light" w:hAnsi="GT Walsheim Light"/>
                    <w:sz w:val="22"/>
                  </w:rPr>
                  <w:t>Various locations (positions available across Victoria)</w:t>
                </w:r>
              </w:p>
            </w:tc>
          </w:sdtContent>
        </w:sdt>
      </w:tr>
      <w:tr w:rsidRPr="002E2DDD" w:rsidR="007E1271" w:rsidTr="083F3033" w14:paraId="108D795E" w14:textId="77777777">
        <w:trPr>
          <w:cantSplit/>
          <w:jc w:val="center"/>
        </w:trPr>
        <w:tc>
          <w:tcPr>
            <w:tcW w:w="1840" w:type="pct"/>
            <w:tcMar/>
            <w:vAlign w:val="center"/>
          </w:tcPr>
          <w:p w:rsidRPr="002E2DDD" w:rsidR="007E1271" w:rsidP="00527ACC" w:rsidRDefault="007E1271" w14:paraId="5029E99C" w14:textId="3073488E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E2DDD">
              <w:rPr>
                <w:rFonts w:cs="Arial"/>
                <w:sz w:val="22"/>
              </w:rPr>
              <w:t>Last reviewed:</w:t>
            </w:r>
          </w:p>
        </w:tc>
        <w:tc>
          <w:tcPr>
            <w:tcW w:w="3160" w:type="pct"/>
            <w:tcMar/>
            <w:vAlign w:val="center"/>
          </w:tcPr>
          <w:p w:rsidRPr="00860A88" w:rsidR="007E1271" w:rsidP="00860A88" w:rsidRDefault="00560FA7" w14:paraId="72F3DDB6" w14:textId="604A4931">
            <w:pPr>
              <w:rPr>
                <w:rStyle w:val="Style1"/>
              </w:rPr>
            </w:pPr>
            <w:r w:rsidRPr="00860A88">
              <w:rPr>
                <w:rStyle w:val="Style1"/>
                <w:sz w:val="22"/>
                <w:szCs w:val="20"/>
              </w:rPr>
              <w:t>June 2026</w:t>
            </w:r>
          </w:p>
        </w:tc>
      </w:tr>
    </w:tbl>
    <w:p w:rsidRPr="002E2DDD" w:rsidR="006F3414" w:rsidP="00527ACC" w:rsidRDefault="006F3414" w14:paraId="2E813064" w14:textId="77F54914">
      <w:pPr>
        <w:pStyle w:val="Numberedheading"/>
        <w:numPr>
          <w:ilvl w:val="0"/>
          <w:numId w:val="0"/>
        </w:numPr>
        <w:spacing w:line="276" w:lineRule="auto"/>
        <w:jc w:val="both"/>
        <w:rPr>
          <w:rFonts w:cs="Arial"/>
        </w:rPr>
      </w:pPr>
    </w:p>
    <w:p w:rsidRPr="002E2DDD" w:rsidR="005F0BD9" w:rsidP="00111B4C" w:rsidRDefault="0006303F" w14:paraId="560CE3ED" w14:textId="73915C34">
      <w:pPr>
        <w:pStyle w:val="Heading2"/>
      </w:pPr>
      <w:r w:rsidRPr="002E2DDD">
        <w:rPr>
          <w:rFonts w:cs="Arial"/>
        </w:rPr>
        <w:t>Position statement</w:t>
      </w:r>
    </w:p>
    <w:p w:rsidRPr="002E2DDD" w:rsidR="0006303F" w:rsidP="00527ACC" w:rsidRDefault="5E75FDCE" w14:paraId="67105161" w14:textId="6EA8DDDA">
      <w:pPr>
        <w:spacing w:line="276" w:lineRule="auto"/>
        <w:rPr>
          <w:b/>
          <w:bCs/>
          <w:caps/>
          <w:sz w:val="22"/>
          <w:szCs w:val="20"/>
        </w:rPr>
      </w:pPr>
      <w:r w:rsidRPr="002E2DDD">
        <w:rPr>
          <w:sz w:val="22"/>
          <w:szCs w:val="20"/>
        </w:rPr>
        <w:t xml:space="preserve">This role supervises the ballot paper count to ensure an accurate, secure </w:t>
      </w:r>
      <w:r w:rsidRPr="002E2DDD" w:rsidR="22B72031">
        <w:rPr>
          <w:sz w:val="22"/>
          <w:szCs w:val="20"/>
        </w:rPr>
        <w:t>and</w:t>
      </w:r>
      <w:r w:rsidRPr="002E2DDD">
        <w:rPr>
          <w:sz w:val="22"/>
          <w:szCs w:val="20"/>
        </w:rPr>
        <w:t xml:space="preserve"> orderly count</w:t>
      </w:r>
      <w:r w:rsidRPr="002E2DDD" w:rsidR="0006303F">
        <w:rPr>
          <w:b/>
          <w:bCs/>
          <w:caps/>
          <w:sz w:val="22"/>
          <w:szCs w:val="20"/>
        </w:rPr>
        <w:t xml:space="preserve"> </w:t>
      </w:r>
      <w:r w:rsidRPr="002E2DDD">
        <w:rPr>
          <w:sz w:val="22"/>
          <w:szCs w:val="20"/>
        </w:rPr>
        <w:t>process.</w:t>
      </w:r>
    </w:p>
    <w:p w:rsidRPr="002E2DDD" w:rsidR="5E75FDCE" w:rsidP="00527ACC" w:rsidRDefault="5E75FDCE" w14:paraId="2E7CB7E2" w14:textId="6AF22205">
      <w:pPr>
        <w:spacing w:line="276" w:lineRule="auto"/>
        <w:rPr>
          <w:b/>
          <w:bCs/>
          <w:caps/>
          <w:sz w:val="22"/>
          <w:szCs w:val="20"/>
        </w:rPr>
      </w:pPr>
      <w:r w:rsidRPr="002E2DDD">
        <w:rPr>
          <w:sz w:val="22"/>
          <w:szCs w:val="20"/>
        </w:rPr>
        <w:t>The Count</w:t>
      </w:r>
      <w:r w:rsidRPr="002E2DDD" w:rsidR="7B0BF5E1">
        <w:rPr>
          <w:sz w:val="22"/>
          <w:szCs w:val="20"/>
        </w:rPr>
        <w:t>ing</w:t>
      </w:r>
      <w:r w:rsidRPr="002E2DDD">
        <w:rPr>
          <w:sz w:val="22"/>
          <w:szCs w:val="20"/>
        </w:rPr>
        <w:t xml:space="preserve"> Team Leader:</w:t>
      </w:r>
    </w:p>
    <w:p w:rsidRPr="002E2DDD" w:rsidR="263B6E49" w:rsidP="00527ACC" w:rsidRDefault="263B6E49" w14:paraId="5FA676CD" w14:textId="0049E5AC">
      <w:pPr>
        <w:pStyle w:val="ListParagraph"/>
        <w:numPr>
          <w:ilvl w:val="0"/>
          <w:numId w:val="42"/>
        </w:numPr>
        <w:spacing w:line="276" w:lineRule="auto"/>
        <w:rPr>
          <w:b/>
          <w:bCs/>
          <w:caps/>
          <w:sz w:val="22"/>
          <w:szCs w:val="20"/>
        </w:rPr>
      </w:pPr>
      <w:r w:rsidRPr="002E2DDD">
        <w:rPr>
          <w:sz w:val="22"/>
          <w:szCs w:val="20"/>
        </w:rPr>
        <w:t>supervises counting officers</w:t>
      </w:r>
    </w:p>
    <w:p w:rsidRPr="002E2DDD" w:rsidR="263B6E49" w:rsidP="00527ACC" w:rsidRDefault="263B6E49" w14:paraId="0F3384F5" w14:textId="5F53F0E0">
      <w:pPr>
        <w:pStyle w:val="ListParagraph"/>
        <w:numPr>
          <w:ilvl w:val="0"/>
          <w:numId w:val="42"/>
        </w:numPr>
        <w:spacing w:line="276" w:lineRule="auto"/>
        <w:rPr>
          <w:b/>
          <w:bCs/>
          <w:caps/>
          <w:sz w:val="22"/>
          <w:szCs w:val="20"/>
        </w:rPr>
      </w:pPr>
      <w:r w:rsidRPr="002E2DDD">
        <w:rPr>
          <w:sz w:val="22"/>
          <w:szCs w:val="20"/>
        </w:rPr>
        <w:t>maintain</w:t>
      </w:r>
      <w:r w:rsidRPr="002E2DDD" w:rsidR="0006303F">
        <w:rPr>
          <w:sz w:val="22"/>
          <w:szCs w:val="20"/>
        </w:rPr>
        <w:t>s</w:t>
      </w:r>
      <w:r w:rsidRPr="002E2DDD">
        <w:rPr>
          <w:sz w:val="22"/>
          <w:szCs w:val="20"/>
        </w:rPr>
        <w:t xml:space="preserve"> order in the count room </w:t>
      </w:r>
    </w:p>
    <w:p w:rsidRPr="002E2DDD" w:rsidR="263B6E49" w:rsidP="00527ACC" w:rsidRDefault="263B6E49" w14:paraId="5F545278" w14:textId="4CA3BDBD">
      <w:pPr>
        <w:pStyle w:val="ListParagraph"/>
        <w:numPr>
          <w:ilvl w:val="0"/>
          <w:numId w:val="42"/>
        </w:numPr>
        <w:spacing w:line="276" w:lineRule="auto"/>
        <w:rPr>
          <w:b/>
          <w:bCs/>
          <w:caps/>
          <w:sz w:val="22"/>
          <w:szCs w:val="20"/>
        </w:rPr>
      </w:pPr>
      <w:r w:rsidRPr="002E2DDD">
        <w:rPr>
          <w:sz w:val="22"/>
          <w:szCs w:val="20"/>
        </w:rPr>
        <w:t>ensures scrutineers are informed and appropriately managed</w:t>
      </w:r>
    </w:p>
    <w:p w:rsidRPr="002E2DDD" w:rsidR="263B6E49" w:rsidP="00527ACC" w:rsidRDefault="263B6E49" w14:paraId="710D5101" w14:textId="678AA136">
      <w:pPr>
        <w:pStyle w:val="ListParagraph"/>
        <w:numPr>
          <w:ilvl w:val="0"/>
          <w:numId w:val="42"/>
        </w:numPr>
        <w:spacing w:line="276" w:lineRule="auto"/>
        <w:rPr>
          <w:b/>
          <w:bCs/>
          <w:caps/>
          <w:sz w:val="22"/>
          <w:szCs w:val="20"/>
        </w:rPr>
      </w:pPr>
      <w:r w:rsidRPr="002E2DDD">
        <w:rPr>
          <w:sz w:val="22"/>
          <w:szCs w:val="20"/>
        </w:rPr>
        <w:t>reconciles ballot papers</w:t>
      </w:r>
    </w:p>
    <w:p w:rsidRPr="002E2DDD" w:rsidR="263B6E49" w:rsidP="00527ACC" w:rsidRDefault="263B6E49" w14:paraId="578FE59C" w14:textId="3B4E1E17">
      <w:pPr>
        <w:pStyle w:val="ListParagraph"/>
        <w:numPr>
          <w:ilvl w:val="0"/>
          <w:numId w:val="42"/>
        </w:numPr>
        <w:spacing w:line="276" w:lineRule="auto"/>
        <w:rPr>
          <w:b/>
          <w:bCs/>
          <w:caps/>
          <w:sz w:val="22"/>
          <w:szCs w:val="20"/>
        </w:rPr>
      </w:pPr>
      <w:r w:rsidRPr="002E2DDD">
        <w:rPr>
          <w:sz w:val="22"/>
          <w:szCs w:val="20"/>
        </w:rPr>
        <w:t>completes required documentation to support an accurate election result</w:t>
      </w:r>
      <w:r w:rsidRPr="002E2DDD" w:rsidR="0069415C">
        <w:rPr>
          <w:sz w:val="22"/>
          <w:szCs w:val="20"/>
        </w:rPr>
        <w:t>.</w:t>
      </w:r>
    </w:p>
    <w:p w:rsidRPr="002E2DDD" w:rsidR="00323924" w:rsidP="00527ACC" w:rsidRDefault="00323924" w14:paraId="7F0A4C53" w14:textId="77777777">
      <w:pPr>
        <w:pBdr>
          <w:bottom w:val="single" w:color="auto" w:sz="4" w:space="1"/>
        </w:pBdr>
        <w:spacing w:line="276" w:lineRule="auto"/>
        <w:jc w:val="both"/>
        <w:rPr>
          <w:rFonts w:cs="Arial"/>
        </w:rPr>
      </w:pPr>
    </w:p>
    <w:p w:rsidRPr="002E2DDD" w:rsidR="0066207C" w:rsidP="00111B4C" w:rsidRDefault="00AB377B" w14:paraId="772D5500" w14:textId="2418331C">
      <w:pPr>
        <w:pStyle w:val="Heading2"/>
        <w:rPr>
          <w:rFonts w:cs="Arial"/>
        </w:rPr>
      </w:pPr>
      <w:r w:rsidRPr="002E2DDD">
        <w:rPr>
          <w:rFonts w:cs="Arial"/>
        </w:rPr>
        <w:t>Du</w:t>
      </w:r>
      <w:r w:rsidRPr="002E2DDD" w:rsidR="0069415C">
        <w:rPr>
          <w:rFonts w:cs="Arial"/>
        </w:rPr>
        <w:t>ties</w:t>
      </w:r>
    </w:p>
    <w:p w:rsidRPr="002E2DDD" w:rsidR="00EE0165" w:rsidP="00527ACC" w:rsidRDefault="599E2B03" w14:paraId="30C5015F" w14:textId="7CAF0BD0">
      <w:pPr>
        <w:spacing w:line="276" w:lineRule="auto"/>
        <w:rPr>
          <w:sz w:val="22"/>
        </w:rPr>
      </w:pPr>
      <w:r w:rsidRPr="002E2DDD">
        <w:rPr>
          <w:sz w:val="22"/>
        </w:rPr>
        <w:t>The Count</w:t>
      </w:r>
      <w:r w:rsidRPr="002E2DDD" w:rsidR="26274768">
        <w:rPr>
          <w:sz w:val="22"/>
        </w:rPr>
        <w:t>ing</w:t>
      </w:r>
      <w:r w:rsidRPr="002E2DDD">
        <w:rPr>
          <w:sz w:val="22"/>
        </w:rPr>
        <w:t xml:space="preserve"> Team Leader:</w:t>
      </w:r>
    </w:p>
    <w:p w:rsidRPr="002E2DDD" w:rsidR="00205FE4" w:rsidP="00247900" w:rsidRDefault="599E2B03" w14:paraId="31C73466" w14:textId="646C587F">
      <w:pPr>
        <w:pStyle w:val="ListParagraph"/>
        <w:numPr>
          <w:ilvl w:val="0"/>
          <w:numId w:val="46"/>
        </w:numPr>
        <w:spacing w:line="276" w:lineRule="auto"/>
        <w:rPr>
          <w:sz w:val="22"/>
        </w:rPr>
      </w:pPr>
      <w:r w:rsidRPr="002E2DDD">
        <w:rPr>
          <w:sz w:val="22"/>
        </w:rPr>
        <w:t>reads</w:t>
      </w:r>
      <w:r w:rsidRPr="002E2DDD" w:rsidR="00205FE4">
        <w:rPr>
          <w:sz w:val="22"/>
        </w:rPr>
        <w:t xml:space="preserve"> and understand</w:t>
      </w:r>
      <w:r w:rsidRPr="002E2DDD" w:rsidR="067A324D">
        <w:rPr>
          <w:sz w:val="22"/>
        </w:rPr>
        <w:t>s</w:t>
      </w:r>
      <w:r w:rsidRPr="002E2DDD" w:rsidR="00205FE4">
        <w:rPr>
          <w:sz w:val="22"/>
        </w:rPr>
        <w:t xml:space="preserve"> the </w:t>
      </w:r>
      <w:r w:rsidRPr="002E2DDD" w:rsidR="0069415C">
        <w:rPr>
          <w:sz w:val="22"/>
        </w:rPr>
        <w:t>instructional products</w:t>
      </w:r>
    </w:p>
    <w:p w:rsidRPr="002E2DDD" w:rsidR="00490D35" w:rsidP="00247900" w:rsidRDefault="0069415C" w14:paraId="184D4577" w14:textId="2DA3166E">
      <w:pPr>
        <w:pStyle w:val="ListParagraph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rFonts w:cs="Arial"/>
          <w:sz w:val="22"/>
        </w:rPr>
        <w:t>completes all training required</w:t>
      </w:r>
    </w:p>
    <w:p w:rsidRPr="002E2DDD" w:rsidR="00490D35" w:rsidP="00247900" w:rsidRDefault="00EE0165" w14:paraId="7D9A059B" w14:textId="70D94966">
      <w:pPr>
        <w:pStyle w:val="Numberedheading2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rFonts w:eastAsia="GT Walsheim Light"/>
          <w:sz w:val="22"/>
        </w:rPr>
        <w:t>delivers</w:t>
      </w:r>
      <w:r w:rsidRPr="002E2DDD" w:rsidR="2AA6F9E1">
        <w:rPr>
          <w:rFonts w:eastAsia="GT Walsheim Light"/>
          <w:sz w:val="22"/>
        </w:rPr>
        <w:t xml:space="preserve"> daily </w:t>
      </w:r>
      <w:r w:rsidRPr="002E2DDD" w:rsidR="00DE1BCC">
        <w:rPr>
          <w:rFonts w:eastAsia="GT Walsheim Light"/>
          <w:sz w:val="22"/>
        </w:rPr>
        <w:t>a</w:t>
      </w:r>
      <w:r w:rsidRPr="002E2DDD" w:rsidR="2AA6F9E1">
        <w:rPr>
          <w:rFonts w:eastAsia="GT Walsheim Light"/>
          <w:sz w:val="22"/>
        </w:rPr>
        <w:t>ctivi</w:t>
      </w:r>
      <w:r w:rsidRPr="002E2DDD">
        <w:rPr>
          <w:rFonts w:eastAsia="GT Walsheim Light"/>
          <w:sz w:val="22"/>
        </w:rPr>
        <w:t>ties</w:t>
      </w:r>
      <w:r w:rsidRPr="002E2DDD" w:rsidR="2AA6F9E1">
        <w:rPr>
          <w:rFonts w:eastAsia="GT Walsheim Light"/>
          <w:sz w:val="22"/>
        </w:rPr>
        <w:t xml:space="preserve"> and </w:t>
      </w:r>
      <w:r w:rsidRPr="002E2DDD" w:rsidR="00DE1BCC">
        <w:rPr>
          <w:rFonts w:eastAsia="GT Walsheim Light"/>
          <w:sz w:val="22"/>
        </w:rPr>
        <w:t>i</w:t>
      </w:r>
      <w:r w:rsidRPr="002E2DDD" w:rsidR="2AA6F9E1">
        <w:rPr>
          <w:rFonts w:eastAsia="GT Walsheim Light"/>
          <w:sz w:val="22"/>
        </w:rPr>
        <w:t>nduction briefings to scrutineers and counting officers</w:t>
      </w:r>
    </w:p>
    <w:p w:rsidRPr="002E2DDD" w:rsidR="00490D35" w:rsidP="00247900" w:rsidRDefault="00EE0165" w14:paraId="59CA4B81" w14:textId="5EBFAF34">
      <w:pPr>
        <w:pStyle w:val="Numberedheading2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sz w:val="22"/>
        </w:rPr>
        <w:t>d</w:t>
      </w:r>
      <w:r w:rsidRPr="002E2DDD" w:rsidR="00205FE4">
        <w:rPr>
          <w:sz w:val="22"/>
        </w:rPr>
        <w:t>irect</w:t>
      </w:r>
      <w:r w:rsidRPr="002E2DDD">
        <w:rPr>
          <w:sz w:val="22"/>
        </w:rPr>
        <w:t>s</w:t>
      </w:r>
      <w:r w:rsidRPr="002E2DDD" w:rsidR="00205FE4">
        <w:rPr>
          <w:sz w:val="22"/>
        </w:rPr>
        <w:t xml:space="preserve"> and support</w:t>
      </w:r>
      <w:r w:rsidRPr="002E2DDD">
        <w:rPr>
          <w:sz w:val="22"/>
        </w:rPr>
        <w:t>s</w:t>
      </w:r>
      <w:r w:rsidRPr="002E2DDD" w:rsidR="00205FE4">
        <w:rPr>
          <w:sz w:val="22"/>
        </w:rPr>
        <w:t xml:space="preserve"> a team of counting officers</w:t>
      </w:r>
    </w:p>
    <w:p w:rsidRPr="002E2DDD" w:rsidR="00490D35" w:rsidP="00247900" w:rsidRDefault="0069415C" w14:paraId="5B901EC5" w14:textId="181935E6">
      <w:pPr>
        <w:pStyle w:val="Numberedheading2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sz w:val="22"/>
        </w:rPr>
        <w:t>is</w:t>
      </w:r>
      <w:r w:rsidRPr="002E2DDD" w:rsidR="00205FE4">
        <w:rPr>
          <w:sz w:val="22"/>
        </w:rPr>
        <w:t xml:space="preserve"> familiar with </w:t>
      </w:r>
      <w:r w:rsidRPr="002E2DDD">
        <w:rPr>
          <w:sz w:val="22"/>
        </w:rPr>
        <w:t>ballot paper</w:t>
      </w:r>
      <w:r w:rsidRPr="002E2DDD" w:rsidR="00205FE4">
        <w:rPr>
          <w:sz w:val="22"/>
        </w:rPr>
        <w:t xml:space="preserve"> formality</w:t>
      </w:r>
    </w:p>
    <w:p w:rsidRPr="002E2DDD" w:rsidR="00490D35" w:rsidP="00247900" w:rsidRDefault="00091EB7" w14:paraId="4CEA94CC" w14:textId="53C433A3">
      <w:pPr>
        <w:pStyle w:val="Numberedheading2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sz w:val="22"/>
        </w:rPr>
        <w:t>k</w:t>
      </w:r>
      <w:r w:rsidRPr="002E2DDD" w:rsidR="00205FE4">
        <w:rPr>
          <w:sz w:val="22"/>
        </w:rPr>
        <w:t>eep</w:t>
      </w:r>
      <w:r w:rsidRPr="002E2DDD">
        <w:rPr>
          <w:sz w:val="22"/>
        </w:rPr>
        <w:t>s</w:t>
      </w:r>
      <w:r w:rsidRPr="002E2DDD" w:rsidR="00205FE4">
        <w:rPr>
          <w:sz w:val="22"/>
        </w:rPr>
        <w:t xml:space="preserve"> scrutineers informed of procedures at each stage of the count</w:t>
      </w:r>
    </w:p>
    <w:p w:rsidRPr="002E2DDD" w:rsidR="00490D35" w:rsidP="00247900" w:rsidRDefault="00091EB7" w14:paraId="03E325AB" w14:textId="3913A8AF">
      <w:pPr>
        <w:pStyle w:val="Numberedheading2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sz w:val="22"/>
        </w:rPr>
        <w:t>m</w:t>
      </w:r>
      <w:r w:rsidRPr="002E2DDD" w:rsidR="00205FE4">
        <w:rPr>
          <w:sz w:val="22"/>
        </w:rPr>
        <w:t>aintain</w:t>
      </w:r>
      <w:r w:rsidRPr="002E2DDD">
        <w:rPr>
          <w:sz w:val="22"/>
        </w:rPr>
        <w:t>s</w:t>
      </w:r>
      <w:r w:rsidRPr="002E2DDD" w:rsidR="00205FE4">
        <w:rPr>
          <w:sz w:val="22"/>
        </w:rPr>
        <w:t xml:space="preserve"> order among all persons present during the count</w:t>
      </w:r>
    </w:p>
    <w:p w:rsidRPr="002E2DDD" w:rsidR="00490D35" w:rsidP="00247900" w:rsidRDefault="00B83C61" w14:paraId="7E3840B3" w14:textId="3A3841CF">
      <w:pPr>
        <w:pStyle w:val="Numberedheading2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rFonts w:eastAsia="GT Walsheim Light"/>
          <w:sz w:val="22"/>
        </w:rPr>
        <w:t>e</w:t>
      </w:r>
      <w:r w:rsidRPr="002E2DDD" w:rsidR="79824545">
        <w:rPr>
          <w:rFonts w:eastAsia="GT Walsheim Light"/>
          <w:sz w:val="22"/>
        </w:rPr>
        <w:t>nsure</w:t>
      </w:r>
      <w:r w:rsidRPr="002E2DDD">
        <w:rPr>
          <w:rFonts w:eastAsia="GT Walsheim Light"/>
          <w:sz w:val="22"/>
        </w:rPr>
        <w:t>s</w:t>
      </w:r>
      <w:r w:rsidRPr="002E2DDD" w:rsidR="79824545">
        <w:rPr>
          <w:rFonts w:eastAsia="GT Walsheim Light"/>
          <w:sz w:val="22"/>
        </w:rPr>
        <w:t xml:space="preserve"> the team efficiently conducts </w:t>
      </w:r>
      <w:r w:rsidRPr="002E2DDD">
        <w:rPr>
          <w:rFonts w:eastAsia="GT Walsheim Light"/>
          <w:sz w:val="22"/>
        </w:rPr>
        <w:t>multiple</w:t>
      </w:r>
      <w:r w:rsidRPr="002E2DDD" w:rsidR="79824545">
        <w:rPr>
          <w:rFonts w:eastAsia="GT Walsheim Light"/>
          <w:sz w:val="22"/>
        </w:rPr>
        <w:t xml:space="preserve"> activities</w:t>
      </w:r>
      <w:r w:rsidRPr="002E2DDD" w:rsidR="00DF619E">
        <w:rPr>
          <w:rFonts w:eastAsia="GT Walsheim Light"/>
          <w:sz w:val="22"/>
        </w:rPr>
        <w:t xml:space="preserve"> at the same time</w:t>
      </w:r>
    </w:p>
    <w:p w:rsidRPr="002E2DDD" w:rsidR="00110793" w:rsidP="00247900" w:rsidRDefault="00110793" w14:paraId="49C59198" w14:textId="0B2342D5">
      <w:pPr>
        <w:pStyle w:val="Numberedheading2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sz w:val="22"/>
        </w:rPr>
        <w:t>supervise</w:t>
      </w:r>
      <w:r w:rsidRPr="002E2DDD" w:rsidR="00884D6E">
        <w:rPr>
          <w:sz w:val="22"/>
        </w:rPr>
        <w:t>s</w:t>
      </w:r>
      <w:r w:rsidRPr="002E2DDD">
        <w:rPr>
          <w:sz w:val="22"/>
        </w:rPr>
        <w:t xml:space="preserve"> counts as directed and according to procedures and training</w:t>
      </w:r>
    </w:p>
    <w:p w:rsidRPr="002E2DDD" w:rsidR="00D87F6D" w:rsidP="00247900" w:rsidRDefault="00F853E6" w14:paraId="0957B509" w14:textId="62C7A36B">
      <w:pPr>
        <w:pStyle w:val="Numberedheading2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rFonts w:cs="Arial"/>
          <w:sz w:val="22"/>
        </w:rPr>
        <w:t>s</w:t>
      </w:r>
      <w:r w:rsidRPr="002E2DDD" w:rsidR="00CD2453">
        <w:rPr>
          <w:rFonts w:cs="Arial"/>
          <w:sz w:val="22"/>
        </w:rPr>
        <w:t>upervise</w:t>
      </w:r>
      <w:r w:rsidRPr="002E2DDD" w:rsidR="00884D6E">
        <w:rPr>
          <w:rFonts w:cs="Arial"/>
          <w:sz w:val="22"/>
        </w:rPr>
        <w:t>s</w:t>
      </w:r>
      <w:r w:rsidRPr="002E2DDD" w:rsidR="00CD2453">
        <w:rPr>
          <w:rFonts w:cs="Arial"/>
          <w:sz w:val="22"/>
        </w:rPr>
        <w:t xml:space="preserve"> the extraction and reconciliation of ballot papers from declaration envelopes</w:t>
      </w:r>
    </w:p>
    <w:p w:rsidRPr="002E2DDD" w:rsidR="004B1084" w:rsidP="00247900" w:rsidRDefault="004B1084" w14:paraId="595DCA98" w14:textId="4AF73FE2">
      <w:pPr>
        <w:pStyle w:val="Numberedheading2"/>
        <w:numPr>
          <w:ilvl w:val="0"/>
          <w:numId w:val="46"/>
        </w:numPr>
        <w:spacing w:line="276" w:lineRule="auto"/>
        <w:rPr>
          <w:rFonts w:cs="Arial"/>
          <w:sz w:val="22"/>
        </w:rPr>
      </w:pPr>
      <w:r w:rsidRPr="002E2DDD">
        <w:rPr>
          <w:rFonts w:cs="Arial"/>
          <w:sz w:val="22"/>
        </w:rPr>
        <w:lastRenderedPageBreak/>
        <w:t>supervise</w:t>
      </w:r>
      <w:r w:rsidRPr="002E2DDD" w:rsidR="00BB71A9">
        <w:rPr>
          <w:rFonts w:cs="Arial"/>
          <w:sz w:val="22"/>
        </w:rPr>
        <w:t>s vote exchange activities as directed and according to procedures and training</w:t>
      </w:r>
    </w:p>
    <w:p w:rsidRPr="002E2DDD" w:rsidR="00490D35" w:rsidP="00247900" w:rsidRDefault="00884D6E" w14:paraId="6A502282" w14:textId="4B3ED585">
      <w:pPr>
        <w:pStyle w:val="Numberedheading2"/>
        <w:numPr>
          <w:ilvl w:val="0"/>
          <w:numId w:val="46"/>
        </w:numPr>
        <w:spacing w:line="276" w:lineRule="auto"/>
        <w:rPr>
          <w:sz w:val="22"/>
        </w:rPr>
      </w:pPr>
      <w:r w:rsidRPr="002E2DDD">
        <w:rPr>
          <w:sz w:val="22"/>
        </w:rPr>
        <w:t>c</w:t>
      </w:r>
      <w:r w:rsidRPr="002E2DDD" w:rsidR="00205FE4">
        <w:rPr>
          <w:sz w:val="22"/>
        </w:rPr>
        <w:t>omplete</w:t>
      </w:r>
      <w:r w:rsidRPr="002E2DDD">
        <w:rPr>
          <w:sz w:val="22"/>
        </w:rPr>
        <w:t>s</w:t>
      </w:r>
      <w:r w:rsidRPr="002E2DDD" w:rsidR="00205FE4">
        <w:rPr>
          <w:sz w:val="22"/>
        </w:rPr>
        <w:t xml:space="preserve"> tracking documentation during counts as specified in procedures</w:t>
      </w:r>
    </w:p>
    <w:p w:rsidRPr="002E2DDD" w:rsidR="00490D35" w:rsidP="00247900" w:rsidRDefault="009670CA" w14:paraId="223824C2" w14:textId="5A8F75AB">
      <w:pPr>
        <w:pStyle w:val="Numberedheading2"/>
        <w:numPr>
          <w:ilvl w:val="0"/>
          <w:numId w:val="46"/>
        </w:numPr>
        <w:spacing w:line="276" w:lineRule="auto"/>
        <w:rPr>
          <w:sz w:val="22"/>
        </w:rPr>
      </w:pPr>
      <w:r w:rsidRPr="002E2DDD">
        <w:rPr>
          <w:sz w:val="22"/>
        </w:rPr>
        <w:t xml:space="preserve">keeps track </w:t>
      </w:r>
      <w:r w:rsidRPr="002E2DDD" w:rsidR="008C39E6">
        <w:rPr>
          <w:sz w:val="22"/>
        </w:rPr>
        <w:t xml:space="preserve">of </w:t>
      </w:r>
      <w:r w:rsidRPr="002E2DDD" w:rsidR="007723A0">
        <w:rPr>
          <w:sz w:val="22"/>
        </w:rPr>
        <w:t>the number of ballot papers at all times during the count</w:t>
      </w:r>
    </w:p>
    <w:p w:rsidRPr="002E2DDD" w:rsidR="00490D35" w:rsidP="00247900" w:rsidRDefault="007723A0" w14:paraId="717C5BAF" w14:textId="7EC765F1">
      <w:pPr>
        <w:pStyle w:val="Numberedheading2"/>
        <w:numPr>
          <w:ilvl w:val="0"/>
          <w:numId w:val="46"/>
        </w:numPr>
        <w:spacing w:line="276" w:lineRule="auto"/>
        <w:rPr>
          <w:sz w:val="22"/>
        </w:rPr>
      </w:pPr>
      <w:r w:rsidRPr="002E2DDD">
        <w:rPr>
          <w:sz w:val="22"/>
        </w:rPr>
        <w:t>a</w:t>
      </w:r>
      <w:r w:rsidRPr="002E2DDD" w:rsidR="00205FE4">
        <w:rPr>
          <w:sz w:val="22"/>
        </w:rPr>
        <w:t>ccurately complete</w:t>
      </w:r>
      <w:r w:rsidRPr="002E2DDD">
        <w:rPr>
          <w:sz w:val="22"/>
        </w:rPr>
        <w:t>s</w:t>
      </w:r>
      <w:r w:rsidRPr="002E2DDD" w:rsidR="00205FE4">
        <w:rPr>
          <w:sz w:val="22"/>
        </w:rPr>
        <w:t xml:space="preserve"> required results documentation</w:t>
      </w:r>
    </w:p>
    <w:p w:rsidRPr="002E2DDD" w:rsidR="00205FE4" w:rsidP="00247900" w:rsidRDefault="007723A0" w14:paraId="2D053B52" w14:textId="641E4005">
      <w:pPr>
        <w:pStyle w:val="Numberedheading2"/>
        <w:numPr>
          <w:ilvl w:val="0"/>
          <w:numId w:val="46"/>
        </w:numPr>
        <w:spacing w:line="276" w:lineRule="auto"/>
        <w:rPr>
          <w:sz w:val="22"/>
        </w:rPr>
      </w:pPr>
      <w:r w:rsidRPr="002E2DDD">
        <w:rPr>
          <w:sz w:val="22"/>
        </w:rPr>
        <w:t>c</w:t>
      </w:r>
      <w:r w:rsidRPr="002E2DDD" w:rsidR="00205FE4">
        <w:rPr>
          <w:sz w:val="22"/>
        </w:rPr>
        <w:t>omplete</w:t>
      </w:r>
      <w:r w:rsidRPr="002E2DDD">
        <w:rPr>
          <w:sz w:val="22"/>
        </w:rPr>
        <w:t>s</w:t>
      </w:r>
      <w:r w:rsidRPr="002E2DDD" w:rsidR="00205FE4">
        <w:rPr>
          <w:sz w:val="22"/>
        </w:rPr>
        <w:t xml:space="preserve"> performance assessments for counting staff</w:t>
      </w:r>
    </w:p>
    <w:p w:rsidRPr="002E2DDD" w:rsidR="00205FE4" w:rsidP="00247900" w:rsidRDefault="007723A0" w14:paraId="38F4E931" w14:textId="423B0B4E">
      <w:pPr>
        <w:pStyle w:val="Numberedheading2"/>
        <w:numPr>
          <w:ilvl w:val="0"/>
          <w:numId w:val="46"/>
        </w:numPr>
        <w:spacing w:line="276" w:lineRule="auto"/>
        <w:rPr>
          <w:sz w:val="22"/>
        </w:rPr>
      </w:pPr>
      <w:r w:rsidRPr="002E2DDD">
        <w:rPr>
          <w:sz w:val="22"/>
        </w:rPr>
        <w:t>l</w:t>
      </w:r>
      <w:r w:rsidRPr="002E2DDD" w:rsidR="00205FE4">
        <w:rPr>
          <w:sz w:val="22"/>
        </w:rPr>
        <w:t>abe</w:t>
      </w:r>
      <w:r w:rsidRPr="002E2DDD">
        <w:rPr>
          <w:sz w:val="22"/>
        </w:rPr>
        <w:t>ls</w:t>
      </w:r>
      <w:r w:rsidRPr="002E2DDD" w:rsidR="00205FE4">
        <w:rPr>
          <w:sz w:val="22"/>
        </w:rPr>
        <w:t xml:space="preserve"> bundles of ballot papers and place</w:t>
      </w:r>
      <w:r w:rsidRPr="002E2DDD" w:rsidR="0027618D">
        <w:rPr>
          <w:sz w:val="22"/>
        </w:rPr>
        <w:t>s</w:t>
      </w:r>
      <w:r w:rsidRPr="002E2DDD" w:rsidR="00205FE4">
        <w:rPr>
          <w:sz w:val="22"/>
        </w:rPr>
        <w:t xml:space="preserve"> them into security boxes</w:t>
      </w:r>
    </w:p>
    <w:p w:rsidRPr="002E2DDD" w:rsidR="003A03B5" w:rsidP="00247900" w:rsidRDefault="007723A0" w14:paraId="6C5684E8" w14:textId="4E1AE4FC">
      <w:pPr>
        <w:pStyle w:val="Numberedheading2"/>
        <w:numPr>
          <w:ilvl w:val="0"/>
          <w:numId w:val="46"/>
        </w:numPr>
        <w:spacing w:line="276" w:lineRule="auto"/>
        <w:rPr>
          <w:sz w:val="22"/>
        </w:rPr>
      </w:pPr>
      <w:r w:rsidRPr="002E2DDD">
        <w:rPr>
          <w:sz w:val="22"/>
        </w:rPr>
        <w:t>l</w:t>
      </w:r>
      <w:r w:rsidRPr="002E2DDD" w:rsidR="00205FE4">
        <w:rPr>
          <w:sz w:val="22"/>
        </w:rPr>
        <w:t>abel</w:t>
      </w:r>
      <w:r w:rsidRPr="002E2DDD">
        <w:rPr>
          <w:sz w:val="22"/>
        </w:rPr>
        <w:t>s</w:t>
      </w:r>
      <w:r w:rsidRPr="002E2DDD" w:rsidR="00205FE4">
        <w:rPr>
          <w:sz w:val="22"/>
        </w:rPr>
        <w:t xml:space="preserve"> security boxes as instructed</w:t>
      </w:r>
    </w:p>
    <w:p w:rsidRPr="002E2DDD" w:rsidR="003A03B5" w:rsidP="00247900" w:rsidRDefault="0027618D" w14:paraId="6F9E7585" w14:textId="626D669B">
      <w:pPr>
        <w:pStyle w:val="Numberedheading2"/>
        <w:numPr>
          <w:ilvl w:val="0"/>
          <w:numId w:val="46"/>
        </w:numPr>
        <w:spacing w:line="276" w:lineRule="auto"/>
        <w:rPr>
          <w:sz w:val="22"/>
        </w:rPr>
      </w:pPr>
      <w:r w:rsidRPr="002E2DDD">
        <w:rPr>
          <w:sz w:val="22"/>
        </w:rPr>
        <w:t>f</w:t>
      </w:r>
      <w:r w:rsidRPr="002E2DDD" w:rsidR="00205FE4">
        <w:rPr>
          <w:sz w:val="22"/>
        </w:rPr>
        <w:t>or Parliamentary elections, prepare</w:t>
      </w:r>
      <w:r w:rsidRPr="002E2DDD" w:rsidR="007723A0">
        <w:rPr>
          <w:sz w:val="22"/>
        </w:rPr>
        <w:t>s</w:t>
      </w:r>
      <w:r w:rsidRPr="002E2DDD" w:rsidR="00205FE4">
        <w:rPr>
          <w:sz w:val="22"/>
        </w:rPr>
        <w:t xml:space="preserve"> batches </w:t>
      </w:r>
      <w:r w:rsidRPr="002E2DDD" w:rsidR="35CE49E4">
        <w:rPr>
          <w:sz w:val="22"/>
        </w:rPr>
        <w:t>for</w:t>
      </w:r>
      <w:r w:rsidRPr="002E2DDD" w:rsidR="006622EA">
        <w:rPr>
          <w:sz w:val="22"/>
        </w:rPr>
        <w:t xml:space="preserve"> </w:t>
      </w:r>
      <w:r w:rsidRPr="002E2DDD" w:rsidR="535F5013">
        <w:rPr>
          <w:sz w:val="22"/>
        </w:rPr>
        <w:t xml:space="preserve">all </w:t>
      </w:r>
      <w:r w:rsidRPr="002E2DDD" w:rsidR="00205FE4">
        <w:rPr>
          <w:sz w:val="22"/>
        </w:rPr>
        <w:t xml:space="preserve">region ballot papers for dispatch to the computer count </w:t>
      </w:r>
      <w:r w:rsidRPr="002E2DDD" w:rsidR="3F076E98">
        <w:rPr>
          <w:sz w:val="22"/>
        </w:rPr>
        <w:t>area</w:t>
      </w:r>
    </w:p>
    <w:p w:rsidRPr="002E2DDD" w:rsidR="0019223B" w:rsidP="00247900" w:rsidRDefault="0019223B" w14:paraId="32B12F76" w14:textId="77777777">
      <w:pPr>
        <w:pStyle w:val="ListParagraph"/>
        <w:numPr>
          <w:ilvl w:val="0"/>
          <w:numId w:val="46"/>
        </w:numPr>
        <w:spacing w:before="120" w:line="276" w:lineRule="auto"/>
        <w:rPr>
          <w:rFonts w:cs="Arial"/>
          <w:sz w:val="22"/>
        </w:rPr>
      </w:pPr>
      <w:r w:rsidRPr="002E2DDD">
        <w:rPr>
          <w:sz w:val="22"/>
        </w:rPr>
        <w:t>understands</w:t>
      </w:r>
      <w:r w:rsidRPr="002E2DDD">
        <w:rPr>
          <w:rFonts w:eastAsia="GT Walsheim Light"/>
          <w:sz w:val="22"/>
        </w:rPr>
        <w:t xml:space="preserve"> and </w:t>
      </w:r>
      <w:r w:rsidRPr="002E2DDD">
        <w:rPr>
          <w:sz w:val="22"/>
        </w:rPr>
        <w:t>follows</w:t>
      </w:r>
      <w:r w:rsidRPr="002E2DDD">
        <w:rPr>
          <w:rFonts w:cs="Arial"/>
          <w:sz w:val="22"/>
        </w:rPr>
        <w:t xml:space="preserve"> the VEC code of conduct, policies, procedures, and risk requirements</w:t>
      </w:r>
    </w:p>
    <w:p w:rsidRPr="002E2DDD" w:rsidR="0019223B" w:rsidP="00247900" w:rsidRDefault="0027618D" w14:paraId="52769A0F" w14:textId="0A170AF7">
      <w:pPr>
        <w:pStyle w:val="ListParagraph"/>
        <w:numPr>
          <w:ilvl w:val="0"/>
          <w:numId w:val="46"/>
        </w:numPr>
        <w:spacing w:before="120" w:line="276" w:lineRule="auto"/>
        <w:rPr>
          <w:rFonts w:cs="Arial"/>
          <w:sz w:val="22"/>
        </w:rPr>
      </w:pPr>
      <w:r w:rsidRPr="002E2DDD">
        <w:rPr>
          <w:rFonts w:cs="Arial"/>
          <w:sz w:val="22"/>
        </w:rPr>
        <w:t xml:space="preserve">performs </w:t>
      </w:r>
      <w:r w:rsidRPr="002E2DDD" w:rsidR="0019223B">
        <w:rPr>
          <w:rFonts w:cs="Arial"/>
          <w:sz w:val="22"/>
        </w:rPr>
        <w:t>other duties as required.</w:t>
      </w:r>
    </w:p>
    <w:p w:rsidRPr="002E2DDD" w:rsidR="005F0BD9" w:rsidP="00527ACC" w:rsidRDefault="005F0BD9" w14:paraId="1B4C6F54" w14:textId="77777777">
      <w:pPr>
        <w:pBdr>
          <w:bottom w:val="single" w:color="auto" w:sz="4" w:space="1"/>
        </w:pBdr>
        <w:spacing w:line="276" w:lineRule="auto"/>
        <w:jc w:val="both"/>
        <w:rPr>
          <w:rFonts w:cs="Arial"/>
        </w:rPr>
      </w:pPr>
    </w:p>
    <w:p w:rsidRPr="002E2DDD" w:rsidR="0013075D" w:rsidP="00111B4C" w:rsidRDefault="00536238" w14:paraId="59F95792" w14:textId="2DFCF060">
      <w:pPr>
        <w:pStyle w:val="Heading2"/>
        <w:rPr>
          <w:rFonts w:cs="Arial"/>
          <w:caps/>
        </w:rPr>
      </w:pPr>
      <w:r w:rsidRPr="002E2DDD">
        <w:rPr>
          <w:rFonts w:cs="Arial"/>
        </w:rPr>
        <w:t>Key selection criteria</w:t>
      </w:r>
    </w:p>
    <w:p w:rsidRPr="00247900" w:rsidR="00984A5E" w:rsidP="00247900" w:rsidRDefault="00984A5E" w14:paraId="43091312" w14:textId="2695ADC1">
      <w:pPr>
        <w:pStyle w:val="ListParagraph"/>
        <w:numPr>
          <w:ilvl w:val="0"/>
          <w:numId w:val="47"/>
        </w:numPr>
        <w:spacing w:line="276" w:lineRule="auto"/>
        <w:rPr>
          <w:sz w:val="22"/>
        </w:rPr>
      </w:pPr>
      <w:r w:rsidRPr="00247900">
        <w:rPr>
          <w:sz w:val="22"/>
        </w:rPr>
        <w:t>The Count</w:t>
      </w:r>
      <w:r w:rsidRPr="00247900" w:rsidR="45BACD3A">
        <w:rPr>
          <w:sz w:val="22"/>
        </w:rPr>
        <w:t>ing</w:t>
      </w:r>
      <w:r w:rsidRPr="00247900">
        <w:rPr>
          <w:sz w:val="22"/>
        </w:rPr>
        <w:t xml:space="preserve"> Team Leader is </w:t>
      </w:r>
      <w:r w:rsidRPr="00247900" w:rsidR="003A58A5">
        <w:rPr>
          <w:sz w:val="22"/>
        </w:rPr>
        <w:t>able</w:t>
      </w:r>
      <w:r w:rsidRPr="00247900" w:rsidR="00653E04">
        <w:rPr>
          <w:sz w:val="22"/>
        </w:rPr>
        <w:t xml:space="preserve"> to</w:t>
      </w:r>
      <w:r w:rsidRPr="00247900" w:rsidR="003A58A5">
        <w:rPr>
          <w:sz w:val="22"/>
        </w:rPr>
        <w:t>:</w:t>
      </w:r>
    </w:p>
    <w:p w:rsidRPr="00247900" w:rsidR="00653E04" w:rsidP="00247900" w:rsidRDefault="00653E04" w14:paraId="11A64B2B" w14:textId="6F04195F">
      <w:pPr>
        <w:pStyle w:val="ListParagraph"/>
        <w:numPr>
          <w:ilvl w:val="0"/>
          <w:numId w:val="47"/>
        </w:numPr>
        <w:spacing w:line="276" w:lineRule="auto"/>
        <w:rPr>
          <w:sz w:val="22"/>
        </w:rPr>
      </w:pPr>
      <w:r w:rsidRPr="00247900">
        <w:rPr>
          <w:sz w:val="22"/>
        </w:rPr>
        <w:t>supervise and support counting officers</w:t>
      </w:r>
      <w:r w:rsidRPr="00247900" w:rsidR="00500104">
        <w:rPr>
          <w:sz w:val="22"/>
        </w:rPr>
        <w:t xml:space="preserve">: </w:t>
      </w:r>
      <w:r w:rsidRPr="00247900">
        <w:rPr>
          <w:sz w:val="22"/>
        </w:rPr>
        <w:t>allocat</w:t>
      </w:r>
      <w:r w:rsidRPr="00247900" w:rsidR="003E7F1B">
        <w:rPr>
          <w:sz w:val="22"/>
        </w:rPr>
        <w:t>e</w:t>
      </w:r>
      <w:r w:rsidRPr="00247900">
        <w:rPr>
          <w:sz w:val="22"/>
        </w:rPr>
        <w:t xml:space="preserve"> tasks, explain counting activities, monitor progress, provid</w:t>
      </w:r>
      <w:r w:rsidRPr="00247900" w:rsidR="003E7F1B">
        <w:rPr>
          <w:sz w:val="22"/>
        </w:rPr>
        <w:t>e</w:t>
      </w:r>
      <w:r w:rsidRPr="00247900">
        <w:rPr>
          <w:sz w:val="22"/>
        </w:rPr>
        <w:t xml:space="preserve"> guidance, and ensur</w:t>
      </w:r>
      <w:r w:rsidRPr="00247900" w:rsidR="003E7F1B">
        <w:rPr>
          <w:sz w:val="22"/>
        </w:rPr>
        <w:t>e</w:t>
      </w:r>
      <w:r w:rsidRPr="00247900">
        <w:rPr>
          <w:sz w:val="22"/>
        </w:rPr>
        <w:t xml:space="preserve"> counting procedures are followed correctly</w:t>
      </w:r>
    </w:p>
    <w:p w:rsidRPr="00247900" w:rsidR="00653E04" w:rsidP="00247900" w:rsidRDefault="00653E04" w14:paraId="610AE6E1" w14:textId="64AF9D54">
      <w:pPr>
        <w:pStyle w:val="ListParagraph"/>
        <w:numPr>
          <w:ilvl w:val="0"/>
          <w:numId w:val="47"/>
        </w:numPr>
        <w:spacing w:line="276" w:lineRule="auto"/>
        <w:rPr>
          <w:sz w:val="22"/>
        </w:rPr>
      </w:pPr>
      <w:r w:rsidRPr="00247900">
        <w:rPr>
          <w:sz w:val="22"/>
        </w:rPr>
        <w:t xml:space="preserve">work respectfully with </w:t>
      </w:r>
      <w:r w:rsidRPr="00247900" w:rsidR="003E7F1B">
        <w:rPr>
          <w:sz w:val="22"/>
        </w:rPr>
        <w:t>different</w:t>
      </w:r>
      <w:r w:rsidRPr="00247900">
        <w:rPr>
          <w:sz w:val="22"/>
        </w:rPr>
        <w:t xml:space="preserve"> people, including counting staff, scrutineers and project staff</w:t>
      </w:r>
    </w:p>
    <w:p w:rsidRPr="00247900" w:rsidR="00653E04" w:rsidP="00247900" w:rsidRDefault="00653E04" w14:paraId="3CF016EE" w14:textId="39E3DCBC">
      <w:pPr>
        <w:pStyle w:val="ListParagraph"/>
        <w:numPr>
          <w:ilvl w:val="0"/>
          <w:numId w:val="47"/>
        </w:numPr>
        <w:spacing w:line="276" w:lineRule="auto"/>
        <w:rPr>
          <w:sz w:val="22"/>
        </w:rPr>
      </w:pPr>
      <w:r w:rsidRPr="00247900">
        <w:rPr>
          <w:sz w:val="22"/>
        </w:rPr>
        <w:t>recognise issues during the count and respond appropriately</w:t>
      </w:r>
    </w:p>
    <w:p w:rsidRPr="00247900" w:rsidR="00653E04" w:rsidP="00247900" w:rsidRDefault="00653E04" w14:paraId="2EC83B69" w14:textId="20C96707">
      <w:pPr>
        <w:pStyle w:val="ListParagraph"/>
        <w:numPr>
          <w:ilvl w:val="0"/>
          <w:numId w:val="47"/>
        </w:numPr>
        <w:spacing w:line="276" w:lineRule="auto"/>
        <w:rPr>
          <w:sz w:val="22"/>
        </w:rPr>
      </w:pPr>
      <w:r w:rsidRPr="00247900">
        <w:rPr>
          <w:sz w:val="22"/>
        </w:rPr>
        <w:t>communicate clearly, both verbally and in writing</w:t>
      </w:r>
      <w:r w:rsidRPr="00247900" w:rsidR="00EA50E1">
        <w:rPr>
          <w:sz w:val="22"/>
        </w:rPr>
        <w:t>:</w:t>
      </w:r>
      <w:r w:rsidRPr="00247900">
        <w:rPr>
          <w:sz w:val="22"/>
        </w:rPr>
        <w:t xml:space="preserve"> </w:t>
      </w:r>
      <w:r w:rsidRPr="00247900" w:rsidR="00EA50E1">
        <w:rPr>
          <w:sz w:val="22"/>
        </w:rPr>
        <w:t>g</w:t>
      </w:r>
      <w:r w:rsidRPr="00247900">
        <w:rPr>
          <w:sz w:val="22"/>
        </w:rPr>
        <w:t>iv</w:t>
      </w:r>
      <w:r w:rsidRPr="00247900" w:rsidR="00EA50E1">
        <w:rPr>
          <w:sz w:val="22"/>
        </w:rPr>
        <w:t>e</w:t>
      </w:r>
      <w:r w:rsidRPr="00247900">
        <w:rPr>
          <w:sz w:val="22"/>
        </w:rPr>
        <w:t xml:space="preserve"> instructions, </w:t>
      </w:r>
      <w:r w:rsidRPr="00247900" w:rsidR="003564A0">
        <w:rPr>
          <w:sz w:val="22"/>
        </w:rPr>
        <w:t>answer questions, inform</w:t>
      </w:r>
      <w:r w:rsidRPr="00247900">
        <w:rPr>
          <w:sz w:val="22"/>
        </w:rPr>
        <w:t xml:space="preserve"> scrutineers</w:t>
      </w:r>
      <w:r w:rsidRPr="00247900" w:rsidR="003564A0">
        <w:rPr>
          <w:sz w:val="22"/>
        </w:rPr>
        <w:t>, and complete</w:t>
      </w:r>
      <w:r w:rsidRPr="00247900">
        <w:rPr>
          <w:sz w:val="22"/>
        </w:rPr>
        <w:t xml:space="preserve"> required documentation</w:t>
      </w:r>
      <w:r w:rsidRPr="00247900" w:rsidR="003564A0">
        <w:rPr>
          <w:sz w:val="22"/>
        </w:rPr>
        <w:t xml:space="preserve"> </w:t>
      </w:r>
    </w:p>
    <w:p w:rsidRPr="00247900" w:rsidR="00653E04" w:rsidP="00247900" w:rsidRDefault="00653E04" w14:paraId="42C373E5" w14:textId="6971A43F">
      <w:pPr>
        <w:pStyle w:val="ListParagraph"/>
        <w:numPr>
          <w:ilvl w:val="0"/>
          <w:numId w:val="47"/>
        </w:numPr>
        <w:spacing w:line="276" w:lineRule="auto"/>
        <w:rPr>
          <w:sz w:val="22"/>
        </w:rPr>
      </w:pPr>
      <w:r w:rsidRPr="00247900">
        <w:rPr>
          <w:sz w:val="22"/>
        </w:rPr>
        <w:t>coordinate and manage multiple counting activities, maintai</w:t>
      </w:r>
      <w:r w:rsidRPr="00247900" w:rsidR="001958AB">
        <w:rPr>
          <w:sz w:val="22"/>
        </w:rPr>
        <w:t>n</w:t>
      </w:r>
      <w:r w:rsidRPr="00247900">
        <w:rPr>
          <w:sz w:val="22"/>
        </w:rPr>
        <w:t xml:space="preserve"> ballot paper balance, and ensur</w:t>
      </w:r>
      <w:r w:rsidRPr="00247900" w:rsidR="001958AB">
        <w:rPr>
          <w:sz w:val="22"/>
        </w:rPr>
        <w:t>e</w:t>
      </w:r>
      <w:r w:rsidRPr="00247900">
        <w:rPr>
          <w:sz w:val="22"/>
        </w:rPr>
        <w:t xml:space="preserve"> results and tracking documentation are completed accurately</w:t>
      </w:r>
    </w:p>
    <w:p w:rsidRPr="00247900" w:rsidR="4DE5792D" w:rsidP="00247900" w:rsidRDefault="00653E04" w14:paraId="65F96A53" w14:textId="485607FF">
      <w:pPr>
        <w:pStyle w:val="ListParagraph"/>
        <w:numPr>
          <w:ilvl w:val="0"/>
          <w:numId w:val="47"/>
        </w:numPr>
        <w:pBdr>
          <w:bottom w:val="single" w:color="auto" w:sz="4" w:space="1"/>
        </w:pBdr>
        <w:spacing w:line="276" w:lineRule="auto"/>
        <w:rPr>
          <w:sz w:val="22"/>
        </w:rPr>
      </w:pPr>
      <w:r w:rsidRPr="00247900">
        <w:rPr>
          <w:sz w:val="22"/>
        </w:rPr>
        <w:t xml:space="preserve">learn, </w:t>
      </w:r>
      <w:r w:rsidRPr="00247900" w:rsidR="00910F6D">
        <w:rPr>
          <w:sz w:val="22"/>
        </w:rPr>
        <w:t xml:space="preserve">interpret and accurately </w:t>
      </w:r>
      <w:r w:rsidRPr="00247900">
        <w:rPr>
          <w:sz w:val="22"/>
        </w:rPr>
        <w:t>apply counting procedures,</w:t>
      </w:r>
      <w:r w:rsidRPr="00247900" w:rsidR="0041547A">
        <w:rPr>
          <w:sz w:val="22"/>
        </w:rPr>
        <w:t xml:space="preserve"> </w:t>
      </w:r>
      <w:r w:rsidRPr="00247900" w:rsidR="009C2078">
        <w:rPr>
          <w:sz w:val="22"/>
        </w:rPr>
        <w:t>demonstrating strong attention to detail, literacy</w:t>
      </w:r>
      <w:r w:rsidRPr="00247900">
        <w:rPr>
          <w:sz w:val="22"/>
        </w:rPr>
        <w:t xml:space="preserve"> and </w:t>
      </w:r>
      <w:r w:rsidRPr="00247900" w:rsidR="009C2078">
        <w:rPr>
          <w:sz w:val="22"/>
        </w:rPr>
        <w:t xml:space="preserve">numeracy skills </w:t>
      </w:r>
      <w:r w:rsidRPr="00247900" w:rsidR="00AE780D">
        <w:rPr>
          <w:sz w:val="22"/>
        </w:rPr>
        <w:t xml:space="preserve">and </w:t>
      </w:r>
      <w:r w:rsidRPr="00247900" w:rsidR="00B17E1E">
        <w:rPr>
          <w:sz w:val="22"/>
        </w:rPr>
        <w:t>ensur</w:t>
      </w:r>
      <w:r w:rsidRPr="00247900" w:rsidR="00AE780D">
        <w:rPr>
          <w:sz w:val="22"/>
        </w:rPr>
        <w:t>e</w:t>
      </w:r>
      <w:r w:rsidRPr="00247900">
        <w:rPr>
          <w:sz w:val="22"/>
        </w:rPr>
        <w:t xml:space="preserve"> votes are counted and reconciled correctly</w:t>
      </w:r>
    </w:p>
    <w:p w:rsidRPr="00247900" w:rsidR="00017B1C" w:rsidP="00247900" w:rsidRDefault="00653E04" w14:paraId="4BFEF50E" w14:textId="2A396CFF">
      <w:pPr>
        <w:pStyle w:val="ListParagraph"/>
        <w:numPr>
          <w:ilvl w:val="0"/>
          <w:numId w:val="47"/>
        </w:numPr>
        <w:pBdr>
          <w:bottom w:val="single" w:color="auto" w:sz="4" w:space="1"/>
        </w:pBdr>
        <w:spacing w:line="276" w:lineRule="auto"/>
        <w:rPr>
          <w:rFonts w:cs="Arial"/>
          <w:sz w:val="22"/>
        </w:rPr>
      </w:pPr>
      <w:r w:rsidRPr="00247900">
        <w:rPr>
          <w:sz w:val="22"/>
        </w:rPr>
        <w:t>uphold electoral integrity, following procedures, handl</w:t>
      </w:r>
      <w:r w:rsidRPr="00247900" w:rsidR="000D096F">
        <w:rPr>
          <w:sz w:val="22"/>
        </w:rPr>
        <w:t>e</w:t>
      </w:r>
      <w:r w:rsidRPr="00247900">
        <w:rPr>
          <w:sz w:val="22"/>
        </w:rPr>
        <w:t xml:space="preserve"> ballot papers securely, maintain confidentiality, and ensur</w:t>
      </w:r>
      <w:r w:rsidRPr="00247900" w:rsidR="000D096F">
        <w:rPr>
          <w:sz w:val="22"/>
        </w:rPr>
        <w:t>e</w:t>
      </w:r>
      <w:r w:rsidRPr="00247900">
        <w:rPr>
          <w:sz w:val="22"/>
        </w:rPr>
        <w:t xml:space="preserve"> accurate reconciliation</w:t>
      </w:r>
      <w:r w:rsidRPr="00247900" w:rsidR="000D096F">
        <w:rPr>
          <w:sz w:val="22"/>
        </w:rPr>
        <w:t xml:space="preserve"> and documentation</w:t>
      </w:r>
      <w:r w:rsidRPr="00247900" w:rsidR="00017B1C">
        <w:rPr>
          <w:sz w:val="22"/>
        </w:rPr>
        <w:t>.</w:t>
      </w:r>
      <w:r w:rsidRPr="00247900" w:rsidR="00162DA9">
        <w:rPr>
          <w:sz w:val="22"/>
        </w:rPr>
        <w:br/>
      </w:r>
    </w:p>
    <w:p w:rsidRPr="002E2DDD" w:rsidR="00E94206" w:rsidP="00A51E1D" w:rsidRDefault="590D751C" w14:paraId="027F8AD3" w14:textId="34931648">
      <w:pPr>
        <w:pStyle w:val="Heading2"/>
        <w:ind w:left="0" w:firstLine="0"/>
        <w:rPr>
          <w:rFonts w:cs="Arial"/>
        </w:rPr>
      </w:pPr>
      <w:r w:rsidRPr="002E2DDD">
        <w:rPr>
          <w:rFonts w:cs="Arial"/>
        </w:rPr>
        <w:t xml:space="preserve">Physical </w:t>
      </w:r>
      <w:r w:rsidRPr="002E2DDD" w:rsidR="0AB30BCD">
        <w:rPr>
          <w:rFonts w:cs="Arial"/>
        </w:rPr>
        <w:t xml:space="preserve">requirements </w:t>
      </w:r>
    </w:p>
    <w:p w:rsidRPr="002E2DDD" w:rsidR="0077381D" w:rsidP="00527ACC" w:rsidRDefault="0077381D" w14:paraId="44CE6295" w14:textId="1ADB1EA6">
      <w:pPr>
        <w:spacing w:line="276" w:lineRule="auto"/>
        <w:rPr>
          <w:b/>
          <w:bCs/>
          <w:caps/>
          <w:sz w:val="22"/>
        </w:rPr>
      </w:pPr>
      <w:r w:rsidRPr="002E2DDD">
        <w:rPr>
          <w:sz w:val="22"/>
        </w:rPr>
        <w:t xml:space="preserve">The following list is not exhaustive and other tasks may be required. </w:t>
      </w:r>
    </w:p>
    <w:p w:rsidRPr="002E2DDD" w:rsidR="00926BA7" w:rsidP="00527ACC" w:rsidRDefault="001E19C3" w14:paraId="60ADBA7D" w14:textId="307A798B">
      <w:pPr>
        <w:spacing w:line="276" w:lineRule="auto"/>
        <w:rPr>
          <w:b/>
          <w:bCs/>
          <w:i/>
          <w:iCs/>
          <w:caps/>
          <w:sz w:val="22"/>
        </w:rPr>
      </w:pPr>
      <w:r w:rsidRPr="002E2DDD">
        <w:rPr>
          <w:sz w:val="22"/>
        </w:rPr>
        <w:t>The Count</w:t>
      </w:r>
      <w:r w:rsidRPr="002E2DDD" w:rsidR="2DC7469F">
        <w:rPr>
          <w:sz w:val="22"/>
        </w:rPr>
        <w:t>ing</w:t>
      </w:r>
      <w:r w:rsidRPr="002E2DDD">
        <w:rPr>
          <w:sz w:val="22"/>
        </w:rPr>
        <w:t xml:space="preserve"> Team Leader should be able to:</w:t>
      </w:r>
    </w:p>
    <w:p w:rsidRPr="002E2DDD" w:rsidR="00926BA7" w:rsidP="00527ACC" w:rsidRDefault="00926BA7" w14:paraId="474E1FD3" w14:textId="755E10C4">
      <w:pPr>
        <w:pStyle w:val="ListParagraph"/>
        <w:numPr>
          <w:ilvl w:val="0"/>
          <w:numId w:val="41"/>
        </w:numPr>
        <w:spacing w:line="276" w:lineRule="auto"/>
        <w:rPr>
          <w:sz w:val="22"/>
        </w:rPr>
      </w:pPr>
      <w:r w:rsidRPr="002E2DDD">
        <w:rPr>
          <w:sz w:val="22"/>
        </w:rPr>
        <w:t>move between sitting, standing and walking while undertaking tasks across different areas of the venue as required</w:t>
      </w:r>
    </w:p>
    <w:p w:rsidRPr="002E2DDD" w:rsidR="005308B2" w:rsidP="00527ACC" w:rsidRDefault="005308B2" w14:paraId="4AE86117" w14:textId="48D32A10">
      <w:pPr>
        <w:pStyle w:val="ListParagraph"/>
        <w:numPr>
          <w:ilvl w:val="0"/>
          <w:numId w:val="41"/>
        </w:numPr>
        <w:spacing w:line="276" w:lineRule="auto"/>
        <w:rPr>
          <w:sz w:val="22"/>
        </w:rPr>
      </w:pPr>
      <w:r w:rsidRPr="002E2DDD">
        <w:rPr>
          <w:sz w:val="22"/>
        </w:rPr>
        <w:lastRenderedPageBreak/>
        <w:t>walk short distances upwards of 200</w:t>
      </w:r>
      <w:r w:rsidR="00AF26A7">
        <w:rPr>
          <w:sz w:val="22"/>
        </w:rPr>
        <w:t xml:space="preserve"> metres</w:t>
      </w:r>
      <w:r w:rsidRPr="002E2DDD">
        <w:rPr>
          <w:sz w:val="22"/>
        </w:rPr>
        <w:t xml:space="preserve"> or more, depending on venue requirements</w:t>
      </w:r>
    </w:p>
    <w:p w:rsidRPr="002E2DDD" w:rsidR="009E21CA" w:rsidP="00527ACC" w:rsidRDefault="007F1339" w14:paraId="27E4B5DB" w14:textId="306754FB">
      <w:pPr>
        <w:pStyle w:val="ListParagraph"/>
        <w:numPr>
          <w:ilvl w:val="0"/>
          <w:numId w:val="41"/>
        </w:numPr>
        <w:spacing w:line="276" w:lineRule="auto"/>
        <w:rPr>
          <w:sz w:val="22"/>
        </w:rPr>
      </w:pPr>
      <w:r w:rsidRPr="002E2DDD">
        <w:rPr>
          <w:sz w:val="22"/>
        </w:rPr>
        <w:t>safely lift, carry, and pack materials and equipment such as</w:t>
      </w:r>
      <w:r w:rsidRPr="002E2DDD" w:rsidR="00A60DCF">
        <w:rPr>
          <w:sz w:val="22"/>
        </w:rPr>
        <w:t xml:space="preserve"> ballot papers </w:t>
      </w:r>
      <w:r w:rsidRPr="002E2DDD">
        <w:rPr>
          <w:sz w:val="22"/>
        </w:rPr>
        <w:t>(usually less than 13 k</w:t>
      </w:r>
      <w:r w:rsidR="00AF26A7">
        <w:rPr>
          <w:sz w:val="22"/>
        </w:rPr>
        <w:t>ilograms</w:t>
      </w:r>
      <w:r w:rsidRPr="002E2DDD">
        <w:rPr>
          <w:sz w:val="22"/>
        </w:rPr>
        <w:t>), which may involve pushing, pulling and squatting actions</w:t>
      </w:r>
    </w:p>
    <w:p w:rsidRPr="002E2DDD" w:rsidR="007F1339" w:rsidP="7242B05B" w:rsidRDefault="009E21CA" w14:paraId="19625FD1" w14:textId="1B8EA3B5">
      <w:pPr>
        <w:pStyle w:val="ListParagraph"/>
        <w:numPr>
          <w:ilvl w:val="0"/>
          <w:numId w:val="41"/>
        </w:numPr>
        <w:spacing w:line="276" w:lineRule="auto"/>
        <w:rPr>
          <w:sz w:val="22"/>
        </w:rPr>
      </w:pPr>
      <w:r w:rsidRPr="002E2DDD">
        <w:rPr>
          <w:sz w:val="22"/>
        </w:rPr>
        <w:t>work in </w:t>
      </w:r>
      <w:r w:rsidRPr="002E2DDD" w:rsidR="3DB8BCFA">
        <w:rPr>
          <w:sz w:val="22"/>
        </w:rPr>
        <w:t xml:space="preserve">a </w:t>
      </w:r>
      <w:r w:rsidRPr="002E2DDD">
        <w:rPr>
          <w:sz w:val="22"/>
        </w:rPr>
        <w:t>warehouse-style environment where temperatures and noise levels may vary</w:t>
      </w:r>
    </w:p>
    <w:p w:rsidRPr="002E2DDD" w:rsidR="00EB163A" w:rsidP="00527ACC" w:rsidRDefault="008B1AB5" w14:paraId="50288ABB" w14:textId="50ABA1C2">
      <w:pPr>
        <w:pStyle w:val="ListParagraph"/>
        <w:numPr>
          <w:ilvl w:val="0"/>
          <w:numId w:val="41"/>
        </w:numPr>
        <w:spacing w:line="276" w:lineRule="auto"/>
        <w:rPr>
          <w:sz w:val="22"/>
        </w:rPr>
      </w:pPr>
      <w:r w:rsidRPr="002E2DDD">
        <w:rPr>
          <w:sz w:val="22"/>
        </w:rPr>
        <w:t>perform tasks requiring fine motor skills, concentration and sustained visual focus.</w:t>
      </w:r>
    </w:p>
    <w:sectPr w:rsidRPr="002E2DDD" w:rsidR="00EB163A" w:rsidSect="008955E1">
      <w:headerReference w:type="default" r:id="rId14"/>
      <w:pgSz w:w="11906" w:h="16838" w:orient="portrait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52CA" w:rsidRDefault="005652CA" w14:paraId="4AF5BD29" w14:textId="77777777">
      <w:r>
        <w:separator/>
      </w:r>
    </w:p>
  </w:endnote>
  <w:endnote w:type="continuationSeparator" w:id="0">
    <w:p w:rsidR="005652CA" w:rsidRDefault="005652CA" w14:paraId="0D0CCB2C" w14:textId="77777777">
      <w:r>
        <w:continuationSeparator/>
      </w:r>
    </w:p>
  </w:endnote>
  <w:endnote w:type="continuationNotice" w:id="1">
    <w:p w:rsidR="005652CA" w:rsidRDefault="005652CA" w14:paraId="731C0ED2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52CA" w:rsidRDefault="005652CA" w14:paraId="66364474" w14:textId="77777777">
      <w:r>
        <w:separator/>
      </w:r>
    </w:p>
  </w:footnote>
  <w:footnote w:type="continuationSeparator" w:id="0">
    <w:p w:rsidR="005652CA" w:rsidRDefault="005652CA" w14:paraId="00F58862" w14:textId="77777777">
      <w:r>
        <w:continuationSeparator/>
      </w:r>
    </w:p>
  </w:footnote>
  <w:footnote w:type="continuationNotice" w:id="1">
    <w:p w:rsidR="005652CA" w:rsidRDefault="005652CA" w14:paraId="01E4BB74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dec="http://schemas.microsoft.com/office/drawing/2017/decorative" xmlns:a14="http://schemas.microsoft.com/office/drawing/2010/main" mc:Ignorable="w14 w15 w16se w16cid w16 w16cex w16sdtdh w16sdtfl w16du wp14">
  <w:p w:rsidR="00AD7A3E" w:rsidP="002B41A0" w:rsidRDefault="00AD7A3E" w14:paraId="081412A7" w14:textId="77777777">
    <w:pPr>
      <w:pStyle w:val="Header"/>
      <w:jc w:val="right"/>
    </w:pPr>
  </w:p>
  <w:p w:rsidR="00AD7A3E" w:rsidP="002B41A0" w:rsidRDefault="00AD7A3E" w14:paraId="28D3AC97" w14:textId="77777777">
    <w:pPr>
      <w:pStyle w:val="Header"/>
      <w:jc w:val="right"/>
    </w:pPr>
  </w:p>
  <w:p w:rsidR="008955E1" w:rsidP="002B41A0" w:rsidRDefault="00AD7A3E" w14:paraId="50288AC0" w14:textId="051C46C5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777132A9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id="Group 7" style="position:absolute;margin-left:0;margin-top:36pt;width:125.05pt;height:45.85pt;z-index:-251658240;mso-position-horizontal-relative:margin;mso-position-vertical-relative:page;mso-width-relative:margin;mso-height-relative:margin" alt="&quot;&quot;" coordsize="66198,24415" o:spid="_x0000_s1026" w14:anchorId="7A8E0A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style="position:absolute;width:24828;height:24415;visibility:visible;mso-wrap-style:square;v-text-anchor:top" coordsize="748,729" o:spid="_x0000_s1027" fillcolor="#a81d3f" stroked="f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style="position:absolute;left:26781;top:2619;width:39417;height:19415;visibility:visible;mso-wrap-style:square;v-text-anchor:top" coordsize="1188,580" o:spid="_x0000_s1028" fillcolor="#00263a" stroked="f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SaJYtXmf3T2zG" int2:id="DLZJtnF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601"/>
    <w:multiLevelType w:val="hybridMultilevel"/>
    <w:tmpl w:val="FADECB5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1D16BA"/>
    <w:multiLevelType w:val="hybridMultilevel"/>
    <w:tmpl w:val="2134125C"/>
    <w:lvl w:ilvl="0" w:tplc="D59676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D7F8BE"/>
    <w:multiLevelType w:val="hybridMultilevel"/>
    <w:tmpl w:val="1B6A35C8"/>
    <w:lvl w:ilvl="0" w:tplc="C068D7C8">
      <w:start w:val="1"/>
      <w:numFmt w:val="decimal"/>
      <w:lvlText w:val="%1"/>
      <w:lvlJc w:val="left"/>
      <w:pPr>
        <w:ind w:left="720" w:hanging="360"/>
      </w:pPr>
    </w:lvl>
    <w:lvl w:ilvl="1" w:tplc="C30646EE">
      <w:start w:val="1"/>
      <w:numFmt w:val="lowerLetter"/>
      <w:lvlText w:val="%2."/>
      <w:lvlJc w:val="left"/>
      <w:pPr>
        <w:ind w:left="1440" w:hanging="360"/>
      </w:pPr>
    </w:lvl>
    <w:lvl w:ilvl="2" w:tplc="84C87BD8">
      <w:start w:val="1"/>
      <w:numFmt w:val="lowerRoman"/>
      <w:lvlText w:val="%3."/>
      <w:lvlJc w:val="right"/>
      <w:pPr>
        <w:ind w:left="2160" w:hanging="180"/>
      </w:pPr>
    </w:lvl>
    <w:lvl w:ilvl="3" w:tplc="82F46D18">
      <w:start w:val="1"/>
      <w:numFmt w:val="decimal"/>
      <w:lvlText w:val="%4."/>
      <w:lvlJc w:val="left"/>
      <w:pPr>
        <w:ind w:left="2880" w:hanging="360"/>
      </w:pPr>
    </w:lvl>
    <w:lvl w:ilvl="4" w:tplc="920A2614">
      <w:start w:val="1"/>
      <w:numFmt w:val="lowerLetter"/>
      <w:lvlText w:val="%5."/>
      <w:lvlJc w:val="left"/>
      <w:pPr>
        <w:ind w:left="3600" w:hanging="360"/>
      </w:pPr>
    </w:lvl>
    <w:lvl w:ilvl="5" w:tplc="0F6642FA">
      <w:start w:val="1"/>
      <w:numFmt w:val="lowerRoman"/>
      <w:lvlText w:val="%6."/>
      <w:lvlJc w:val="right"/>
      <w:pPr>
        <w:ind w:left="4320" w:hanging="180"/>
      </w:pPr>
    </w:lvl>
    <w:lvl w:ilvl="6" w:tplc="D7C89D8A">
      <w:start w:val="1"/>
      <w:numFmt w:val="decimal"/>
      <w:lvlText w:val="%7."/>
      <w:lvlJc w:val="left"/>
      <w:pPr>
        <w:ind w:left="5040" w:hanging="360"/>
      </w:pPr>
    </w:lvl>
    <w:lvl w:ilvl="7" w:tplc="384AF970">
      <w:start w:val="1"/>
      <w:numFmt w:val="lowerLetter"/>
      <w:lvlText w:val="%8."/>
      <w:lvlJc w:val="left"/>
      <w:pPr>
        <w:ind w:left="5760" w:hanging="360"/>
      </w:pPr>
    </w:lvl>
    <w:lvl w:ilvl="8" w:tplc="D982E1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DBodytext-NumberedL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A2445D8"/>
    <w:multiLevelType w:val="hybridMultilevel"/>
    <w:tmpl w:val="6DFE3FD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96767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AC07E2"/>
    <w:multiLevelType w:val="hybridMultilevel"/>
    <w:tmpl w:val="E0BAE85E"/>
    <w:lvl w:ilvl="0" w:tplc="AD180698">
      <w:start w:val="1"/>
      <w:numFmt w:val="bullet"/>
      <w:pStyle w:val="BULLETLEVEL1"/>
      <w:lvlText w:val="•"/>
      <w:lvlJc w:val="left"/>
      <w:pPr>
        <w:ind w:left="557" w:hanging="360"/>
      </w:pPr>
      <w:rPr>
        <w:rFonts w:hint="default" w:ascii="Century Gothic" w:hAnsi="Century Gothic"/>
        <w:color w:val="00263A"/>
        <w:sz w:val="16"/>
      </w:rPr>
    </w:lvl>
    <w:lvl w:ilvl="1" w:tplc="39D288C8">
      <w:start w:val="1"/>
      <w:numFmt w:val="bullet"/>
      <w:lvlText w:val="o"/>
      <w:lvlJc w:val="left"/>
      <w:pPr>
        <w:ind w:left="1637" w:hanging="360"/>
      </w:pPr>
      <w:rPr>
        <w:rFonts w:hint="default" w:ascii="Courier New" w:hAnsi="Courier New"/>
      </w:rPr>
    </w:lvl>
    <w:lvl w:ilvl="2" w:tplc="F2C4CD80">
      <w:start w:val="1"/>
      <w:numFmt w:val="bullet"/>
      <w:lvlText w:val=""/>
      <w:lvlJc w:val="left"/>
      <w:pPr>
        <w:ind w:left="2357" w:hanging="360"/>
      </w:pPr>
      <w:rPr>
        <w:rFonts w:hint="default" w:ascii="Wingdings" w:hAnsi="Wingdings"/>
      </w:rPr>
    </w:lvl>
    <w:lvl w:ilvl="3" w:tplc="2EAE5996">
      <w:start w:val="1"/>
      <w:numFmt w:val="bullet"/>
      <w:lvlText w:val=""/>
      <w:lvlJc w:val="left"/>
      <w:pPr>
        <w:ind w:left="3077" w:hanging="360"/>
      </w:pPr>
      <w:rPr>
        <w:rFonts w:hint="default" w:ascii="Symbol" w:hAnsi="Symbol"/>
      </w:rPr>
    </w:lvl>
    <w:lvl w:ilvl="4" w:tplc="61DA80FE">
      <w:start w:val="1"/>
      <w:numFmt w:val="bullet"/>
      <w:lvlText w:val="o"/>
      <w:lvlJc w:val="left"/>
      <w:pPr>
        <w:ind w:left="3797" w:hanging="360"/>
      </w:pPr>
      <w:rPr>
        <w:rFonts w:hint="default" w:ascii="Courier New" w:hAnsi="Courier New"/>
      </w:rPr>
    </w:lvl>
    <w:lvl w:ilvl="5" w:tplc="08A64AFA">
      <w:start w:val="1"/>
      <w:numFmt w:val="bullet"/>
      <w:lvlText w:val=""/>
      <w:lvlJc w:val="left"/>
      <w:pPr>
        <w:ind w:left="4517" w:hanging="360"/>
      </w:pPr>
      <w:rPr>
        <w:rFonts w:hint="default" w:ascii="Wingdings" w:hAnsi="Wingdings"/>
      </w:rPr>
    </w:lvl>
    <w:lvl w:ilvl="6" w:tplc="CA2690E4">
      <w:start w:val="1"/>
      <w:numFmt w:val="bullet"/>
      <w:lvlText w:val=""/>
      <w:lvlJc w:val="left"/>
      <w:pPr>
        <w:ind w:left="5237" w:hanging="360"/>
      </w:pPr>
      <w:rPr>
        <w:rFonts w:hint="default" w:ascii="Symbol" w:hAnsi="Symbol"/>
      </w:rPr>
    </w:lvl>
    <w:lvl w:ilvl="7" w:tplc="23A84188">
      <w:start w:val="1"/>
      <w:numFmt w:val="bullet"/>
      <w:lvlText w:val="o"/>
      <w:lvlJc w:val="left"/>
      <w:pPr>
        <w:ind w:left="5957" w:hanging="360"/>
      </w:pPr>
      <w:rPr>
        <w:rFonts w:hint="default" w:ascii="Courier New" w:hAnsi="Courier New"/>
      </w:rPr>
    </w:lvl>
    <w:lvl w:ilvl="8" w:tplc="59BC13EA">
      <w:start w:val="1"/>
      <w:numFmt w:val="bullet"/>
      <w:lvlText w:val=""/>
      <w:lvlJc w:val="left"/>
      <w:pPr>
        <w:ind w:left="6677" w:hanging="360"/>
      </w:pPr>
      <w:rPr>
        <w:rFonts w:hint="default" w:ascii="Wingdings" w:hAnsi="Wingdings"/>
      </w:rPr>
    </w:lvl>
  </w:abstractNum>
  <w:abstractNum w:abstractNumId="6" w15:restartNumberingAfterBreak="0">
    <w:nsid w:val="1034437B"/>
    <w:multiLevelType w:val="multilevel"/>
    <w:tmpl w:val="626A17A6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7" w15:restartNumberingAfterBreak="0">
    <w:nsid w:val="1A3B6E72"/>
    <w:multiLevelType w:val="multilevel"/>
    <w:tmpl w:val="B950DAC4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decimal"/>
      <w:suff w:val="space"/>
      <w:lvlText w:val="%1.%2"/>
      <w:lvlJc w:val="left"/>
      <w:pPr>
        <w:ind w:left="499" w:hanging="357"/>
      </w:pPr>
      <w:rPr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8" w15:restartNumberingAfterBreak="0">
    <w:nsid w:val="1C6B26D7"/>
    <w:multiLevelType w:val="hybridMultilevel"/>
    <w:tmpl w:val="047E926A"/>
    <w:lvl w:ilvl="0" w:tplc="89C6EAD8">
      <w:start w:val="1"/>
      <w:numFmt w:val="decimal"/>
      <w:lvlText w:val="%1"/>
      <w:lvlJc w:val="left"/>
      <w:pPr>
        <w:ind w:left="720" w:hanging="360"/>
      </w:pPr>
    </w:lvl>
    <w:lvl w:ilvl="1" w:tplc="F912C7B4">
      <w:start w:val="1"/>
      <w:numFmt w:val="lowerLetter"/>
      <w:lvlText w:val="%2."/>
      <w:lvlJc w:val="left"/>
      <w:pPr>
        <w:ind w:left="1440" w:hanging="360"/>
      </w:pPr>
    </w:lvl>
    <w:lvl w:ilvl="2" w:tplc="F7648256">
      <w:start w:val="1"/>
      <w:numFmt w:val="lowerRoman"/>
      <w:lvlText w:val="%3."/>
      <w:lvlJc w:val="right"/>
      <w:pPr>
        <w:ind w:left="2160" w:hanging="180"/>
      </w:pPr>
    </w:lvl>
    <w:lvl w:ilvl="3" w:tplc="7BB2C082">
      <w:start w:val="1"/>
      <w:numFmt w:val="decimal"/>
      <w:lvlText w:val="%4."/>
      <w:lvlJc w:val="left"/>
      <w:pPr>
        <w:ind w:left="2880" w:hanging="360"/>
      </w:pPr>
    </w:lvl>
    <w:lvl w:ilvl="4" w:tplc="D4B6C320">
      <w:start w:val="1"/>
      <w:numFmt w:val="lowerLetter"/>
      <w:lvlText w:val="%5."/>
      <w:lvlJc w:val="left"/>
      <w:pPr>
        <w:ind w:left="3600" w:hanging="360"/>
      </w:pPr>
    </w:lvl>
    <w:lvl w:ilvl="5" w:tplc="233E555E">
      <w:start w:val="1"/>
      <w:numFmt w:val="lowerRoman"/>
      <w:lvlText w:val="%6."/>
      <w:lvlJc w:val="right"/>
      <w:pPr>
        <w:ind w:left="4320" w:hanging="180"/>
      </w:pPr>
    </w:lvl>
    <w:lvl w:ilvl="6" w:tplc="4BF8D38E">
      <w:start w:val="1"/>
      <w:numFmt w:val="decimal"/>
      <w:lvlText w:val="%7."/>
      <w:lvlJc w:val="left"/>
      <w:pPr>
        <w:ind w:left="5040" w:hanging="360"/>
      </w:pPr>
    </w:lvl>
    <w:lvl w:ilvl="7" w:tplc="9D3C6F2E">
      <w:start w:val="1"/>
      <w:numFmt w:val="lowerLetter"/>
      <w:lvlText w:val="%8."/>
      <w:lvlJc w:val="left"/>
      <w:pPr>
        <w:ind w:left="5760" w:hanging="360"/>
      </w:pPr>
    </w:lvl>
    <w:lvl w:ilvl="8" w:tplc="B0DC558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B2B42"/>
    <w:multiLevelType w:val="hybridMultilevel"/>
    <w:tmpl w:val="7CA67634"/>
    <w:lvl w:ilvl="0" w:tplc="D59676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</w:lvl>
    <w:lvl w:ilvl="1">
      <w:start w:val="1"/>
      <w:numFmt w:val="bullet"/>
      <w:pStyle w:val="Numberedheading2"/>
      <w:suff w:val="space"/>
      <w:lvlText w:val=""/>
      <w:lvlJc w:val="left"/>
      <w:pPr>
        <w:ind w:left="498" w:hanging="357"/>
      </w:pPr>
      <w:rPr>
        <w:rFonts w:hint="default" w:ascii="Symbol" w:hAnsi="Symbol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11" w15:restartNumberingAfterBreak="0">
    <w:nsid w:val="2A5245B2"/>
    <w:multiLevelType w:val="hybridMultilevel"/>
    <w:tmpl w:val="9EC46E3C"/>
    <w:lvl w:ilvl="0" w:tplc="915856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5CB1C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1E1A2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D0FD7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FC382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6AC71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763C9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B87B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4619F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396410"/>
    <w:multiLevelType w:val="multilevel"/>
    <w:tmpl w:val="B950DAC4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decimal"/>
      <w:suff w:val="space"/>
      <w:lvlText w:val="%1.%2"/>
      <w:lvlJc w:val="left"/>
      <w:pPr>
        <w:ind w:left="499" w:hanging="357"/>
      </w:pPr>
      <w:rPr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13" w15:restartNumberingAfterBreak="0">
    <w:nsid w:val="2BE8A917"/>
    <w:multiLevelType w:val="hybridMultilevel"/>
    <w:tmpl w:val="718C68F4"/>
    <w:lvl w:ilvl="0" w:tplc="CF1859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2CF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ECF1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2287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C420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EC3B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3C14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F869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8879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6A03D5"/>
    <w:multiLevelType w:val="hybridMultilevel"/>
    <w:tmpl w:val="821A8D2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FF629BC"/>
    <w:multiLevelType w:val="hybridMultilevel"/>
    <w:tmpl w:val="D8B676EE"/>
    <w:lvl w:ilvl="0" w:tplc="F66E81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B89E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16AD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AA16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9453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4C1B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E6F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DA5B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4206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12C1FEB"/>
    <w:multiLevelType w:val="hybridMultilevel"/>
    <w:tmpl w:val="77849DE0"/>
    <w:lvl w:ilvl="0" w:tplc="D59676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4DA4AF6"/>
    <w:multiLevelType w:val="hybridMultilevel"/>
    <w:tmpl w:val="CC661AF8"/>
    <w:lvl w:ilvl="0" w:tplc="06FC6C1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698CB95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925A02E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1300F0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670EA9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48C649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AA2CD3C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6068E5A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4978F3E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377416C6"/>
    <w:multiLevelType w:val="hybridMultilevel"/>
    <w:tmpl w:val="BDC0FB92"/>
    <w:lvl w:ilvl="0" w:tplc="D59676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7CF50A5"/>
    <w:multiLevelType w:val="hybridMultilevel"/>
    <w:tmpl w:val="3F7CEE8E"/>
    <w:lvl w:ilvl="0" w:tplc="0C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385F5740"/>
    <w:multiLevelType w:val="hybridMultilevel"/>
    <w:tmpl w:val="DC36B84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ED52BF4"/>
    <w:multiLevelType w:val="hybridMultilevel"/>
    <w:tmpl w:val="CFCE9CCC"/>
    <w:lvl w:ilvl="0" w:tplc="D59676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4C7E9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129B8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28D84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B87D8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20F41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10A17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F641C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B82E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B9ECD4"/>
    <w:multiLevelType w:val="hybridMultilevel"/>
    <w:tmpl w:val="933E5B80"/>
    <w:lvl w:ilvl="0" w:tplc="D3D4F7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A686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60DF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9443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9ADF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C23D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085E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B43B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94F9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439785A"/>
    <w:multiLevelType w:val="multilevel"/>
    <w:tmpl w:val="B950DAC4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decimal"/>
      <w:suff w:val="space"/>
      <w:lvlText w:val="%1.%2"/>
      <w:lvlJc w:val="left"/>
      <w:pPr>
        <w:ind w:left="499" w:hanging="357"/>
      </w:pPr>
      <w:rPr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24" w15:restartNumberingAfterBreak="0">
    <w:nsid w:val="453E2A94"/>
    <w:multiLevelType w:val="hybridMultilevel"/>
    <w:tmpl w:val="4A620AD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66FABB3"/>
    <w:multiLevelType w:val="hybridMultilevel"/>
    <w:tmpl w:val="0D62C77E"/>
    <w:lvl w:ilvl="0" w:tplc="B560D398">
      <w:start w:val="1"/>
      <w:numFmt w:val="bullet"/>
      <w:lvlText w:val="•"/>
      <w:lvlJc w:val="left"/>
      <w:pPr>
        <w:ind w:left="720" w:hanging="360"/>
      </w:pPr>
      <w:rPr>
        <w:rFonts w:hint="default" w:ascii="Century Gothic" w:hAnsi="Century Gothic"/>
      </w:rPr>
    </w:lvl>
    <w:lvl w:ilvl="1" w:tplc="038ED9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2A8F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28CB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101C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E694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6E5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6CDD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30DF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81D3B2F"/>
    <w:multiLevelType w:val="multilevel"/>
    <w:tmpl w:val="B950DAC4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decimal"/>
      <w:suff w:val="space"/>
      <w:lvlText w:val="%1.%2"/>
      <w:lvlJc w:val="left"/>
      <w:pPr>
        <w:ind w:left="499" w:hanging="357"/>
      </w:pPr>
      <w:rPr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27" w15:restartNumberingAfterBreak="0">
    <w:nsid w:val="4CE57FCC"/>
    <w:multiLevelType w:val="hybridMultilevel"/>
    <w:tmpl w:val="56FEB4A4"/>
    <w:lvl w:ilvl="0" w:tplc="8E5E1AEC">
      <w:start w:val="1"/>
      <w:numFmt w:val="bullet"/>
      <w:lvlText w:val="•"/>
      <w:lvlJc w:val="left"/>
      <w:pPr>
        <w:ind w:left="720" w:hanging="360"/>
      </w:pPr>
      <w:rPr>
        <w:rFonts w:hint="default" w:ascii="Century Gothic" w:hAnsi="Century Gothic"/>
      </w:rPr>
    </w:lvl>
    <w:lvl w:ilvl="1" w:tplc="2FA407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78E5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D806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3840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8CBA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9807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2F4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6038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1F6FC3"/>
    <w:multiLevelType w:val="hybridMultilevel"/>
    <w:tmpl w:val="451CC460"/>
    <w:lvl w:ilvl="0" w:tplc="51FE09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DC6C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7215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34F2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F22B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2E9E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202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5EED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0EFD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00878C1"/>
    <w:multiLevelType w:val="hybridMultilevel"/>
    <w:tmpl w:val="82986410"/>
    <w:lvl w:ilvl="0" w:tplc="40A2EE72">
      <w:start w:val="1"/>
      <w:numFmt w:val="bullet"/>
      <w:pStyle w:val="PDBodytext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92678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AA884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9EB13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7A53C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F24DF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76CD9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6E6B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A0E82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06A903E"/>
    <w:multiLevelType w:val="hybridMultilevel"/>
    <w:tmpl w:val="D7045A94"/>
    <w:lvl w:ilvl="0" w:tplc="4E8CD6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403C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5C5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13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20C3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208B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0870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8687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FAA2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42F58F1"/>
    <w:multiLevelType w:val="hybridMultilevel"/>
    <w:tmpl w:val="C0FC1234"/>
    <w:lvl w:ilvl="0" w:tplc="CD18BB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A9E40A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583AF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96BC5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6C25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3C9E6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F42D6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3A0B3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C4C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5697672"/>
    <w:multiLevelType w:val="hybridMultilevel"/>
    <w:tmpl w:val="F5CC419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4" w15:restartNumberingAfterBreak="0">
    <w:nsid w:val="5AA47D44"/>
    <w:multiLevelType w:val="hybridMultilevel"/>
    <w:tmpl w:val="F4563790"/>
    <w:lvl w:ilvl="0" w:tplc="2D3CC3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A6AF3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7AAD4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10762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46FCB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88A56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444D8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7E2FF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3249C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BDA73BA"/>
    <w:multiLevelType w:val="hybridMultilevel"/>
    <w:tmpl w:val="72C6860E"/>
    <w:lvl w:ilvl="0" w:tplc="15D270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FABD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7EFC28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26E223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E4E89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16CE4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A057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08708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0C25D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F97397"/>
    <w:multiLevelType w:val="hybridMultilevel"/>
    <w:tmpl w:val="5BE6D8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1CD3C99"/>
    <w:multiLevelType w:val="hybridMultilevel"/>
    <w:tmpl w:val="19F8C2D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22A3F35"/>
    <w:multiLevelType w:val="multilevel"/>
    <w:tmpl w:val="A5308FA6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2F34515"/>
    <w:multiLevelType w:val="multilevel"/>
    <w:tmpl w:val="B950DAC4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decimal"/>
      <w:suff w:val="space"/>
      <w:lvlText w:val="%1.%2"/>
      <w:lvlJc w:val="left"/>
      <w:pPr>
        <w:ind w:left="499" w:hanging="357"/>
      </w:pPr>
      <w:rPr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40" w15:restartNumberingAfterBreak="0">
    <w:nsid w:val="6523DD57"/>
    <w:multiLevelType w:val="hybridMultilevel"/>
    <w:tmpl w:val="C78CCBA6"/>
    <w:lvl w:ilvl="0" w:tplc="49BAF82C">
      <w:start w:val="1"/>
      <w:numFmt w:val="bullet"/>
      <w:lvlText w:val="•"/>
      <w:lvlJc w:val="left"/>
      <w:pPr>
        <w:ind w:left="720" w:hanging="360"/>
      </w:pPr>
      <w:rPr>
        <w:rFonts w:hint="default" w:ascii="Century Gothic" w:hAnsi="Century Gothic"/>
      </w:rPr>
    </w:lvl>
    <w:lvl w:ilvl="1" w:tplc="65D404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A839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9409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EA8C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701A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0267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F825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B093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6004C60"/>
    <w:multiLevelType w:val="multilevel"/>
    <w:tmpl w:val="8E9201FE"/>
    <w:lvl w:ilvl="0">
      <w:start w:val="1"/>
      <w:numFmt w:val="bullet"/>
      <w:lvlText w:val=""/>
      <w:lvlJc w:val="left"/>
      <w:pPr>
        <w:ind w:left="357" w:hanging="357"/>
      </w:pPr>
      <w:rPr>
        <w:rFonts w:hint="default" w:ascii="Symbol" w:hAnsi="Symbol"/>
      </w:rPr>
    </w:lvl>
    <w:lvl w:ilvl="1">
      <w:start w:val="1"/>
      <w:numFmt w:val="bullet"/>
      <w:suff w:val="space"/>
      <w:lvlText w:val=""/>
      <w:lvlJc w:val="left"/>
      <w:pPr>
        <w:ind w:left="498" w:hanging="357"/>
      </w:pPr>
      <w:rPr>
        <w:rFonts w:hint="default" w:ascii="Symbol" w:hAnsi="Symbol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42" w15:restartNumberingAfterBreak="0">
    <w:nsid w:val="67EA49CB"/>
    <w:multiLevelType w:val="hybridMultilevel"/>
    <w:tmpl w:val="8B16770C"/>
    <w:lvl w:ilvl="0" w:tplc="FA483F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C0485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4C17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8E56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DEB3D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F818C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86E6E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C6AB3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40121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4FE12DF"/>
    <w:multiLevelType w:val="hybridMultilevel"/>
    <w:tmpl w:val="AE7A03BC"/>
    <w:lvl w:ilvl="0" w:tplc="BDB8F6EC">
      <w:start w:val="1"/>
      <w:numFmt w:val="decimal"/>
      <w:pStyle w:val="PDheader1-numbered"/>
      <w:lvlText w:val="%1."/>
      <w:lvlJc w:val="left"/>
      <w:pPr>
        <w:ind w:left="360" w:hanging="360"/>
      </w:pPr>
      <w:rPr>
        <w:b/>
      </w:rPr>
    </w:lvl>
    <w:lvl w:ilvl="1" w:tplc="78D87256">
      <w:start w:val="3"/>
      <w:numFmt w:val="decimal"/>
      <w:lvlText w:val="%2."/>
      <w:lvlJc w:val="left"/>
      <w:pPr>
        <w:ind w:left="1080" w:hanging="360"/>
      </w:pPr>
    </w:lvl>
    <w:lvl w:ilvl="2" w:tplc="E2C41530">
      <w:start w:val="1"/>
      <w:numFmt w:val="lowerRoman"/>
      <w:lvlText w:val="%3."/>
      <w:lvlJc w:val="right"/>
      <w:pPr>
        <w:ind w:left="1800" w:hanging="180"/>
      </w:pPr>
    </w:lvl>
    <w:lvl w:ilvl="3" w:tplc="3992F6BA">
      <w:start w:val="1"/>
      <w:numFmt w:val="decimal"/>
      <w:lvlText w:val="%4."/>
      <w:lvlJc w:val="left"/>
      <w:pPr>
        <w:ind w:left="2520" w:hanging="360"/>
      </w:pPr>
    </w:lvl>
    <w:lvl w:ilvl="4" w:tplc="EB34CB44" w:tentative="1">
      <w:start w:val="1"/>
      <w:numFmt w:val="lowerLetter"/>
      <w:lvlText w:val="%5."/>
      <w:lvlJc w:val="left"/>
      <w:pPr>
        <w:ind w:left="3240" w:hanging="360"/>
      </w:pPr>
    </w:lvl>
    <w:lvl w:ilvl="5" w:tplc="96B2A840" w:tentative="1">
      <w:start w:val="1"/>
      <w:numFmt w:val="lowerRoman"/>
      <w:lvlText w:val="%6."/>
      <w:lvlJc w:val="right"/>
      <w:pPr>
        <w:ind w:left="3960" w:hanging="180"/>
      </w:pPr>
    </w:lvl>
    <w:lvl w:ilvl="6" w:tplc="3EA2509C" w:tentative="1">
      <w:start w:val="1"/>
      <w:numFmt w:val="decimal"/>
      <w:lvlText w:val="%7."/>
      <w:lvlJc w:val="left"/>
      <w:pPr>
        <w:ind w:left="4680" w:hanging="360"/>
      </w:pPr>
    </w:lvl>
    <w:lvl w:ilvl="7" w:tplc="FB62966E" w:tentative="1">
      <w:start w:val="1"/>
      <w:numFmt w:val="lowerLetter"/>
      <w:lvlText w:val="%8."/>
      <w:lvlJc w:val="left"/>
      <w:pPr>
        <w:ind w:left="5400" w:hanging="360"/>
      </w:pPr>
    </w:lvl>
    <w:lvl w:ilvl="8" w:tplc="631A34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5" w15:restartNumberingAfterBreak="0">
    <w:nsid w:val="7CC8EC54"/>
    <w:multiLevelType w:val="hybridMultilevel"/>
    <w:tmpl w:val="CA7CAC3C"/>
    <w:lvl w:ilvl="0" w:tplc="EC9CA7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C27E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7EBD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D491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075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E0DE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8EEF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BA50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D2B7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28936811">
    <w:abstractNumId w:val="45"/>
  </w:num>
  <w:num w:numId="2" w16cid:durableId="1090127825">
    <w:abstractNumId w:val="13"/>
  </w:num>
  <w:num w:numId="3" w16cid:durableId="861824511">
    <w:abstractNumId w:val="22"/>
  </w:num>
  <w:num w:numId="4" w16cid:durableId="647830194">
    <w:abstractNumId w:val="30"/>
  </w:num>
  <w:num w:numId="5" w16cid:durableId="2008943958">
    <w:abstractNumId w:val="44"/>
  </w:num>
  <w:num w:numId="6" w16cid:durableId="614139069">
    <w:abstractNumId w:val="3"/>
  </w:num>
  <w:num w:numId="7" w16cid:durableId="1636327227">
    <w:abstractNumId w:val="43"/>
  </w:num>
  <w:num w:numId="8" w16cid:durableId="1360232169">
    <w:abstractNumId w:val="29"/>
  </w:num>
  <w:num w:numId="9" w16cid:durableId="308944186">
    <w:abstractNumId w:val="33"/>
  </w:num>
  <w:num w:numId="10" w16cid:durableId="621038994">
    <w:abstractNumId w:val="10"/>
  </w:num>
  <w:num w:numId="11" w16cid:durableId="598561567">
    <w:abstractNumId w:val="5"/>
  </w:num>
  <w:num w:numId="12" w16cid:durableId="1861509358">
    <w:abstractNumId w:val="23"/>
  </w:num>
  <w:num w:numId="13" w16cid:durableId="352725278">
    <w:abstractNumId w:val="12"/>
  </w:num>
  <w:num w:numId="14" w16cid:durableId="1882328230">
    <w:abstractNumId w:val="39"/>
  </w:num>
  <w:num w:numId="15" w16cid:durableId="1340160886">
    <w:abstractNumId w:val="42"/>
  </w:num>
  <w:num w:numId="16" w16cid:durableId="1694114569">
    <w:abstractNumId w:val="35"/>
  </w:num>
  <w:num w:numId="17" w16cid:durableId="780539215">
    <w:abstractNumId w:val="11"/>
  </w:num>
  <w:num w:numId="18" w16cid:durableId="1149441253">
    <w:abstractNumId w:val="31"/>
  </w:num>
  <w:num w:numId="19" w16cid:durableId="1083261362">
    <w:abstractNumId w:val="6"/>
  </w:num>
  <w:num w:numId="20" w16cid:durableId="1131435317">
    <w:abstractNumId w:val="10"/>
  </w:num>
  <w:num w:numId="21" w16cid:durableId="1002898685">
    <w:abstractNumId w:val="7"/>
  </w:num>
  <w:num w:numId="22" w16cid:durableId="484277938">
    <w:abstractNumId w:val="26"/>
  </w:num>
  <w:num w:numId="23" w16cid:durableId="1879511032">
    <w:abstractNumId w:val="34"/>
  </w:num>
  <w:num w:numId="24" w16cid:durableId="1261371873">
    <w:abstractNumId w:val="21"/>
  </w:num>
  <w:num w:numId="25" w16cid:durableId="1824156343">
    <w:abstractNumId w:val="27"/>
  </w:num>
  <w:num w:numId="26" w16cid:durableId="1769694690">
    <w:abstractNumId w:val="2"/>
  </w:num>
  <w:num w:numId="27" w16cid:durableId="60566430">
    <w:abstractNumId w:val="25"/>
  </w:num>
  <w:num w:numId="28" w16cid:durableId="395974315">
    <w:abstractNumId w:val="8"/>
  </w:num>
  <w:num w:numId="29" w16cid:durableId="1708097279">
    <w:abstractNumId w:val="40"/>
  </w:num>
  <w:num w:numId="30" w16cid:durableId="1633900549">
    <w:abstractNumId w:val="28"/>
  </w:num>
  <w:num w:numId="31" w16cid:durableId="208078852">
    <w:abstractNumId w:val="17"/>
  </w:num>
  <w:num w:numId="32" w16cid:durableId="1153529178">
    <w:abstractNumId w:val="15"/>
  </w:num>
  <w:num w:numId="33" w16cid:durableId="1385763185">
    <w:abstractNumId w:val="41"/>
  </w:num>
  <w:num w:numId="34" w16cid:durableId="337076425">
    <w:abstractNumId w:val="18"/>
  </w:num>
  <w:num w:numId="35" w16cid:durableId="773749392">
    <w:abstractNumId w:val="4"/>
  </w:num>
  <w:num w:numId="36" w16cid:durableId="1941138054">
    <w:abstractNumId w:val="36"/>
  </w:num>
  <w:num w:numId="37" w16cid:durableId="1933974859">
    <w:abstractNumId w:val="1"/>
  </w:num>
  <w:num w:numId="38" w16cid:durableId="40792682">
    <w:abstractNumId w:val="9"/>
  </w:num>
  <w:num w:numId="39" w16cid:durableId="260260952">
    <w:abstractNumId w:val="16"/>
  </w:num>
  <w:num w:numId="40" w16cid:durableId="1943297533">
    <w:abstractNumId w:val="0"/>
  </w:num>
  <w:num w:numId="41" w16cid:durableId="1970551042">
    <w:abstractNumId w:val="24"/>
  </w:num>
  <w:num w:numId="42" w16cid:durableId="515267290">
    <w:abstractNumId w:val="14"/>
  </w:num>
  <w:num w:numId="43" w16cid:durableId="554238737">
    <w:abstractNumId w:val="32"/>
  </w:num>
  <w:num w:numId="44" w16cid:durableId="509486343">
    <w:abstractNumId w:val="20"/>
  </w:num>
  <w:num w:numId="45" w16cid:durableId="921572655">
    <w:abstractNumId w:val="38"/>
  </w:num>
  <w:num w:numId="46" w16cid:durableId="611669335">
    <w:abstractNumId w:val="19"/>
  </w:num>
  <w:num w:numId="47" w16cid:durableId="797573548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dirty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0313"/>
    <w:rsid w:val="00001294"/>
    <w:rsid w:val="000021C1"/>
    <w:rsid w:val="000028CD"/>
    <w:rsid w:val="00003755"/>
    <w:rsid w:val="00003A96"/>
    <w:rsid w:val="00003EEE"/>
    <w:rsid w:val="00004A00"/>
    <w:rsid w:val="000062C2"/>
    <w:rsid w:val="000069BA"/>
    <w:rsid w:val="00006F90"/>
    <w:rsid w:val="0000719F"/>
    <w:rsid w:val="00012017"/>
    <w:rsid w:val="00014ECD"/>
    <w:rsid w:val="00016197"/>
    <w:rsid w:val="000170AD"/>
    <w:rsid w:val="00017A4E"/>
    <w:rsid w:val="00017B1C"/>
    <w:rsid w:val="00017EF3"/>
    <w:rsid w:val="00020422"/>
    <w:rsid w:val="00020C24"/>
    <w:rsid w:val="00022FF1"/>
    <w:rsid w:val="00023FA8"/>
    <w:rsid w:val="00024B54"/>
    <w:rsid w:val="00024F0C"/>
    <w:rsid w:val="00025206"/>
    <w:rsid w:val="000256E9"/>
    <w:rsid w:val="00026CD2"/>
    <w:rsid w:val="000278DA"/>
    <w:rsid w:val="00030024"/>
    <w:rsid w:val="000316CD"/>
    <w:rsid w:val="000332A5"/>
    <w:rsid w:val="000337E5"/>
    <w:rsid w:val="00034C1F"/>
    <w:rsid w:val="00040720"/>
    <w:rsid w:val="00041575"/>
    <w:rsid w:val="00042193"/>
    <w:rsid w:val="00043C9F"/>
    <w:rsid w:val="000447CD"/>
    <w:rsid w:val="000449E4"/>
    <w:rsid w:val="00044D77"/>
    <w:rsid w:val="0004520E"/>
    <w:rsid w:val="00047286"/>
    <w:rsid w:val="00052F49"/>
    <w:rsid w:val="00052FF3"/>
    <w:rsid w:val="00054FD7"/>
    <w:rsid w:val="0005542C"/>
    <w:rsid w:val="00055FD3"/>
    <w:rsid w:val="00057A68"/>
    <w:rsid w:val="00060E6D"/>
    <w:rsid w:val="0006303F"/>
    <w:rsid w:val="00066D75"/>
    <w:rsid w:val="000713AD"/>
    <w:rsid w:val="000716B2"/>
    <w:rsid w:val="000716D4"/>
    <w:rsid w:val="00071757"/>
    <w:rsid w:val="00074610"/>
    <w:rsid w:val="00076953"/>
    <w:rsid w:val="00081219"/>
    <w:rsid w:val="00081CD0"/>
    <w:rsid w:val="00083154"/>
    <w:rsid w:val="000834D0"/>
    <w:rsid w:val="000838DF"/>
    <w:rsid w:val="0008417B"/>
    <w:rsid w:val="0008739B"/>
    <w:rsid w:val="00087504"/>
    <w:rsid w:val="00091EB7"/>
    <w:rsid w:val="000951D9"/>
    <w:rsid w:val="00096C83"/>
    <w:rsid w:val="000A2C06"/>
    <w:rsid w:val="000A3E6A"/>
    <w:rsid w:val="000A4B87"/>
    <w:rsid w:val="000A63F2"/>
    <w:rsid w:val="000B21F3"/>
    <w:rsid w:val="000B2988"/>
    <w:rsid w:val="000B2EC4"/>
    <w:rsid w:val="000B3200"/>
    <w:rsid w:val="000B3A55"/>
    <w:rsid w:val="000B5E9B"/>
    <w:rsid w:val="000C020A"/>
    <w:rsid w:val="000C0251"/>
    <w:rsid w:val="000C226E"/>
    <w:rsid w:val="000C227F"/>
    <w:rsid w:val="000C3276"/>
    <w:rsid w:val="000C5BA4"/>
    <w:rsid w:val="000D02B8"/>
    <w:rsid w:val="000D096F"/>
    <w:rsid w:val="000D2625"/>
    <w:rsid w:val="000D4708"/>
    <w:rsid w:val="000D481B"/>
    <w:rsid w:val="000D5530"/>
    <w:rsid w:val="000D6563"/>
    <w:rsid w:val="000D7299"/>
    <w:rsid w:val="000D7B2E"/>
    <w:rsid w:val="000E3A03"/>
    <w:rsid w:val="000E3CAA"/>
    <w:rsid w:val="000E3DB3"/>
    <w:rsid w:val="000E63B7"/>
    <w:rsid w:val="000E7F8F"/>
    <w:rsid w:val="000F57B7"/>
    <w:rsid w:val="000F734F"/>
    <w:rsid w:val="00100008"/>
    <w:rsid w:val="00100013"/>
    <w:rsid w:val="00101E36"/>
    <w:rsid w:val="00102204"/>
    <w:rsid w:val="00105BC4"/>
    <w:rsid w:val="00105D27"/>
    <w:rsid w:val="00106AD6"/>
    <w:rsid w:val="00110793"/>
    <w:rsid w:val="00110CC1"/>
    <w:rsid w:val="001112C8"/>
    <w:rsid w:val="00111B4C"/>
    <w:rsid w:val="00113EB4"/>
    <w:rsid w:val="00114BDD"/>
    <w:rsid w:val="00116517"/>
    <w:rsid w:val="00116650"/>
    <w:rsid w:val="0011669F"/>
    <w:rsid w:val="00125C6E"/>
    <w:rsid w:val="0013075D"/>
    <w:rsid w:val="001309FD"/>
    <w:rsid w:val="00130A83"/>
    <w:rsid w:val="00130EF3"/>
    <w:rsid w:val="00131855"/>
    <w:rsid w:val="0013359C"/>
    <w:rsid w:val="00133C20"/>
    <w:rsid w:val="001340E3"/>
    <w:rsid w:val="00134C88"/>
    <w:rsid w:val="00136EE4"/>
    <w:rsid w:val="00140C1E"/>
    <w:rsid w:val="001417A9"/>
    <w:rsid w:val="00142243"/>
    <w:rsid w:val="001430FD"/>
    <w:rsid w:val="00145F11"/>
    <w:rsid w:val="001461B1"/>
    <w:rsid w:val="00150411"/>
    <w:rsid w:val="00153A50"/>
    <w:rsid w:val="00153AE8"/>
    <w:rsid w:val="00154546"/>
    <w:rsid w:val="00160197"/>
    <w:rsid w:val="00162DA9"/>
    <w:rsid w:val="00163A14"/>
    <w:rsid w:val="00163C52"/>
    <w:rsid w:val="0016555A"/>
    <w:rsid w:val="00165E6D"/>
    <w:rsid w:val="00167427"/>
    <w:rsid w:val="0017332F"/>
    <w:rsid w:val="001739E9"/>
    <w:rsid w:val="00174701"/>
    <w:rsid w:val="0017528C"/>
    <w:rsid w:val="00175E01"/>
    <w:rsid w:val="001779C2"/>
    <w:rsid w:val="00177D56"/>
    <w:rsid w:val="0018008B"/>
    <w:rsid w:val="00183773"/>
    <w:rsid w:val="00184278"/>
    <w:rsid w:val="001869D5"/>
    <w:rsid w:val="00190258"/>
    <w:rsid w:val="0019223B"/>
    <w:rsid w:val="00192A9E"/>
    <w:rsid w:val="00193814"/>
    <w:rsid w:val="001958AB"/>
    <w:rsid w:val="00196A15"/>
    <w:rsid w:val="00196CAC"/>
    <w:rsid w:val="00196D4F"/>
    <w:rsid w:val="001A4B91"/>
    <w:rsid w:val="001A5057"/>
    <w:rsid w:val="001A5A57"/>
    <w:rsid w:val="001A6586"/>
    <w:rsid w:val="001B00A3"/>
    <w:rsid w:val="001B0B0B"/>
    <w:rsid w:val="001B300B"/>
    <w:rsid w:val="001B6139"/>
    <w:rsid w:val="001B74DF"/>
    <w:rsid w:val="001C10A2"/>
    <w:rsid w:val="001C16B9"/>
    <w:rsid w:val="001C1C76"/>
    <w:rsid w:val="001C25DE"/>
    <w:rsid w:val="001C6252"/>
    <w:rsid w:val="001D3AC9"/>
    <w:rsid w:val="001D4836"/>
    <w:rsid w:val="001D50A4"/>
    <w:rsid w:val="001E0BDF"/>
    <w:rsid w:val="001E11AB"/>
    <w:rsid w:val="001E1537"/>
    <w:rsid w:val="001E19C3"/>
    <w:rsid w:val="001E1DFC"/>
    <w:rsid w:val="001E1E0C"/>
    <w:rsid w:val="001E282C"/>
    <w:rsid w:val="001E40C6"/>
    <w:rsid w:val="001E624A"/>
    <w:rsid w:val="001E6A79"/>
    <w:rsid w:val="001E7332"/>
    <w:rsid w:val="001E7571"/>
    <w:rsid w:val="001E79BB"/>
    <w:rsid w:val="001E7E59"/>
    <w:rsid w:val="001E7E88"/>
    <w:rsid w:val="001E7FE9"/>
    <w:rsid w:val="001F0530"/>
    <w:rsid w:val="001F12FF"/>
    <w:rsid w:val="001F1D11"/>
    <w:rsid w:val="001F3953"/>
    <w:rsid w:val="001F5D3F"/>
    <w:rsid w:val="001F6A61"/>
    <w:rsid w:val="001F6FB1"/>
    <w:rsid w:val="001F79CD"/>
    <w:rsid w:val="001F7AC3"/>
    <w:rsid w:val="00202B79"/>
    <w:rsid w:val="00203269"/>
    <w:rsid w:val="00204460"/>
    <w:rsid w:val="00205592"/>
    <w:rsid w:val="00205FE4"/>
    <w:rsid w:val="00206803"/>
    <w:rsid w:val="00206E19"/>
    <w:rsid w:val="00211A6B"/>
    <w:rsid w:val="00222E18"/>
    <w:rsid w:val="00224B5E"/>
    <w:rsid w:val="00224E79"/>
    <w:rsid w:val="00226AD1"/>
    <w:rsid w:val="00226B4E"/>
    <w:rsid w:val="00227BEC"/>
    <w:rsid w:val="002314B7"/>
    <w:rsid w:val="0023242A"/>
    <w:rsid w:val="00232E32"/>
    <w:rsid w:val="00233510"/>
    <w:rsid w:val="00235A7C"/>
    <w:rsid w:val="00236BFD"/>
    <w:rsid w:val="00237801"/>
    <w:rsid w:val="00240110"/>
    <w:rsid w:val="00245AED"/>
    <w:rsid w:val="00245EA5"/>
    <w:rsid w:val="0024647B"/>
    <w:rsid w:val="00247900"/>
    <w:rsid w:val="00252D8B"/>
    <w:rsid w:val="00253D26"/>
    <w:rsid w:val="00253D40"/>
    <w:rsid w:val="002557D9"/>
    <w:rsid w:val="00255A3B"/>
    <w:rsid w:val="002616DB"/>
    <w:rsid w:val="0026184E"/>
    <w:rsid w:val="002648FD"/>
    <w:rsid w:val="00264A82"/>
    <w:rsid w:val="00265BA7"/>
    <w:rsid w:val="00271423"/>
    <w:rsid w:val="00272DA9"/>
    <w:rsid w:val="0027342B"/>
    <w:rsid w:val="0027367A"/>
    <w:rsid w:val="00273BC2"/>
    <w:rsid w:val="0027618D"/>
    <w:rsid w:val="0027625A"/>
    <w:rsid w:val="00277B25"/>
    <w:rsid w:val="00277CBE"/>
    <w:rsid w:val="00282B5A"/>
    <w:rsid w:val="00283518"/>
    <w:rsid w:val="002856FB"/>
    <w:rsid w:val="0028709E"/>
    <w:rsid w:val="0029177F"/>
    <w:rsid w:val="00293024"/>
    <w:rsid w:val="00293745"/>
    <w:rsid w:val="002943BE"/>
    <w:rsid w:val="00297479"/>
    <w:rsid w:val="002A02D4"/>
    <w:rsid w:val="002A2285"/>
    <w:rsid w:val="002A39E5"/>
    <w:rsid w:val="002A572C"/>
    <w:rsid w:val="002A76AF"/>
    <w:rsid w:val="002B1338"/>
    <w:rsid w:val="002B41A0"/>
    <w:rsid w:val="002C489C"/>
    <w:rsid w:val="002C4F24"/>
    <w:rsid w:val="002C6EB4"/>
    <w:rsid w:val="002D218E"/>
    <w:rsid w:val="002D2F7E"/>
    <w:rsid w:val="002D4912"/>
    <w:rsid w:val="002E0F9B"/>
    <w:rsid w:val="002E101B"/>
    <w:rsid w:val="002E2DDD"/>
    <w:rsid w:val="002E3B0B"/>
    <w:rsid w:val="002E3CFD"/>
    <w:rsid w:val="002E5CD9"/>
    <w:rsid w:val="002E6AEF"/>
    <w:rsid w:val="002F014B"/>
    <w:rsid w:val="002F04DD"/>
    <w:rsid w:val="002F2BCB"/>
    <w:rsid w:val="002F3B48"/>
    <w:rsid w:val="002F785B"/>
    <w:rsid w:val="00301E71"/>
    <w:rsid w:val="003028CA"/>
    <w:rsid w:val="00304602"/>
    <w:rsid w:val="00304FC6"/>
    <w:rsid w:val="0031014B"/>
    <w:rsid w:val="003137FE"/>
    <w:rsid w:val="00313F3E"/>
    <w:rsid w:val="00316BB6"/>
    <w:rsid w:val="0032075E"/>
    <w:rsid w:val="00320FCD"/>
    <w:rsid w:val="003220BD"/>
    <w:rsid w:val="003224AA"/>
    <w:rsid w:val="00323924"/>
    <w:rsid w:val="003240EF"/>
    <w:rsid w:val="003266B9"/>
    <w:rsid w:val="003269DF"/>
    <w:rsid w:val="0032728F"/>
    <w:rsid w:val="00332A35"/>
    <w:rsid w:val="00332B9A"/>
    <w:rsid w:val="003333AE"/>
    <w:rsid w:val="00333FE2"/>
    <w:rsid w:val="0033420D"/>
    <w:rsid w:val="00337345"/>
    <w:rsid w:val="00340F35"/>
    <w:rsid w:val="00342AE9"/>
    <w:rsid w:val="00345FCA"/>
    <w:rsid w:val="003524A8"/>
    <w:rsid w:val="003539AA"/>
    <w:rsid w:val="003544B4"/>
    <w:rsid w:val="00355772"/>
    <w:rsid w:val="003560A9"/>
    <w:rsid w:val="003564A0"/>
    <w:rsid w:val="00360BA7"/>
    <w:rsid w:val="00361793"/>
    <w:rsid w:val="0036182C"/>
    <w:rsid w:val="0036250D"/>
    <w:rsid w:val="00363233"/>
    <w:rsid w:val="003632AD"/>
    <w:rsid w:val="003656B2"/>
    <w:rsid w:val="00373C22"/>
    <w:rsid w:val="00374BC4"/>
    <w:rsid w:val="00374C0C"/>
    <w:rsid w:val="00374C20"/>
    <w:rsid w:val="00380F9C"/>
    <w:rsid w:val="003816C7"/>
    <w:rsid w:val="00381C82"/>
    <w:rsid w:val="00382848"/>
    <w:rsid w:val="00385883"/>
    <w:rsid w:val="0038604A"/>
    <w:rsid w:val="00386E02"/>
    <w:rsid w:val="0039082C"/>
    <w:rsid w:val="00391389"/>
    <w:rsid w:val="003934BC"/>
    <w:rsid w:val="003A03B5"/>
    <w:rsid w:val="003A1708"/>
    <w:rsid w:val="003A1988"/>
    <w:rsid w:val="003A2E60"/>
    <w:rsid w:val="003A58A5"/>
    <w:rsid w:val="003B09EE"/>
    <w:rsid w:val="003B1A09"/>
    <w:rsid w:val="003B2854"/>
    <w:rsid w:val="003B3D2E"/>
    <w:rsid w:val="003B3FB9"/>
    <w:rsid w:val="003B58A8"/>
    <w:rsid w:val="003B7BAE"/>
    <w:rsid w:val="003C02DE"/>
    <w:rsid w:val="003C0503"/>
    <w:rsid w:val="003C0577"/>
    <w:rsid w:val="003C0D80"/>
    <w:rsid w:val="003C2A29"/>
    <w:rsid w:val="003C35DA"/>
    <w:rsid w:val="003C63FA"/>
    <w:rsid w:val="003D3F71"/>
    <w:rsid w:val="003D43AB"/>
    <w:rsid w:val="003D4418"/>
    <w:rsid w:val="003D4423"/>
    <w:rsid w:val="003D5386"/>
    <w:rsid w:val="003D5785"/>
    <w:rsid w:val="003D6216"/>
    <w:rsid w:val="003D669B"/>
    <w:rsid w:val="003D75F5"/>
    <w:rsid w:val="003E11D3"/>
    <w:rsid w:val="003E2E42"/>
    <w:rsid w:val="003E476A"/>
    <w:rsid w:val="003E4BBE"/>
    <w:rsid w:val="003E5281"/>
    <w:rsid w:val="003E5569"/>
    <w:rsid w:val="003E5A23"/>
    <w:rsid w:val="003E64DD"/>
    <w:rsid w:val="003E7F1B"/>
    <w:rsid w:val="003F0AF5"/>
    <w:rsid w:val="003F0B8A"/>
    <w:rsid w:val="003F172C"/>
    <w:rsid w:val="003F2E04"/>
    <w:rsid w:val="003F4DB6"/>
    <w:rsid w:val="003F6F05"/>
    <w:rsid w:val="003F7E31"/>
    <w:rsid w:val="00402196"/>
    <w:rsid w:val="00402211"/>
    <w:rsid w:val="00406A19"/>
    <w:rsid w:val="00407E78"/>
    <w:rsid w:val="004139E1"/>
    <w:rsid w:val="0041547A"/>
    <w:rsid w:val="00415510"/>
    <w:rsid w:val="0041555C"/>
    <w:rsid w:val="00416EFE"/>
    <w:rsid w:val="00417E88"/>
    <w:rsid w:val="0042087F"/>
    <w:rsid w:val="00421727"/>
    <w:rsid w:val="00421B0D"/>
    <w:rsid w:val="00422BAC"/>
    <w:rsid w:val="0042381F"/>
    <w:rsid w:val="00424311"/>
    <w:rsid w:val="0042489F"/>
    <w:rsid w:val="00424BB5"/>
    <w:rsid w:val="00424FCD"/>
    <w:rsid w:val="004309A1"/>
    <w:rsid w:val="00434A6C"/>
    <w:rsid w:val="0043569B"/>
    <w:rsid w:val="004374A0"/>
    <w:rsid w:val="0044018B"/>
    <w:rsid w:val="0044031E"/>
    <w:rsid w:val="004405DE"/>
    <w:rsid w:val="0044084C"/>
    <w:rsid w:val="00442075"/>
    <w:rsid w:val="00445CAC"/>
    <w:rsid w:val="0044609B"/>
    <w:rsid w:val="004477BA"/>
    <w:rsid w:val="004528B6"/>
    <w:rsid w:val="00453212"/>
    <w:rsid w:val="004561A0"/>
    <w:rsid w:val="004634C0"/>
    <w:rsid w:val="00467129"/>
    <w:rsid w:val="004673F7"/>
    <w:rsid w:val="00475EB1"/>
    <w:rsid w:val="00477F83"/>
    <w:rsid w:val="00480535"/>
    <w:rsid w:val="00481D0B"/>
    <w:rsid w:val="004833F7"/>
    <w:rsid w:val="0048470F"/>
    <w:rsid w:val="00484A1E"/>
    <w:rsid w:val="004864CD"/>
    <w:rsid w:val="00486D5D"/>
    <w:rsid w:val="0048791D"/>
    <w:rsid w:val="00490D35"/>
    <w:rsid w:val="00490D6B"/>
    <w:rsid w:val="00490EA0"/>
    <w:rsid w:val="00493B45"/>
    <w:rsid w:val="004948A3"/>
    <w:rsid w:val="004969D2"/>
    <w:rsid w:val="00496E40"/>
    <w:rsid w:val="00496FD6"/>
    <w:rsid w:val="004A00C8"/>
    <w:rsid w:val="004A2E2F"/>
    <w:rsid w:val="004A46EE"/>
    <w:rsid w:val="004A4AAB"/>
    <w:rsid w:val="004A51D6"/>
    <w:rsid w:val="004A69F6"/>
    <w:rsid w:val="004B1084"/>
    <w:rsid w:val="004B10D7"/>
    <w:rsid w:val="004B132A"/>
    <w:rsid w:val="004B2ED3"/>
    <w:rsid w:val="004B2F24"/>
    <w:rsid w:val="004B43DF"/>
    <w:rsid w:val="004B7829"/>
    <w:rsid w:val="004C01DC"/>
    <w:rsid w:val="004C21D3"/>
    <w:rsid w:val="004C2711"/>
    <w:rsid w:val="004C2F9C"/>
    <w:rsid w:val="004C3AC5"/>
    <w:rsid w:val="004C6311"/>
    <w:rsid w:val="004C6A71"/>
    <w:rsid w:val="004D129F"/>
    <w:rsid w:val="004D17A2"/>
    <w:rsid w:val="004D357B"/>
    <w:rsid w:val="004D3D70"/>
    <w:rsid w:val="004D4CB1"/>
    <w:rsid w:val="004D4D92"/>
    <w:rsid w:val="004D555F"/>
    <w:rsid w:val="004D77E0"/>
    <w:rsid w:val="004E37C9"/>
    <w:rsid w:val="004E47CA"/>
    <w:rsid w:val="004E55D5"/>
    <w:rsid w:val="004E58BE"/>
    <w:rsid w:val="004E5CB1"/>
    <w:rsid w:val="004E5CD3"/>
    <w:rsid w:val="004E7DA9"/>
    <w:rsid w:val="004E7E93"/>
    <w:rsid w:val="004E7F1F"/>
    <w:rsid w:val="004F056C"/>
    <w:rsid w:val="004F4524"/>
    <w:rsid w:val="004F5AA4"/>
    <w:rsid w:val="004F6C46"/>
    <w:rsid w:val="004F6F0D"/>
    <w:rsid w:val="00500104"/>
    <w:rsid w:val="00501B81"/>
    <w:rsid w:val="00503839"/>
    <w:rsid w:val="005100AD"/>
    <w:rsid w:val="00512761"/>
    <w:rsid w:val="0051282F"/>
    <w:rsid w:val="005132E2"/>
    <w:rsid w:val="00516C30"/>
    <w:rsid w:val="005217AC"/>
    <w:rsid w:val="00521A24"/>
    <w:rsid w:val="00522EC2"/>
    <w:rsid w:val="00523428"/>
    <w:rsid w:val="0052418F"/>
    <w:rsid w:val="005265DD"/>
    <w:rsid w:val="00527A7A"/>
    <w:rsid w:val="00527ACC"/>
    <w:rsid w:val="005308B2"/>
    <w:rsid w:val="00530A4B"/>
    <w:rsid w:val="005314E5"/>
    <w:rsid w:val="00531636"/>
    <w:rsid w:val="005331ED"/>
    <w:rsid w:val="00534C13"/>
    <w:rsid w:val="00536238"/>
    <w:rsid w:val="00541AD7"/>
    <w:rsid w:val="0054212F"/>
    <w:rsid w:val="0054240B"/>
    <w:rsid w:val="00543E88"/>
    <w:rsid w:val="00544C37"/>
    <w:rsid w:val="005456F2"/>
    <w:rsid w:val="00545967"/>
    <w:rsid w:val="0054647F"/>
    <w:rsid w:val="005501B6"/>
    <w:rsid w:val="0055106E"/>
    <w:rsid w:val="005543C1"/>
    <w:rsid w:val="00556564"/>
    <w:rsid w:val="005600B6"/>
    <w:rsid w:val="00560FA7"/>
    <w:rsid w:val="0056103C"/>
    <w:rsid w:val="005618DE"/>
    <w:rsid w:val="00561FC2"/>
    <w:rsid w:val="00562485"/>
    <w:rsid w:val="005634EF"/>
    <w:rsid w:val="00564863"/>
    <w:rsid w:val="005652CA"/>
    <w:rsid w:val="005664A4"/>
    <w:rsid w:val="00566B4B"/>
    <w:rsid w:val="0057066C"/>
    <w:rsid w:val="0057232A"/>
    <w:rsid w:val="00574E11"/>
    <w:rsid w:val="005805C3"/>
    <w:rsid w:val="005824AD"/>
    <w:rsid w:val="00582B9B"/>
    <w:rsid w:val="00583420"/>
    <w:rsid w:val="005836EE"/>
    <w:rsid w:val="005855D2"/>
    <w:rsid w:val="00585ED6"/>
    <w:rsid w:val="00587792"/>
    <w:rsid w:val="00591029"/>
    <w:rsid w:val="005912B9"/>
    <w:rsid w:val="005915FB"/>
    <w:rsid w:val="00591FBE"/>
    <w:rsid w:val="0059248F"/>
    <w:rsid w:val="00593B41"/>
    <w:rsid w:val="005A0796"/>
    <w:rsid w:val="005A0F3C"/>
    <w:rsid w:val="005A13AC"/>
    <w:rsid w:val="005A13E0"/>
    <w:rsid w:val="005A2765"/>
    <w:rsid w:val="005A2DB6"/>
    <w:rsid w:val="005A4811"/>
    <w:rsid w:val="005A5007"/>
    <w:rsid w:val="005A78DA"/>
    <w:rsid w:val="005B0AFA"/>
    <w:rsid w:val="005B3918"/>
    <w:rsid w:val="005B6A3C"/>
    <w:rsid w:val="005B7261"/>
    <w:rsid w:val="005C1407"/>
    <w:rsid w:val="005C259E"/>
    <w:rsid w:val="005C43F0"/>
    <w:rsid w:val="005C4C71"/>
    <w:rsid w:val="005C5062"/>
    <w:rsid w:val="005C5D91"/>
    <w:rsid w:val="005D0314"/>
    <w:rsid w:val="005D041B"/>
    <w:rsid w:val="005D20EF"/>
    <w:rsid w:val="005D244C"/>
    <w:rsid w:val="005D316E"/>
    <w:rsid w:val="005D344B"/>
    <w:rsid w:val="005D38E2"/>
    <w:rsid w:val="005D41C1"/>
    <w:rsid w:val="005D7006"/>
    <w:rsid w:val="005E1C34"/>
    <w:rsid w:val="005E26CC"/>
    <w:rsid w:val="005E2CF3"/>
    <w:rsid w:val="005E4015"/>
    <w:rsid w:val="005F0319"/>
    <w:rsid w:val="005F061B"/>
    <w:rsid w:val="005F0BD9"/>
    <w:rsid w:val="005F1868"/>
    <w:rsid w:val="005F1A84"/>
    <w:rsid w:val="005F253D"/>
    <w:rsid w:val="005F27A1"/>
    <w:rsid w:val="005F2A0A"/>
    <w:rsid w:val="005F3AD1"/>
    <w:rsid w:val="005F4829"/>
    <w:rsid w:val="005F505F"/>
    <w:rsid w:val="00602AF8"/>
    <w:rsid w:val="006037E3"/>
    <w:rsid w:val="00606AF5"/>
    <w:rsid w:val="00606CBF"/>
    <w:rsid w:val="00607A3A"/>
    <w:rsid w:val="00607CDB"/>
    <w:rsid w:val="00610A9F"/>
    <w:rsid w:val="00611B29"/>
    <w:rsid w:val="00612AB7"/>
    <w:rsid w:val="00613014"/>
    <w:rsid w:val="00613E59"/>
    <w:rsid w:val="00616098"/>
    <w:rsid w:val="00620273"/>
    <w:rsid w:val="00622030"/>
    <w:rsid w:val="006235FC"/>
    <w:rsid w:val="00625632"/>
    <w:rsid w:val="0062619D"/>
    <w:rsid w:val="006262AD"/>
    <w:rsid w:val="006263F1"/>
    <w:rsid w:val="00626EAA"/>
    <w:rsid w:val="00627570"/>
    <w:rsid w:val="006301C3"/>
    <w:rsid w:val="0063054B"/>
    <w:rsid w:val="00630E71"/>
    <w:rsid w:val="0063100D"/>
    <w:rsid w:val="00632545"/>
    <w:rsid w:val="006339C4"/>
    <w:rsid w:val="0063406B"/>
    <w:rsid w:val="006349C3"/>
    <w:rsid w:val="00636B79"/>
    <w:rsid w:val="006402C3"/>
    <w:rsid w:val="00645CA5"/>
    <w:rsid w:val="00650E20"/>
    <w:rsid w:val="00651A6E"/>
    <w:rsid w:val="0065335C"/>
    <w:rsid w:val="00653ACD"/>
    <w:rsid w:val="00653BE4"/>
    <w:rsid w:val="00653E04"/>
    <w:rsid w:val="00655991"/>
    <w:rsid w:val="00655E46"/>
    <w:rsid w:val="0066207C"/>
    <w:rsid w:val="006622EA"/>
    <w:rsid w:val="0066238F"/>
    <w:rsid w:val="006643A4"/>
    <w:rsid w:val="006667B0"/>
    <w:rsid w:val="0067068C"/>
    <w:rsid w:val="0067135F"/>
    <w:rsid w:val="00671ACF"/>
    <w:rsid w:val="00671B0A"/>
    <w:rsid w:val="00674346"/>
    <w:rsid w:val="006750CC"/>
    <w:rsid w:val="0067607C"/>
    <w:rsid w:val="006778A4"/>
    <w:rsid w:val="00685C6E"/>
    <w:rsid w:val="00690BE2"/>
    <w:rsid w:val="00690DFF"/>
    <w:rsid w:val="0069415C"/>
    <w:rsid w:val="00697434"/>
    <w:rsid w:val="00697588"/>
    <w:rsid w:val="00697AA1"/>
    <w:rsid w:val="006A0503"/>
    <w:rsid w:val="006A051B"/>
    <w:rsid w:val="006A0DCD"/>
    <w:rsid w:val="006A578F"/>
    <w:rsid w:val="006A5C7D"/>
    <w:rsid w:val="006A76B4"/>
    <w:rsid w:val="006A7AD4"/>
    <w:rsid w:val="006A7B35"/>
    <w:rsid w:val="006A7E72"/>
    <w:rsid w:val="006B1867"/>
    <w:rsid w:val="006B390A"/>
    <w:rsid w:val="006B59E6"/>
    <w:rsid w:val="006B7922"/>
    <w:rsid w:val="006C1A4A"/>
    <w:rsid w:val="006C3F8F"/>
    <w:rsid w:val="006C44C1"/>
    <w:rsid w:val="006C5A06"/>
    <w:rsid w:val="006C734B"/>
    <w:rsid w:val="006D011B"/>
    <w:rsid w:val="006D0589"/>
    <w:rsid w:val="006D1ADC"/>
    <w:rsid w:val="006D1F57"/>
    <w:rsid w:val="006D3844"/>
    <w:rsid w:val="006D3993"/>
    <w:rsid w:val="006D6114"/>
    <w:rsid w:val="006D6427"/>
    <w:rsid w:val="006D752D"/>
    <w:rsid w:val="006E1228"/>
    <w:rsid w:val="006E3AC3"/>
    <w:rsid w:val="006E6CF6"/>
    <w:rsid w:val="006E758A"/>
    <w:rsid w:val="006F3414"/>
    <w:rsid w:val="007105C5"/>
    <w:rsid w:val="0071374D"/>
    <w:rsid w:val="00714490"/>
    <w:rsid w:val="00715568"/>
    <w:rsid w:val="007161EB"/>
    <w:rsid w:val="007203F5"/>
    <w:rsid w:val="00725AA1"/>
    <w:rsid w:val="0072686E"/>
    <w:rsid w:val="007270DD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C83"/>
    <w:rsid w:val="00745EFA"/>
    <w:rsid w:val="00752107"/>
    <w:rsid w:val="007527B8"/>
    <w:rsid w:val="0075288D"/>
    <w:rsid w:val="007538BD"/>
    <w:rsid w:val="00754FEA"/>
    <w:rsid w:val="00756BDF"/>
    <w:rsid w:val="00764201"/>
    <w:rsid w:val="007660EC"/>
    <w:rsid w:val="0076617B"/>
    <w:rsid w:val="007723A0"/>
    <w:rsid w:val="0077244A"/>
    <w:rsid w:val="007725AA"/>
    <w:rsid w:val="00773104"/>
    <w:rsid w:val="0077381D"/>
    <w:rsid w:val="0077384B"/>
    <w:rsid w:val="007768DE"/>
    <w:rsid w:val="007771D3"/>
    <w:rsid w:val="00780C7D"/>
    <w:rsid w:val="0078481F"/>
    <w:rsid w:val="007873D3"/>
    <w:rsid w:val="007924DE"/>
    <w:rsid w:val="007930F7"/>
    <w:rsid w:val="00793567"/>
    <w:rsid w:val="007937FA"/>
    <w:rsid w:val="00794DEA"/>
    <w:rsid w:val="007976A7"/>
    <w:rsid w:val="007A03BA"/>
    <w:rsid w:val="007A10A6"/>
    <w:rsid w:val="007A1216"/>
    <w:rsid w:val="007A131E"/>
    <w:rsid w:val="007A1CCB"/>
    <w:rsid w:val="007A2DE0"/>
    <w:rsid w:val="007A58D8"/>
    <w:rsid w:val="007B13E2"/>
    <w:rsid w:val="007B157B"/>
    <w:rsid w:val="007B19FA"/>
    <w:rsid w:val="007B1C48"/>
    <w:rsid w:val="007B2619"/>
    <w:rsid w:val="007B520E"/>
    <w:rsid w:val="007B5B0D"/>
    <w:rsid w:val="007C1DBA"/>
    <w:rsid w:val="007C55B1"/>
    <w:rsid w:val="007D570B"/>
    <w:rsid w:val="007E1271"/>
    <w:rsid w:val="007E4E02"/>
    <w:rsid w:val="007E5124"/>
    <w:rsid w:val="007E6256"/>
    <w:rsid w:val="007F020A"/>
    <w:rsid w:val="007F0A34"/>
    <w:rsid w:val="007F1339"/>
    <w:rsid w:val="007F25A8"/>
    <w:rsid w:val="007F3F70"/>
    <w:rsid w:val="007F50AF"/>
    <w:rsid w:val="007F665B"/>
    <w:rsid w:val="007F67FC"/>
    <w:rsid w:val="0080012C"/>
    <w:rsid w:val="00800A84"/>
    <w:rsid w:val="00801A80"/>
    <w:rsid w:val="00802BED"/>
    <w:rsid w:val="008039E1"/>
    <w:rsid w:val="00803D4B"/>
    <w:rsid w:val="0081124F"/>
    <w:rsid w:val="00814B71"/>
    <w:rsid w:val="00815E49"/>
    <w:rsid w:val="00816116"/>
    <w:rsid w:val="00817357"/>
    <w:rsid w:val="00817864"/>
    <w:rsid w:val="00820908"/>
    <w:rsid w:val="008238E9"/>
    <w:rsid w:val="00824651"/>
    <w:rsid w:val="00825E03"/>
    <w:rsid w:val="00825E79"/>
    <w:rsid w:val="00827544"/>
    <w:rsid w:val="0083337C"/>
    <w:rsid w:val="0083472C"/>
    <w:rsid w:val="00835695"/>
    <w:rsid w:val="008434B2"/>
    <w:rsid w:val="00843F94"/>
    <w:rsid w:val="00844A42"/>
    <w:rsid w:val="0084531C"/>
    <w:rsid w:val="00845B12"/>
    <w:rsid w:val="0084709F"/>
    <w:rsid w:val="008475B0"/>
    <w:rsid w:val="008477B3"/>
    <w:rsid w:val="00847FAE"/>
    <w:rsid w:val="0085077D"/>
    <w:rsid w:val="00853DFB"/>
    <w:rsid w:val="00855430"/>
    <w:rsid w:val="00857F1E"/>
    <w:rsid w:val="008608A3"/>
    <w:rsid w:val="00860A88"/>
    <w:rsid w:val="00861AB9"/>
    <w:rsid w:val="00862A31"/>
    <w:rsid w:val="00862DBC"/>
    <w:rsid w:val="0086482E"/>
    <w:rsid w:val="008656D1"/>
    <w:rsid w:val="00872782"/>
    <w:rsid w:val="00872FA6"/>
    <w:rsid w:val="00875C54"/>
    <w:rsid w:val="00875E83"/>
    <w:rsid w:val="008768B9"/>
    <w:rsid w:val="00876B58"/>
    <w:rsid w:val="00882920"/>
    <w:rsid w:val="00882E98"/>
    <w:rsid w:val="00883441"/>
    <w:rsid w:val="00884D6E"/>
    <w:rsid w:val="00885C03"/>
    <w:rsid w:val="00886737"/>
    <w:rsid w:val="00891628"/>
    <w:rsid w:val="00891870"/>
    <w:rsid w:val="00893BD6"/>
    <w:rsid w:val="008942B8"/>
    <w:rsid w:val="008955E1"/>
    <w:rsid w:val="0089718D"/>
    <w:rsid w:val="008A14AA"/>
    <w:rsid w:val="008A297F"/>
    <w:rsid w:val="008A38F4"/>
    <w:rsid w:val="008A3E17"/>
    <w:rsid w:val="008A540F"/>
    <w:rsid w:val="008A5B9D"/>
    <w:rsid w:val="008A7698"/>
    <w:rsid w:val="008B1AB5"/>
    <w:rsid w:val="008B2980"/>
    <w:rsid w:val="008B2F6C"/>
    <w:rsid w:val="008B32C2"/>
    <w:rsid w:val="008B3B93"/>
    <w:rsid w:val="008B420F"/>
    <w:rsid w:val="008B4CC1"/>
    <w:rsid w:val="008B520B"/>
    <w:rsid w:val="008B6CFE"/>
    <w:rsid w:val="008B72B7"/>
    <w:rsid w:val="008C05D3"/>
    <w:rsid w:val="008C2E0E"/>
    <w:rsid w:val="008C39E6"/>
    <w:rsid w:val="008C3FBD"/>
    <w:rsid w:val="008D117B"/>
    <w:rsid w:val="008D130F"/>
    <w:rsid w:val="008D2999"/>
    <w:rsid w:val="008D2C42"/>
    <w:rsid w:val="008D36CE"/>
    <w:rsid w:val="008D3B89"/>
    <w:rsid w:val="008D57E4"/>
    <w:rsid w:val="008D6EE7"/>
    <w:rsid w:val="008D756B"/>
    <w:rsid w:val="008E515C"/>
    <w:rsid w:val="008E540D"/>
    <w:rsid w:val="008E54DB"/>
    <w:rsid w:val="008E6C5D"/>
    <w:rsid w:val="008F03DE"/>
    <w:rsid w:val="008F0F8B"/>
    <w:rsid w:val="008F4BC0"/>
    <w:rsid w:val="008F5031"/>
    <w:rsid w:val="008F571B"/>
    <w:rsid w:val="008F7116"/>
    <w:rsid w:val="008F7B65"/>
    <w:rsid w:val="009008BA"/>
    <w:rsid w:val="00904838"/>
    <w:rsid w:val="00904A37"/>
    <w:rsid w:val="00904EC1"/>
    <w:rsid w:val="00905359"/>
    <w:rsid w:val="0090709A"/>
    <w:rsid w:val="00910F6D"/>
    <w:rsid w:val="00914A3D"/>
    <w:rsid w:val="009150B9"/>
    <w:rsid w:val="0091622E"/>
    <w:rsid w:val="00920472"/>
    <w:rsid w:val="00920520"/>
    <w:rsid w:val="009219FC"/>
    <w:rsid w:val="009229F3"/>
    <w:rsid w:val="009232DB"/>
    <w:rsid w:val="00924133"/>
    <w:rsid w:val="00925369"/>
    <w:rsid w:val="00926BA7"/>
    <w:rsid w:val="00932226"/>
    <w:rsid w:val="00932F24"/>
    <w:rsid w:val="0093387B"/>
    <w:rsid w:val="0093563C"/>
    <w:rsid w:val="00936D79"/>
    <w:rsid w:val="00937B49"/>
    <w:rsid w:val="009403E5"/>
    <w:rsid w:val="009404E7"/>
    <w:rsid w:val="00940A5A"/>
    <w:rsid w:val="00941B1A"/>
    <w:rsid w:val="00941D1B"/>
    <w:rsid w:val="0094344F"/>
    <w:rsid w:val="00945F25"/>
    <w:rsid w:val="00946E66"/>
    <w:rsid w:val="009504B6"/>
    <w:rsid w:val="009550BB"/>
    <w:rsid w:val="00955CC4"/>
    <w:rsid w:val="0095652B"/>
    <w:rsid w:val="00957324"/>
    <w:rsid w:val="0096187D"/>
    <w:rsid w:val="009641CF"/>
    <w:rsid w:val="009668AD"/>
    <w:rsid w:val="009670CA"/>
    <w:rsid w:val="0096724E"/>
    <w:rsid w:val="0097215F"/>
    <w:rsid w:val="00973221"/>
    <w:rsid w:val="009743A5"/>
    <w:rsid w:val="00975D03"/>
    <w:rsid w:val="00976792"/>
    <w:rsid w:val="00977CF4"/>
    <w:rsid w:val="00980438"/>
    <w:rsid w:val="00980E9D"/>
    <w:rsid w:val="00984A5E"/>
    <w:rsid w:val="0098686E"/>
    <w:rsid w:val="00986B12"/>
    <w:rsid w:val="00993E9F"/>
    <w:rsid w:val="00996AC9"/>
    <w:rsid w:val="009A2B9C"/>
    <w:rsid w:val="009A52D4"/>
    <w:rsid w:val="009A6180"/>
    <w:rsid w:val="009A7B1F"/>
    <w:rsid w:val="009A7B7C"/>
    <w:rsid w:val="009A7DE9"/>
    <w:rsid w:val="009B046F"/>
    <w:rsid w:val="009B6287"/>
    <w:rsid w:val="009B6403"/>
    <w:rsid w:val="009B7121"/>
    <w:rsid w:val="009B7E68"/>
    <w:rsid w:val="009C09E8"/>
    <w:rsid w:val="009C2078"/>
    <w:rsid w:val="009C4C06"/>
    <w:rsid w:val="009C53A1"/>
    <w:rsid w:val="009C7291"/>
    <w:rsid w:val="009C7326"/>
    <w:rsid w:val="009C75B1"/>
    <w:rsid w:val="009D1BF9"/>
    <w:rsid w:val="009D1D33"/>
    <w:rsid w:val="009D45A2"/>
    <w:rsid w:val="009D4AFF"/>
    <w:rsid w:val="009D5041"/>
    <w:rsid w:val="009D7556"/>
    <w:rsid w:val="009E069A"/>
    <w:rsid w:val="009E1B3A"/>
    <w:rsid w:val="009E21CA"/>
    <w:rsid w:val="009E368A"/>
    <w:rsid w:val="009E4713"/>
    <w:rsid w:val="009E53EC"/>
    <w:rsid w:val="009E5623"/>
    <w:rsid w:val="009E6C2B"/>
    <w:rsid w:val="009E723E"/>
    <w:rsid w:val="009F0241"/>
    <w:rsid w:val="009F19EF"/>
    <w:rsid w:val="009F53ED"/>
    <w:rsid w:val="009F764E"/>
    <w:rsid w:val="00A02383"/>
    <w:rsid w:val="00A037EA"/>
    <w:rsid w:val="00A05726"/>
    <w:rsid w:val="00A0659E"/>
    <w:rsid w:val="00A16A58"/>
    <w:rsid w:val="00A17F18"/>
    <w:rsid w:val="00A1AF19"/>
    <w:rsid w:val="00A2033F"/>
    <w:rsid w:val="00A20FE1"/>
    <w:rsid w:val="00A24663"/>
    <w:rsid w:val="00A24949"/>
    <w:rsid w:val="00A249B4"/>
    <w:rsid w:val="00A24FF4"/>
    <w:rsid w:val="00A34224"/>
    <w:rsid w:val="00A346EF"/>
    <w:rsid w:val="00A3565A"/>
    <w:rsid w:val="00A36537"/>
    <w:rsid w:val="00A36B84"/>
    <w:rsid w:val="00A422C4"/>
    <w:rsid w:val="00A426C7"/>
    <w:rsid w:val="00A450F6"/>
    <w:rsid w:val="00A463E2"/>
    <w:rsid w:val="00A50AB1"/>
    <w:rsid w:val="00A50F91"/>
    <w:rsid w:val="00A51E1D"/>
    <w:rsid w:val="00A51E8B"/>
    <w:rsid w:val="00A53635"/>
    <w:rsid w:val="00A53A65"/>
    <w:rsid w:val="00A54687"/>
    <w:rsid w:val="00A5706B"/>
    <w:rsid w:val="00A5711C"/>
    <w:rsid w:val="00A60DCF"/>
    <w:rsid w:val="00A61D4C"/>
    <w:rsid w:val="00A66EA9"/>
    <w:rsid w:val="00A705D7"/>
    <w:rsid w:val="00A70817"/>
    <w:rsid w:val="00A70B75"/>
    <w:rsid w:val="00A7130C"/>
    <w:rsid w:val="00A71D2D"/>
    <w:rsid w:val="00A7246F"/>
    <w:rsid w:val="00A72951"/>
    <w:rsid w:val="00A7365F"/>
    <w:rsid w:val="00A75A44"/>
    <w:rsid w:val="00A768B3"/>
    <w:rsid w:val="00A77EBD"/>
    <w:rsid w:val="00A82016"/>
    <w:rsid w:val="00A8225E"/>
    <w:rsid w:val="00A83D9D"/>
    <w:rsid w:val="00A86A1B"/>
    <w:rsid w:val="00A87B55"/>
    <w:rsid w:val="00A902C7"/>
    <w:rsid w:val="00A93961"/>
    <w:rsid w:val="00A949A1"/>
    <w:rsid w:val="00A979AA"/>
    <w:rsid w:val="00AA0C6C"/>
    <w:rsid w:val="00AA1BFD"/>
    <w:rsid w:val="00AA31E1"/>
    <w:rsid w:val="00AA3730"/>
    <w:rsid w:val="00AA3AF1"/>
    <w:rsid w:val="00AA7750"/>
    <w:rsid w:val="00AA7C7F"/>
    <w:rsid w:val="00AA7D58"/>
    <w:rsid w:val="00AA7FC9"/>
    <w:rsid w:val="00AB2F03"/>
    <w:rsid w:val="00AB377B"/>
    <w:rsid w:val="00AB472A"/>
    <w:rsid w:val="00AC0908"/>
    <w:rsid w:val="00AC6E76"/>
    <w:rsid w:val="00AD1351"/>
    <w:rsid w:val="00AD19DE"/>
    <w:rsid w:val="00AD2CF4"/>
    <w:rsid w:val="00AD3595"/>
    <w:rsid w:val="00AD39FA"/>
    <w:rsid w:val="00AD6217"/>
    <w:rsid w:val="00AD6D76"/>
    <w:rsid w:val="00AD7A3E"/>
    <w:rsid w:val="00AE20B4"/>
    <w:rsid w:val="00AE3062"/>
    <w:rsid w:val="00AE31E2"/>
    <w:rsid w:val="00AE3B95"/>
    <w:rsid w:val="00AE44D3"/>
    <w:rsid w:val="00AE4A5C"/>
    <w:rsid w:val="00AE6ABD"/>
    <w:rsid w:val="00AE780D"/>
    <w:rsid w:val="00AF0202"/>
    <w:rsid w:val="00AF2254"/>
    <w:rsid w:val="00AF26A7"/>
    <w:rsid w:val="00AF2982"/>
    <w:rsid w:val="00AF5E68"/>
    <w:rsid w:val="00AF7CDE"/>
    <w:rsid w:val="00B059FB"/>
    <w:rsid w:val="00B07E2E"/>
    <w:rsid w:val="00B11700"/>
    <w:rsid w:val="00B119A4"/>
    <w:rsid w:val="00B14B1E"/>
    <w:rsid w:val="00B14BFF"/>
    <w:rsid w:val="00B17E1E"/>
    <w:rsid w:val="00B22C04"/>
    <w:rsid w:val="00B31743"/>
    <w:rsid w:val="00B3243E"/>
    <w:rsid w:val="00B358D1"/>
    <w:rsid w:val="00B35D96"/>
    <w:rsid w:val="00B36793"/>
    <w:rsid w:val="00B36BC9"/>
    <w:rsid w:val="00B41B01"/>
    <w:rsid w:val="00B42CE6"/>
    <w:rsid w:val="00B448EA"/>
    <w:rsid w:val="00B452C7"/>
    <w:rsid w:val="00B4559E"/>
    <w:rsid w:val="00B45601"/>
    <w:rsid w:val="00B45E30"/>
    <w:rsid w:val="00B5082B"/>
    <w:rsid w:val="00B52357"/>
    <w:rsid w:val="00B526DC"/>
    <w:rsid w:val="00B53346"/>
    <w:rsid w:val="00B551D5"/>
    <w:rsid w:val="00B570C6"/>
    <w:rsid w:val="00B61260"/>
    <w:rsid w:val="00B63712"/>
    <w:rsid w:val="00B65AB8"/>
    <w:rsid w:val="00B70A74"/>
    <w:rsid w:val="00B70F31"/>
    <w:rsid w:val="00B7161C"/>
    <w:rsid w:val="00B739CB"/>
    <w:rsid w:val="00B741B2"/>
    <w:rsid w:val="00B767B9"/>
    <w:rsid w:val="00B76BFF"/>
    <w:rsid w:val="00B77D6A"/>
    <w:rsid w:val="00B8313E"/>
    <w:rsid w:val="00B83C61"/>
    <w:rsid w:val="00B841B3"/>
    <w:rsid w:val="00B86BAA"/>
    <w:rsid w:val="00B87C73"/>
    <w:rsid w:val="00B91D2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20C9"/>
    <w:rsid w:val="00BA496B"/>
    <w:rsid w:val="00BA4D05"/>
    <w:rsid w:val="00BA7A31"/>
    <w:rsid w:val="00BB2187"/>
    <w:rsid w:val="00BB3C2F"/>
    <w:rsid w:val="00BB3EFD"/>
    <w:rsid w:val="00BB48D6"/>
    <w:rsid w:val="00BB4A6F"/>
    <w:rsid w:val="00BB556F"/>
    <w:rsid w:val="00BB71A9"/>
    <w:rsid w:val="00BC2D1B"/>
    <w:rsid w:val="00BC397B"/>
    <w:rsid w:val="00BC41BB"/>
    <w:rsid w:val="00BC4502"/>
    <w:rsid w:val="00BC49CD"/>
    <w:rsid w:val="00BD411E"/>
    <w:rsid w:val="00BD5F04"/>
    <w:rsid w:val="00BD77D7"/>
    <w:rsid w:val="00BD7819"/>
    <w:rsid w:val="00BF1EF0"/>
    <w:rsid w:val="00BF25E5"/>
    <w:rsid w:val="00BF75A2"/>
    <w:rsid w:val="00C01774"/>
    <w:rsid w:val="00C05105"/>
    <w:rsid w:val="00C05FFB"/>
    <w:rsid w:val="00C076AC"/>
    <w:rsid w:val="00C1057C"/>
    <w:rsid w:val="00C13A51"/>
    <w:rsid w:val="00C13D0F"/>
    <w:rsid w:val="00C15BB8"/>
    <w:rsid w:val="00C16727"/>
    <w:rsid w:val="00C2255F"/>
    <w:rsid w:val="00C263E0"/>
    <w:rsid w:val="00C26746"/>
    <w:rsid w:val="00C3574B"/>
    <w:rsid w:val="00C3641C"/>
    <w:rsid w:val="00C36522"/>
    <w:rsid w:val="00C36EEF"/>
    <w:rsid w:val="00C37F78"/>
    <w:rsid w:val="00C406E7"/>
    <w:rsid w:val="00C41740"/>
    <w:rsid w:val="00C4525C"/>
    <w:rsid w:val="00C45622"/>
    <w:rsid w:val="00C473B0"/>
    <w:rsid w:val="00C52E13"/>
    <w:rsid w:val="00C55F8E"/>
    <w:rsid w:val="00C57C4A"/>
    <w:rsid w:val="00C6076E"/>
    <w:rsid w:val="00C6177D"/>
    <w:rsid w:val="00C6470A"/>
    <w:rsid w:val="00C6517E"/>
    <w:rsid w:val="00C70A86"/>
    <w:rsid w:val="00C7213E"/>
    <w:rsid w:val="00C7230E"/>
    <w:rsid w:val="00C73490"/>
    <w:rsid w:val="00C73D3D"/>
    <w:rsid w:val="00C74A02"/>
    <w:rsid w:val="00C7511C"/>
    <w:rsid w:val="00C75B42"/>
    <w:rsid w:val="00C771F5"/>
    <w:rsid w:val="00C80E2F"/>
    <w:rsid w:val="00C81DA8"/>
    <w:rsid w:val="00C81FB6"/>
    <w:rsid w:val="00C82377"/>
    <w:rsid w:val="00C82CAC"/>
    <w:rsid w:val="00C8334A"/>
    <w:rsid w:val="00C84C82"/>
    <w:rsid w:val="00C91CDC"/>
    <w:rsid w:val="00C92C2B"/>
    <w:rsid w:val="00C95E0B"/>
    <w:rsid w:val="00C95EF1"/>
    <w:rsid w:val="00CA1E7C"/>
    <w:rsid w:val="00CA3A7C"/>
    <w:rsid w:val="00CA4CA5"/>
    <w:rsid w:val="00CA5E1E"/>
    <w:rsid w:val="00CB2A8F"/>
    <w:rsid w:val="00CB3236"/>
    <w:rsid w:val="00CC020A"/>
    <w:rsid w:val="00CC3175"/>
    <w:rsid w:val="00CC3F3D"/>
    <w:rsid w:val="00CC6DA1"/>
    <w:rsid w:val="00CD2453"/>
    <w:rsid w:val="00CD2DC2"/>
    <w:rsid w:val="00CD60FF"/>
    <w:rsid w:val="00CD64B3"/>
    <w:rsid w:val="00CD756F"/>
    <w:rsid w:val="00CE081C"/>
    <w:rsid w:val="00CE15B0"/>
    <w:rsid w:val="00CE18E0"/>
    <w:rsid w:val="00CE24B1"/>
    <w:rsid w:val="00CE25F9"/>
    <w:rsid w:val="00CE3104"/>
    <w:rsid w:val="00CE341C"/>
    <w:rsid w:val="00CE44AD"/>
    <w:rsid w:val="00CE47DC"/>
    <w:rsid w:val="00CE66D3"/>
    <w:rsid w:val="00CE6D18"/>
    <w:rsid w:val="00CF1AE6"/>
    <w:rsid w:val="00CF31BB"/>
    <w:rsid w:val="00D00472"/>
    <w:rsid w:val="00D018B7"/>
    <w:rsid w:val="00D03648"/>
    <w:rsid w:val="00D03834"/>
    <w:rsid w:val="00D038F7"/>
    <w:rsid w:val="00D03961"/>
    <w:rsid w:val="00D03E64"/>
    <w:rsid w:val="00D0512B"/>
    <w:rsid w:val="00D05489"/>
    <w:rsid w:val="00D05900"/>
    <w:rsid w:val="00D05D6F"/>
    <w:rsid w:val="00D06673"/>
    <w:rsid w:val="00D07CD0"/>
    <w:rsid w:val="00D11432"/>
    <w:rsid w:val="00D11D36"/>
    <w:rsid w:val="00D140A0"/>
    <w:rsid w:val="00D14D40"/>
    <w:rsid w:val="00D17E56"/>
    <w:rsid w:val="00D21608"/>
    <w:rsid w:val="00D30854"/>
    <w:rsid w:val="00D30A94"/>
    <w:rsid w:val="00D33BB7"/>
    <w:rsid w:val="00D34201"/>
    <w:rsid w:val="00D3546B"/>
    <w:rsid w:val="00D357CB"/>
    <w:rsid w:val="00D35E82"/>
    <w:rsid w:val="00D36A2B"/>
    <w:rsid w:val="00D37B4E"/>
    <w:rsid w:val="00D40223"/>
    <w:rsid w:val="00D42BB9"/>
    <w:rsid w:val="00D440CF"/>
    <w:rsid w:val="00D446F1"/>
    <w:rsid w:val="00D514F9"/>
    <w:rsid w:val="00D5361C"/>
    <w:rsid w:val="00D54ACC"/>
    <w:rsid w:val="00D62CD1"/>
    <w:rsid w:val="00D635B5"/>
    <w:rsid w:val="00D663C1"/>
    <w:rsid w:val="00D66F70"/>
    <w:rsid w:val="00D705C3"/>
    <w:rsid w:val="00D70C77"/>
    <w:rsid w:val="00D71190"/>
    <w:rsid w:val="00D718D9"/>
    <w:rsid w:val="00D72822"/>
    <w:rsid w:val="00D73A27"/>
    <w:rsid w:val="00D74ECB"/>
    <w:rsid w:val="00D75CD8"/>
    <w:rsid w:val="00D76298"/>
    <w:rsid w:val="00D76741"/>
    <w:rsid w:val="00D77BC9"/>
    <w:rsid w:val="00D819F5"/>
    <w:rsid w:val="00D83E97"/>
    <w:rsid w:val="00D87F6D"/>
    <w:rsid w:val="00D90497"/>
    <w:rsid w:val="00D92442"/>
    <w:rsid w:val="00D93094"/>
    <w:rsid w:val="00D93983"/>
    <w:rsid w:val="00D95FDF"/>
    <w:rsid w:val="00D97E92"/>
    <w:rsid w:val="00DA12F4"/>
    <w:rsid w:val="00DA72C4"/>
    <w:rsid w:val="00DB03B3"/>
    <w:rsid w:val="00DB1F1B"/>
    <w:rsid w:val="00DB2C71"/>
    <w:rsid w:val="00DB55D6"/>
    <w:rsid w:val="00DB6473"/>
    <w:rsid w:val="00DC0296"/>
    <w:rsid w:val="00DC17B9"/>
    <w:rsid w:val="00DC26FB"/>
    <w:rsid w:val="00DC2ED5"/>
    <w:rsid w:val="00DC3693"/>
    <w:rsid w:val="00DC3A1F"/>
    <w:rsid w:val="00DC7377"/>
    <w:rsid w:val="00DC783F"/>
    <w:rsid w:val="00DD0E43"/>
    <w:rsid w:val="00DD1348"/>
    <w:rsid w:val="00DD31F8"/>
    <w:rsid w:val="00DD33E2"/>
    <w:rsid w:val="00DD44FC"/>
    <w:rsid w:val="00DD67AD"/>
    <w:rsid w:val="00DE050E"/>
    <w:rsid w:val="00DE1BCC"/>
    <w:rsid w:val="00DE23DC"/>
    <w:rsid w:val="00DE2DAA"/>
    <w:rsid w:val="00DE52EF"/>
    <w:rsid w:val="00DE73FA"/>
    <w:rsid w:val="00DE7A0A"/>
    <w:rsid w:val="00DF5069"/>
    <w:rsid w:val="00DF5EF9"/>
    <w:rsid w:val="00DF619E"/>
    <w:rsid w:val="00DF73AD"/>
    <w:rsid w:val="00E00522"/>
    <w:rsid w:val="00E043F9"/>
    <w:rsid w:val="00E05269"/>
    <w:rsid w:val="00E12297"/>
    <w:rsid w:val="00E12AB6"/>
    <w:rsid w:val="00E12F5F"/>
    <w:rsid w:val="00E13767"/>
    <w:rsid w:val="00E16200"/>
    <w:rsid w:val="00E177AF"/>
    <w:rsid w:val="00E17C58"/>
    <w:rsid w:val="00E20391"/>
    <w:rsid w:val="00E203F4"/>
    <w:rsid w:val="00E212EC"/>
    <w:rsid w:val="00E31148"/>
    <w:rsid w:val="00E3224E"/>
    <w:rsid w:val="00E32B0D"/>
    <w:rsid w:val="00E33008"/>
    <w:rsid w:val="00E33458"/>
    <w:rsid w:val="00E33D89"/>
    <w:rsid w:val="00E3438F"/>
    <w:rsid w:val="00E3499E"/>
    <w:rsid w:val="00E359A2"/>
    <w:rsid w:val="00E362A5"/>
    <w:rsid w:val="00E36322"/>
    <w:rsid w:val="00E37CBC"/>
    <w:rsid w:val="00E401E1"/>
    <w:rsid w:val="00E418D9"/>
    <w:rsid w:val="00E41E96"/>
    <w:rsid w:val="00E44AF1"/>
    <w:rsid w:val="00E451F2"/>
    <w:rsid w:val="00E47805"/>
    <w:rsid w:val="00E522E5"/>
    <w:rsid w:val="00E52E27"/>
    <w:rsid w:val="00E55C53"/>
    <w:rsid w:val="00E56A8B"/>
    <w:rsid w:val="00E60C11"/>
    <w:rsid w:val="00E621DB"/>
    <w:rsid w:val="00E64B6E"/>
    <w:rsid w:val="00E64E0C"/>
    <w:rsid w:val="00E64F2E"/>
    <w:rsid w:val="00E67311"/>
    <w:rsid w:val="00E71E8B"/>
    <w:rsid w:val="00E72642"/>
    <w:rsid w:val="00E74572"/>
    <w:rsid w:val="00E74ECD"/>
    <w:rsid w:val="00E752D6"/>
    <w:rsid w:val="00E767B4"/>
    <w:rsid w:val="00E82FA7"/>
    <w:rsid w:val="00E844A5"/>
    <w:rsid w:val="00E9001D"/>
    <w:rsid w:val="00E91274"/>
    <w:rsid w:val="00E92875"/>
    <w:rsid w:val="00E94206"/>
    <w:rsid w:val="00EA42B9"/>
    <w:rsid w:val="00EA50E1"/>
    <w:rsid w:val="00EA7462"/>
    <w:rsid w:val="00EB0121"/>
    <w:rsid w:val="00EB1036"/>
    <w:rsid w:val="00EB163A"/>
    <w:rsid w:val="00EB249A"/>
    <w:rsid w:val="00EB3FB2"/>
    <w:rsid w:val="00EB5D2D"/>
    <w:rsid w:val="00EC0195"/>
    <w:rsid w:val="00EC0424"/>
    <w:rsid w:val="00EC0C64"/>
    <w:rsid w:val="00EC0E56"/>
    <w:rsid w:val="00EC31D3"/>
    <w:rsid w:val="00EC322E"/>
    <w:rsid w:val="00EC36BD"/>
    <w:rsid w:val="00EC4A7F"/>
    <w:rsid w:val="00EC64CA"/>
    <w:rsid w:val="00EC7D8E"/>
    <w:rsid w:val="00ED008E"/>
    <w:rsid w:val="00ED0899"/>
    <w:rsid w:val="00ED234C"/>
    <w:rsid w:val="00ED345D"/>
    <w:rsid w:val="00ED37C3"/>
    <w:rsid w:val="00EE0165"/>
    <w:rsid w:val="00EE1625"/>
    <w:rsid w:val="00EE6192"/>
    <w:rsid w:val="00EE6952"/>
    <w:rsid w:val="00EE6C2A"/>
    <w:rsid w:val="00EE7365"/>
    <w:rsid w:val="00EE7A44"/>
    <w:rsid w:val="00EE7BE4"/>
    <w:rsid w:val="00EF02FD"/>
    <w:rsid w:val="00EF06FC"/>
    <w:rsid w:val="00EF0D16"/>
    <w:rsid w:val="00EF2FD1"/>
    <w:rsid w:val="00EF5D49"/>
    <w:rsid w:val="00EF7DD3"/>
    <w:rsid w:val="00F0448A"/>
    <w:rsid w:val="00F056F4"/>
    <w:rsid w:val="00F05886"/>
    <w:rsid w:val="00F05EF7"/>
    <w:rsid w:val="00F069ED"/>
    <w:rsid w:val="00F1160C"/>
    <w:rsid w:val="00F132A0"/>
    <w:rsid w:val="00F133D0"/>
    <w:rsid w:val="00F1785B"/>
    <w:rsid w:val="00F2065D"/>
    <w:rsid w:val="00F2210F"/>
    <w:rsid w:val="00F24299"/>
    <w:rsid w:val="00F269F0"/>
    <w:rsid w:val="00F27814"/>
    <w:rsid w:val="00F3175C"/>
    <w:rsid w:val="00F354EB"/>
    <w:rsid w:val="00F36B19"/>
    <w:rsid w:val="00F40962"/>
    <w:rsid w:val="00F426C3"/>
    <w:rsid w:val="00F46460"/>
    <w:rsid w:val="00F47B55"/>
    <w:rsid w:val="00F53236"/>
    <w:rsid w:val="00F54ADB"/>
    <w:rsid w:val="00F5565B"/>
    <w:rsid w:val="00F55C23"/>
    <w:rsid w:val="00F55CDE"/>
    <w:rsid w:val="00F566D5"/>
    <w:rsid w:val="00F571C7"/>
    <w:rsid w:val="00F574B0"/>
    <w:rsid w:val="00F63EC5"/>
    <w:rsid w:val="00F64421"/>
    <w:rsid w:val="00F66F7E"/>
    <w:rsid w:val="00F67AA2"/>
    <w:rsid w:val="00F70B0F"/>
    <w:rsid w:val="00F74F0B"/>
    <w:rsid w:val="00F76BDF"/>
    <w:rsid w:val="00F7730F"/>
    <w:rsid w:val="00F77EED"/>
    <w:rsid w:val="00F80BD1"/>
    <w:rsid w:val="00F80CEC"/>
    <w:rsid w:val="00F81544"/>
    <w:rsid w:val="00F81DED"/>
    <w:rsid w:val="00F84BEA"/>
    <w:rsid w:val="00F850F4"/>
    <w:rsid w:val="00F853E6"/>
    <w:rsid w:val="00F86F30"/>
    <w:rsid w:val="00F92E3B"/>
    <w:rsid w:val="00F9411B"/>
    <w:rsid w:val="00F9550A"/>
    <w:rsid w:val="00FA3890"/>
    <w:rsid w:val="00FA3A34"/>
    <w:rsid w:val="00FA797A"/>
    <w:rsid w:val="00FB1A0C"/>
    <w:rsid w:val="00FB345C"/>
    <w:rsid w:val="00FB3949"/>
    <w:rsid w:val="00FB40EF"/>
    <w:rsid w:val="00FC0041"/>
    <w:rsid w:val="00FC40CE"/>
    <w:rsid w:val="00FC719F"/>
    <w:rsid w:val="00FC7F5A"/>
    <w:rsid w:val="00FC7F98"/>
    <w:rsid w:val="00FC7FCD"/>
    <w:rsid w:val="00FD0E7A"/>
    <w:rsid w:val="00FD1445"/>
    <w:rsid w:val="00FD45A5"/>
    <w:rsid w:val="00FD45F1"/>
    <w:rsid w:val="00FD7F1A"/>
    <w:rsid w:val="00FE062A"/>
    <w:rsid w:val="00FE1903"/>
    <w:rsid w:val="00FE4AFC"/>
    <w:rsid w:val="00FE5BF4"/>
    <w:rsid w:val="00FF40B8"/>
    <w:rsid w:val="00FF7A0A"/>
    <w:rsid w:val="012FE949"/>
    <w:rsid w:val="0223D8DE"/>
    <w:rsid w:val="026CEA05"/>
    <w:rsid w:val="04062D8E"/>
    <w:rsid w:val="04117C33"/>
    <w:rsid w:val="0412A10F"/>
    <w:rsid w:val="042908C5"/>
    <w:rsid w:val="058D06D6"/>
    <w:rsid w:val="0677CDAF"/>
    <w:rsid w:val="067A324D"/>
    <w:rsid w:val="083F3033"/>
    <w:rsid w:val="0883692C"/>
    <w:rsid w:val="099833CD"/>
    <w:rsid w:val="09CB3E1B"/>
    <w:rsid w:val="0AB30BCD"/>
    <w:rsid w:val="0B28A31E"/>
    <w:rsid w:val="0C7434AA"/>
    <w:rsid w:val="0D0B6D1B"/>
    <w:rsid w:val="0DA8CCB4"/>
    <w:rsid w:val="0DF5BF60"/>
    <w:rsid w:val="0DFE02CA"/>
    <w:rsid w:val="0E17D1DB"/>
    <w:rsid w:val="10357CC2"/>
    <w:rsid w:val="12839454"/>
    <w:rsid w:val="12ACD14E"/>
    <w:rsid w:val="13453C40"/>
    <w:rsid w:val="15C947FB"/>
    <w:rsid w:val="17170424"/>
    <w:rsid w:val="1A1CB478"/>
    <w:rsid w:val="1AA08D37"/>
    <w:rsid w:val="1B0AD2AC"/>
    <w:rsid w:val="1D9D8FD5"/>
    <w:rsid w:val="1EC120C7"/>
    <w:rsid w:val="22B72031"/>
    <w:rsid w:val="231FB931"/>
    <w:rsid w:val="247DB925"/>
    <w:rsid w:val="26274768"/>
    <w:rsid w:val="263B6E49"/>
    <w:rsid w:val="26712E5A"/>
    <w:rsid w:val="27BD4DBF"/>
    <w:rsid w:val="27F041CF"/>
    <w:rsid w:val="281731DB"/>
    <w:rsid w:val="2A4CED93"/>
    <w:rsid w:val="2AA6F9E1"/>
    <w:rsid w:val="2BC50F5C"/>
    <w:rsid w:val="2C162172"/>
    <w:rsid w:val="2C5598F3"/>
    <w:rsid w:val="2CAEED5F"/>
    <w:rsid w:val="2D7AD93C"/>
    <w:rsid w:val="2D9610A9"/>
    <w:rsid w:val="2DC7469F"/>
    <w:rsid w:val="30DD6A66"/>
    <w:rsid w:val="332F888B"/>
    <w:rsid w:val="3584C4CB"/>
    <w:rsid w:val="35CE49E4"/>
    <w:rsid w:val="36C20155"/>
    <w:rsid w:val="37258771"/>
    <w:rsid w:val="372DC1C8"/>
    <w:rsid w:val="37818D8F"/>
    <w:rsid w:val="3B61FBC8"/>
    <w:rsid w:val="3C93128A"/>
    <w:rsid w:val="3DB8BCFA"/>
    <w:rsid w:val="3F076E98"/>
    <w:rsid w:val="400A5EDF"/>
    <w:rsid w:val="401AFC94"/>
    <w:rsid w:val="4199AD7A"/>
    <w:rsid w:val="42C776D5"/>
    <w:rsid w:val="4580551D"/>
    <w:rsid w:val="45BACD3A"/>
    <w:rsid w:val="47FEBF81"/>
    <w:rsid w:val="4DE5792D"/>
    <w:rsid w:val="4E5DF7AA"/>
    <w:rsid w:val="4FFA16EF"/>
    <w:rsid w:val="506E2D08"/>
    <w:rsid w:val="52192FFD"/>
    <w:rsid w:val="52955A7A"/>
    <w:rsid w:val="535F5013"/>
    <w:rsid w:val="536954E8"/>
    <w:rsid w:val="5478B482"/>
    <w:rsid w:val="55B95A18"/>
    <w:rsid w:val="5709D0CE"/>
    <w:rsid w:val="590D751C"/>
    <w:rsid w:val="59105AAA"/>
    <w:rsid w:val="599E2B03"/>
    <w:rsid w:val="5A96DBC2"/>
    <w:rsid w:val="5B4BD92C"/>
    <w:rsid w:val="5DB37A10"/>
    <w:rsid w:val="5E75FDCE"/>
    <w:rsid w:val="5EFB6806"/>
    <w:rsid w:val="5FE0DBEC"/>
    <w:rsid w:val="6073F724"/>
    <w:rsid w:val="60E9ADA7"/>
    <w:rsid w:val="61754511"/>
    <w:rsid w:val="61AD0988"/>
    <w:rsid w:val="63588C6D"/>
    <w:rsid w:val="6372EF3B"/>
    <w:rsid w:val="64DC4CD4"/>
    <w:rsid w:val="6516A344"/>
    <w:rsid w:val="65249DED"/>
    <w:rsid w:val="6894CD0C"/>
    <w:rsid w:val="69F55B87"/>
    <w:rsid w:val="6B502192"/>
    <w:rsid w:val="6CA27DC9"/>
    <w:rsid w:val="6F87DE41"/>
    <w:rsid w:val="6F97D97D"/>
    <w:rsid w:val="704ED3C9"/>
    <w:rsid w:val="714779B9"/>
    <w:rsid w:val="71C59040"/>
    <w:rsid w:val="7208E422"/>
    <w:rsid w:val="721CB182"/>
    <w:rsid w:val="7242B05B"/>
    <w:rsid w:val="72C63B6E"/>
    <w:rsid w:val="72C762B2"/>
    <w:rsid w:val="74ACADA7"/>
    <w:rsid w:val="79824545"/>
    <w:rsid w:val="798FEB66"/>
    <w:rsid w:val="7A07096D"/>
    <w:rsid w:val="7A3CB616"/>
    <w:rsid w:val="7A8956DF"/>
    <w:rsid w:val="7B0BF5E1"/>
    <w:rsid w:val="7DF88E9B"/>
    <w:rsid w:val="7E87B337"/>
    <w:rsid w:val="7EA8DD57"/>
    <w:rsid w:val="7EA978AF"/>
    <w:rsid w:val="7F0AB489"/>
    <w:rsid w:val="7FC5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43E3604C-A834-49FD-BC4E-53AED8A4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hAnsi="GT Walsheim Light" w:eastAsia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03F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E1E0C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111B4C"/>
    <w:pPr>
      <w:keepNext/>
      <w:numPr>
        <w:numId w:val="45"/>
      </w:numPr>
      <w:ind w:right="-1339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5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styleId="Formowner" w:customStyle="1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styleId="HeaderChar" w:customStyle="1">
    <w:name w:val="Header Char"/>
    <w:link w:val="Header"/>
    <w:semiHidden/>
    <w:rsid w:val="00385883"/>
    <w:rPr>
      <w:sz w:val="24"/>
      <w:lang w:eastAsia="en-US"/>
    </w:rPr>
  </w:style>
  <w:style w:type="character" w:styleId="Heading1Char" w:customStyle="1">
    <w:name w:val="Heading 1 Char"/>
    <w:link w:val="Heading1"/>
    <w:rsid w:val="00E16200"/>
    <w:rPr>
      <w:b/>
      <w:sz w:val="24"/>
      <w:lang w:eastAsia="en-US"/>
    </w:rPr>
  </w:style>
  <w:style w:type="character" w:styleId="Heading2Char" w:customStyle="1">
    <w:name w:val="Heading 2 Char"/>
    <w:link w:val="Heading2"/>
    <w:rsid w:val="00111B4C"/>
    <w:rPr>
      <w:b/>
      <w:sz w:val="24"/>
    </w:rPr>
  </w:style>
  <w:style w:type="paragraph" w:styleId="PDheader1-numbered" w:customStyle="1">
    <w:name w:val="PD header 1 - numbered"/>
    <w:basedOn w:val="Normal"/>
    <w:link w:val="PDheader1-numberedChar"/>
    <w:qFormat/>
    <w:rsid w:val="005A5007"/>
    <w:pPr>
      <w:numPr>
        <w:numId w:val="7"/>
      </w:numPr>
      <w:spacing w:before="120"/>
      <w:ind w:right="-57"/>
    </w:pPr>
    <w:rPr>
      <w:b/>
      <w:bCs/>
    </w:rPr>
  </w:style>
  <w:style w:type="paragraph" w:styleId="PDBodytext" w:customStyle="1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styleId="PDheader1-numberedChar" w:customStyle="1">
    <w:name w:val="PD header 1 - numbered Char"/>
    <w:link w:val="PDheader1-numbered"/>
    <w:rsid w:val="005A5007"/>
    <w:rPr>
      <w:b/>
      <w:bCs/>
    </w:rPr>
  </w:style>
  <w:style w:type="paragraph" w:styleId="PDBodytextbullets" w:customStyle="1">
    <w:name w:val="PD Body text bullets"/>
    <w:basedOn w:val="PDBodytext"/>
    <w:link w:val="PDBodytextbulletsChar"/>
    <w:qFormat/>
    <w:rsid w:val="007A2DE0"/>
    <w:pPr>
      <w:numPr>
        <w:numId w:val="8"/>
      </w:numPr>
      <w:spacing w:before="60" w:after="60"/>
      <w:ind w:hanging="295"/>
    </w:pPr>
    <w:rPr>
      <w:lang w:val="en-US"/>
    </w:rPr>
  </w:style>
  <w:style w:type="character" w:styleId="PDBodytextChar" w:customStyle="1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styleId="PDheader2" w:customStyle="1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styleId="PDBodytextbulletsChar" w:customStyle="1">
    <w:name w:val="PD Body text bullets Char"/>
    <w:link w:val="PDBodytextbullets"/>
    <w:rsid w:val="007A2DE0"/>
    <w:rPr>
      <w:rFonts w:cs="Arial"/>
      <w:lang w:val="en-US"/>
    </w:rPr>
  </w:style>
  <w:style w:type="paragraph" w:styleId="PDsubheadingtext" w:customStyle="1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styleId="PDheader2Char" w:customStyle="1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styleId="PDBodytext-NumberedL1" w:customStyle="1">
    <w:name w:val="PD Body text - Numbered L1"/>
    <w:basedOn w:val="ListParagraph"/>
    <w:link w:val="PDBodytext-NumberedL1Char"/>
    <w:qFormat/>
    <w:rsid w:val="00131855"/>
    <w:pPr>
      <w:numPr>
        <w:numId w:val="6"/>
      </w:numPr>
    </w:pPr>
    <w:rPr>
      <w:bCs/>
      <w:vanish/>
    </w:rPr>
  </w:style>
  <w:style w:type="character" w:styleId="PDsubheadingtextChar" w:customStyle="1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styleId="PDBodytext-NumberedL2" w:customStyle="1">
    <w:name w:val="PD Body text - Numbered L2"/>
    <w:basedOn w:val="Title"/>
    <w:link w:val="PDBodytext-NumberedL2Char"/>
    <w:rsid w:val="00131855"/>
    <w:pPr>
      <w:numPr>
        <w:ilvl w:val="1"/>
        <w:numId w:val="6"/>
      </w:numPr>
      <w:jc w:val="left"/>
    </w:pPr>
    <w:rPr>
      <w:rFonts w:ascii="Calibri" w:hAnsi="Calibri" w:cs="Arial"/>
      <w:b w:val="0"/>
      <w:lang w:val="en-AU"/>
    </w:rPr>
  </w:style>
  <w:style w:type="character" w:styleId="ListParagraphChar" w:customStyle="1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styleId="PDBodytext-NumberedL1Char" w:customStyle="1">
    <w:name w:val="PD Body text - Numbered L1 Char"/>
    <w:link w:val="PDBodytext-NumberedL1"/>
    <w:rsid w:val="00131855"/>
    <w:rPr>
      <w:bCs/>
      <w:vanish/>
    </w:rPr>
  </w:style>
  <w:style w:type="paragraph" w:styleId="PDBodyNumberedL2" w:customStyle="1">
    <w:name w:val="PD Body Numbered L2"/>
    <w:basedOn w:val="PDheader1-numbered"/>
    <w:link w:val="PDBodyNumberedL2Char"/>
    <w:qFormat/>
    <w:rsid w:val="00131855"/>
    <w:pPr>
      <w:numPr>
        <w:ilvl w:val="1"/>
        <w:numId w:val="9"/>
      </w:numPr>
    </w:pPr>
    <w:rPr>
      <w:b w:val="0"/>
    </w:rPr>
  </w:style>
  <w:style w:type="character" w:styleId="TitleChar" w:customStyle="1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styleId="PDBodytext-NumberedL2Char" w:customStyle="1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styleId="BodyText2Char" w:customStyle="1">
    <w:name w:val="Body Text 2 Char"/>
    <w:link w:val="BodyText2"/>
    <w:semiHidden/>
    <w:rsid w:val="00585ED6"/>
    <w:rPr>
      <w:sz w:val="17"/>
      <w:lang w:eastAsia="en-US"/>
    </w:rPr>
  </w:style>
  <w:style w:type="character" w:styleId="PDBodyNumberedL2Char" w:customStyle="1">
    <w:name w:val="PD Body Numbered L2 Char"/>
    <w:basedOn w:val="PDheader1-numberedChar"/>
    <w:link w:val="PDBodyNumberedL2"/>
    <w:rsid w:val="00131855"/>
    <w:rPr>
      <w:b w:val="0"/>
      <w:bCs/>
    </w:rPr>
  </w:style>
  <w:style w:type="paragraph" w:styleId="Numberedheading" w:customStyle="1">
    <w:name w:val="Numbered heading"/>
    <w:basedOn w:val="PDheader1-numbered"/>
    <w:qFormat/>
    <w:rsid w:val="00527ACC"/>
    <w:pPr>
      <w:keepNext/>
      <w:numPr>
        <w:numId w:val="10"/>
      </w:numPr>
    </w:pPr>
  </w:style>
  <w:style w:type="paragraph" w:styleId="Introheadings" w:customStyle="1">
    <w:name w:val="Intro headings"/>
    <w:basedOn w:val="Normal"/>
    <w:qFormat/>
    <w:rsid w:val="00D97E92"/>
    <w:pPr>
      <w:ind w:right="-1333"/>
    </w:pPr>
    <w:rPr>
      <w:b/>
    </w:rPr>
  </w:style>
  <w:style w:type="paragraph" w:styleId="Normalindented" w:customStyle="1">
    <w:name w:val="Normal (indented)"/>
    <w:basedOn w:val="Normal"/>
    <w:qFormat/>
    <w:rsid w:val="00D97E92"/>
    <w:pPr>
      <w:ind w:left="426"/>
    </w:pPr>
  </w:style>
  <w:style w:type="paragraph" w:styleId="Normalboldline" w:customStyle="1">
    <w:name w:val="Normal (bold line)"/>
    <w:basedOn w:val="Normal"/>
    <w:qFormat/>
    <w:rsid w:val="00FD7F1A"/>
    <w:pPr>
      <w:keepNext/>
    </w:pPr>
    <w:rPr>
      <w:b/>
    </w:rPr>
  </w:style>
  <w:style w:type="paragraph" w:styleId="Numberedheading2" w:customStyle="1">
    <w:name w:val="Numbered heading 2"/>
    <w:basedOn w:val="PDBodyNumberedL2"/>
    <w:qFormat/>
    <w:rsid w:val="00EF06FC"/>
    <w:pPr>
      <w:numPr>
        <w:numId w:val="10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styleId="CommentTextChar" w:customStyle="1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styleId="BULLETLEVEL1" w:customStyle="1">
    <w:name w:val="BULLET LEVEL 1"/>
    <w:basedOn w:val="Normal"/>
    <w:uiPriority w:val="99"/>
    <w:rsid w:val="008039E1"/>
    <w:pPr>
      <w:numPr>
        <w:numId w:val="11"/>
      </w:numPr>
      <w:autoSpaceDE w:val="0"/>
      <w:autoSpaceDN w:val="0"/>
      <w:spacing w:after="240" w:line="240" w:lineRule="atLeast"/>
    </w:pPr>
    <w:rPr>
      <w:rFonts w:cs="Calibri" w:eastAsiaTheme="minorHAns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styleId="Style1" w:customStyle="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styleId="Style2" w:customStyle="1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styleId="PDBullet1" w:customStyle="1">
    <w:name w:val="PD Bullet 1"/>
    <w:rsid w:val="0017332F"/>
    <w:pPr>
      <w:spacing w:before="60" w:after="240" w:line="276" w:lineRule="auto"/>
      <w:contextualSpacing/>
    </w:pPr>
    <w:rPr>
      <w:rFonts w:ascii="Arial" w:hAnsi="Arial" w:eastAsiaTheme="minorEastAsia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styleId="ui-provider" w:customStyle="1">
    <w:name w:val="ui-provider"/>
    <w:basedOn w:val="DefaultParagraphFont"/>
    <w:rsid w:val="00304FC6"/>
  </w:style>
  <w:style w:type="character" w:styleId="Style5" w:customStyle="1">
    <w:name w:val="Style5"/>
    <w:basedOn w:val="DefaultParagraphFont"/>
    <w:uiPriority w:val="1"/>
    <w:rsid w:val="00A20FE1"/>
    <w:rPr>
      <w:rFonts w:ascii="GT Walsheim Light" w:hAnsi="GT Walsheim Light"/>
      <w:sz w:val="22"/>
    </w:rPr>
  </w:style>
  <w:style w:type="table" w:styleId="TableGrid">
    <w:name w:val="Table Grid"/>
    <w:basedOn w:val="Table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settings" Target="settings.xml" Id="rId10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eader" Target="header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P="007B5B0D" w:rsidRDefault="007B5B0D">
          <w:pPr>
            <w:pStyle w:val="226511B2EA5B42809BF2A8C6D5ADEDB0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60B2F94654E54EF18655F1B07EE8A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F6F95-523B-4DC9-A399-82833DCA9030}"/>
      </w:docPartPr>
      <w:docPartBody>
        <w:p w:rsidR="0062619D" w:rsidP="0062619D" w:rsidRDefault="0062619D">
          <w:pPr>
            <w:pStyle w:val="60B2F94654E54EF18655F1B07EE8AD9E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01F5F"/>
    <w:rsid w:val="00054FB3"/>
    <w:rsid w:val="00061BF4"/>
    <w:rsid w:val="00090ECE"/>
    <w:rsid w:val="000D02B8"/>
    <w:rsid w:val="000F7B3A"/>
    <w:rsid w:val="00133116"/>
    <w:rsid w:val="001B0B0B"/>
    <w:rsid w:val="001F7AC3"/>
    <w:rsid w:val="00206803"/>
    <w:rsid w:val="0021161D"/>
    <w:rsid w:val="00215D09"/>
    <w:rsid w:val="00305E0C"/>
    <w:rsid w:val="003335B9"/>
    <w:rsid w:val="003539AA"/>
    <w:rsid w:val="0036076C"/>
    <w:rsid w:val="003B1A09"/>
    <w:rsid w:val="003F5800"/>
    <w:rsid w:val="00460C30"/>
    <w:rsid w:val="004A46EE"/>
    <w:rsid w:val="004B3309"/>
    <w:rsid w:val="004E47CA"/>
    <w:rsid w:val="004E55D5"/>
    <w:rsid w:val="005314E5"/>
    <w:rsid w:val="005456F2"/>
    <w:rsid w:val="0056103C"/>
    <w:rsid w:val="005617CD"/>
    <w:rsid w:val="005A0AFF"/>
    <w:rsid w:val="005D316E"/>
    <w:rsid w:val="006136A6"/>
    <w:rsid w:val="00616098"/>
    <w:rsid w:val="0062619D"/>
    <w:rsid w:val="006402C3"/>
    <w:rsid w:val="006442E7"/>
    <w:rsid w:val="00697584"/>
    <w:rsid w:val="006A10B8"/>
    <w:rsid w:val="006C44C1"/>
    <w:rsid w:val="006C5A06"/>
    <w:rsid w:val="006D3993"/>
    <w:rsid w:val="006E6CF6"/>
    <w:rsid w:val="0070511F"/>
    <w:rsid w:val="007331DB"/>
    <w:rsid w:val="00752107"/>
    <w:rsid w:val="00773104"/>
    <w:rsid w:val="00793EDF"/>
    <w:rsid w:val="007A58D8"/>
    <w:rsid w:val="007B5B0D"/>
    <w:rsid w:val="007E7C36"/>
    <w:rsid w:val="00873590"/>
    <w:rsid w:val="00873D23"/>
    <w:rsid w:val="008B0A61"/>
    <w:rsid w:val="008E3858"/>
    <w:rsid w:val="008F7116"/>
    <w:rsid w:val="009239F8"/>
    <w:rsid w:val="00936D79"/>
    <w:rsid w:val="00941D1B"/>
    <w:rsid w:val="009F7004"/>
    <w:rsid w:val="00A47674"/>
    <w:rsid w:val="00A70817"/>
    <w:rsid w:val="00AE2AA4"/>
    <w:rsid w:val="00B56E02"/>
    <w:rsid w:val="00B63712"/>
    <w:rsid w:val="00B93B03"/>
    <w:rsid w:val="00BB30E0"/>
    <w:rsid w:val="00BC397B"/>
    <w:rsid w:val="00BE0C36"/>
    <w:rsid w:val="00CC6DA1"/>
    <w:rsid w:val="00CF1938"/>
    <w:rsid w:val="00D72822"/>
    <w:rsid w:val="00D76298"/>
    <w:rsid w:val="00DD1348"/>
    <w:rsid w:val="00DD2CCE"/>
    <w:rsid w:val="00E12AB6"/>
    <w:rsid w:val="00E17C58"/>
    <w:rsid w:val="00E21009"/>
    <w:rsid w:val="00E31400"/>
    <w:rsid w:val="00E86920"/>
    <w:rsid w:val="00EB5D2D"/>
    <w:rsid w:val="00EE7AB0"/>
    <w:rsid w:val="00F056F4"/>
    <w:rsid w:val="00F05EF7"/>
    <w:rsid w:val="00F2065D"/>
    <w:rsid w:val="00F4676C"/>
    <w:rsid w:val="00F76BDF"/>
    <w:rsid w:val="00FD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E2AA4"/>
    <w:rPr>
      <w:color w:val="808080"/>
    </w:rPr>
  </w:style>
  <w:style w:type="paragraph" w:customStyle="1" w:styleId="60B2F94654E54EF18655F1B07EE8AD9E">
    <w:name w:val="60B2F94654E54EF18655F1B07EE8AD9E"/>
    <w:rsid w:val="0062619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6511B2EA5B42809BF2A8C6D5ADEDB01">
    <w:name w:val="226511B2EA5B42809BF2A8C6D5ADEDB01"/>
    <w:rsid w:val="007B5B0D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EDRM041-529205256-23907</_dlc_DocId>
    <_dlc_DocIdUrl xmlns="2d3e4d8c-86b1-4eee-8356-b02c606ab54c">
      <Url>https://vec365.sharepoint.com/sites/EDRM-041/_layouts/15/DocIdRedir.aspx?ID=EDRM041-529205256-23907</Url>
      <Description>EDRM041-529205256-23907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2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B7AFAEB-A70B-4E66-A9A5-18DB718FA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Position description template (internal) (3).dotx</ap:Template>
  <ap:Application>Microsoft Word for the web</ap:Application>
  <ap:DocSecurity>2</ap:DocSecurity>
  <ap:ScaleCrop>false</ap:ScaleCrop>
  <ap:Company>Victorian Electorial Commission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Counting Team Leader (CTL) - Duty Statement</dc:title>
  <dc:subject/>
  <dc:creator>VEC</dc:creator>
  <cp:keywords/>
  <dc:description/>
  <cp:lastModifiedBy>Roy Phillips</cp:lastModifiedBy>
  <cp:revision>160</cp:revision>
  <cp:lastPrinted>2013-06-18T05:24:00Z</cp:lastPrinted>
  <dcterms:created xsi:type="dcterms:W3CDTF">2026-01-11T17:45:00Z</dcterms:created>
  <dcterms:modified xsi:type="dcterms:W3CDTF">2026-08-06T03:31:24Z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ocument Type">
    <vt:lpwstr/>
  </property>
  <property fmtid="{D5CDD505-2E9C-101B-9397-08002B2CF9AE}" pid="20" name="Records Category">
    <vt:lpwstr/>
  </property>
  <property fmtid="{D5CDD505-2E9C-101B-9397-08002B2CF9AE}" pid="21" name="nchBranch">
    <vt:lpwstr>71;#Human Resources Branch|b3764e27-e4a9-4db4-9e35-b4ac20d1165a</vt:lpwstr>
  </property>
  <property fmtid="{D5CDD505-2E9C-101B-9397-08002B2CF9AE}" pid="22" name="TriggerFlowInfo">
    <vt:lpwstr/>
  </property>
  <property fmtid="{D5CDD505-2E9C-101B-9397-08002B2CF9AE}" pid="23" name="i0f84bba906045b4af568ee102a52dcb">
    <vt:lpwstr>Position Management|2afb4f43-6046-4a2a-bd36-d202dedaee34</vt:lpwstr>
  </property>
  <property fmtid="{D5CDD505-2E9C-101B-9397-08002B2CF9AE}" pid="24" name="MediaServiceImageTags">
    <vt:lpwstr/>
  </property>
  <property fmtid="{D5CDD505-2E9C-101B-9397-08002B2CF9AE}" pid="25" name="SharedWithUsers">
    <vt:lpwstr>94;#Mairead Doyle;#90;#Sue Lang;#40;#Andy Cousins</vt:lpwstr>
  </property>
  <property fmtid="{D5CDD505-2E9C-101B-9397-08002B2CF9AE}" pid="26" name="Branch">
    <vt:lpwstr/>
  </property>
  <property fmtid="{D5CDD505-2E9C-101B-9397-08002B2CF9AE}" pid="27" name="Datelastreviewed">
    <vt:filetime>2023-10-31T13:00:00Z</vt:filetime>
  </property>
  <property fmtid="{D5CDD505-2E9C-101B-9397-08002B2CF9AE}" pid="28" name="Document_x0020_Type">
    <vt:lpwstr/>
  </property>
  <property fmtid="{D5CDD505-2E9C-101B-9397-08002B2CF9AE}" pid="29" name="Records_x0020_Category">
    <vt:lpwstr/>
  </property>
  <property fmtid="{D5CDD505-2E9C-101B-9397-08002B2CF9AE}" pid="30" name="oebf8776aeef45c2ac52031d8b3a3a05">
    <vt:lpwstr/>
  </property>
  <property fmtid="{D5CDD505-2E9C-101B-9397-08002B2CF9AE}" pid="31" name="n313aaee84f34c5181c1bf8429be1e14">
    <vt:lpwstr>Active|3c1b80f4-978f-4574-8fae-920648947029</vt:lpwstr>
  </property>
  <property fmtid="{D5CDD505-2E9C-101B-9397-08002B2CF9AE}" pid="32" name="g27cbe6a8534470090c2084bae4d830a">
    <vt:lpwstr/>
  </property>
  <property fmtid="{D5CDD505-2E9C-101B-9397-08002B2CF9AE}" pid="33" name="k8ac677a5b284ae9b558dfebc9dd44ba">
    <vt:lpwstr/>
  </property>
  <property fmtid="{D5CDD505-2E9C-101B-9397-08002B2CF9AE}" pid="34" name="Disposition">
    <vt:lpwstr>1;#Active|3c1b80f4-978f-4574-8fae-920648947029</vt:lpwstr>
  </property>
  <property fmtid="{D5CDD505-2E9C-101B-9397-08002B2CF9AE}" pid="35" name="Agency">
    <vt:lpwstr>12;#Victorian Electoral Commission|80f02476-18e5-44b8-b6bf-9dffda064e6e</vt:lpwstr>
  </property>
  <property fmtid="{D5CDD505-2E9C-101B-9397-08002B2CF9AE}" pid="36" name="_dlc_DocIdItemGuid">
    <vt:lpwstr>73ccc90f-54a9-4d14-8b8d-f7f6124aecdf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2026-06-12T23:32:10Z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c54e594b-3f26-4109-af19-9f121a488a3f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